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729FE" w14:textId="77777777" w:rsidR="00F77997" w:rsidRDefault="00F77997" w:rsidP="00F77997">
      <w:pPr>
        <w:rPr>
          <w:lang w:val="en-US"/>
        </w:rPr>
      </w:pPr>
      <w:bookmarkStart w:id="0" w:name="_Toc68589336"/>
    </w:p>
    <w:p w14:paraId="70B6C9DC" w14:textId="794B8618" w:rsidR="00F77997" w:rsidRPr="00F77997" w:rsidRDefault="00F77997" w:rsidP="006D6F63">
      <w:pPr>
        <w:pStyle w:val="Title"/>
        <w:jc w:val="center"/>
        <w:rPr>
          <w:rFonts w:eastAsia="Times New Roman"/>
        </w:rPr>
      </w:pPr>
      <w:r w:rsidRPr="00F77997">
        <w:rPr>
          <w:rFonts w:eastAsia="Times New Roman"/>
        </w:rPr>
        <w:t xml:space="preserve">SEG Awards </w:t>
      </w:r>
      <w:r w:rsidR="00CE1FAD">
        <w:rPr>
          <w:rFonts w:eastAsia="Times New Roman"/>
        </w:rPr>
        <w:t>Entry 3</w:t>
      </w:r>
    </w:p>
    <w:p w14:paraId="2F6B03B8" w14:textId="77777777" w:rsidR="00F77997" w:rsidRPr="00F77997" w:rsidRDefault="00F77997" w:rsidP="00F77997">
      <w:pPr>
        <w:jc w:val="center"/>
        <w:rPr>
          <w:rFonts w:eastAsia="Times New Roman" w:cs="Arial"/>
          <w:b/>
          <w:kern w:val="0"/>
          <w:sz w:val="48"/>
          <w:szCs w:val="48"/>
          <w14:ligatures w14:val="none"/>
        </w:rPr>
      </w:pPr>
    </w:p>
    <w:p w14:paraId="70CD313F" w14:textId="3F40EA72" w:rsidR="00F77997" w:rsidRPr="00F77997" w:rsidRDefault="00F77997" w:rsidP="00F77997">
      <w:pPr>
        <w:pStyle w:val="Title"/>
        <w:jc w:val="center"/>
        <w:rPr>
          <w:rFonts w:eastAsia="Times New Roman"/>
        </w:rPr>
      </w:pPr>
      <w:r>
        <w:rPr>
          <w:rFonts w:eastAsia="Times New Roman"/>
        </w:rPr>
        <w:t>A</w:t>
      </w:r>
      <w:r w:rsidRPr="00F77997">
        <w:rPr>
          <w:rFonts w:eastAsia="Times New Roman"/>
        </w:rPr>
        <w:t>ward in Motor Vehicle Studies</w:t>
      </w:r>
      <w:r>
        <w:rPr>
          <w:rFonts w:eastAsia="Times New Roman"/>
        </w:rPr>
        <w:t xml:space="preserve"> </w:t>
      </w:r>
      <w:r w:rsidR="00CE1FAD">
        <w:rPr>
          <w:rFonts w:eastAsia="Times New Roman"/>
        </w:rPr>
        <w:t>–</w:t>
      </w:r>
      <w:r>
        <w:rPr>
          <w:rFonts w:eastAsia="Times New Roman"/>
        </w:rPr>
        <w:t xml:space="preserve"> </w:t>
      </w:r>
      <w:r w:rsidR="00CE1FAD">
        <w:rPr>
          <w:rFonts w:eastAsia="Times New Roman"/>
        </w:rPr>
        <w:t>600/6103/0</w:t>
      </w:r>
    </w:p>
    <w:p w14:paraId="425E7AC3" w14:textId="4D71CCCE" w:rsidR="00F77997" w:rsidRPr="00F77997" w:rsidRDefault="00F77997" w:rsidP="00CE1FAD">
      <w:pPr>
        <w:pStyle w:val="Title"/>
        <w:jc w:val="center"/>
        <w:rPr>
          <w:rFonts w:eastAsia="Times New Roman"/>
        </w:rPr>
      </w:pPr>
      <w:r w:rsidRPr="00F77997">
        <w:rPr>
          <w:rFonts w:eastAsia="Times New Roman"/>
        </w:rPr>
        <w:t>Certificate in Motor Vehicle Studies</w:t>
      </w:r>
      <w:r>
        <w:rPr>
          <w:rFonts w:eastAsia="Times New Roman"/>
        </w:rPr>
        <w:t xml:space="preserve"> - </w:t>
      </w:r>
      <w:r w:rsidR="00CE1FAD">
        <w:rPr>
          <w:rFonts w:eastAsia="Times New Roman"/>
        </w:rPr>
        <w:t>6</w:t>
      </w:r>
      <w:r w:rsidR="00CE1FAD" w:rsidRPr="00F77997">
        <w:rPr>
          <w:rFonts w:eastAsia="Times New Roman"/>
        </w:rPr>
        <w:t>00/</w:t>
      </w:r>
      <w:r w:rsidR="00CE1FAD">
        <w:rPr>
          <w:rFonts w:eastAsia="Times New Roman"/>
        </w:rPr>
        <w:t>6104</w:t>
      </w:r>
      <w:r w:rsidR="00CE1FAD" w:rsidRPr="00F77997">
        <w:rPr>
          <w:rFonts w:eastAsia="Times New Roman"/>
        </w:rPr>
        <w:t>/</w:t>
      </w:r>
      <w:r w:rsidR="00CE1FAD">
        <w:rPr>
          <w:rFonts w:eastAsia="Times New Roman"/>
        </w:rPr>
        <w:t>2</w:t>
      </w:r>
    </w:p>
    <w:p w14:paraId="2A95DADC" w14:textId="77777777" w:rsidR="00F77997" w:rsidRDefault="00F77997" w:rsidP="00F77997">
      <w:pPr>
        <w:rPr>
          <w:lang w:val="en-US"/>
        </w:rPr>
      </w:pPr>
    </w:p>
    <w:p w14:paraId="7B980DBD" w14:textId="77777777" w:rsidR="00F77997" w:rsidRDefault="00F77997" w:rsidP="00F77997">
      <w:pPr>
        <w:rPr>
          <w:lang w:val="en-US"/>
        </w:rPr>
      </w:pPr>
    </w:p>
    <w:p w14:paraId="1361C3D6" w14:textId="77777777" w:rsidR="00F77997" w:rsidRPr="00F77997" w:rsidRDefault="00F77997" w:rsidP="00F77997">
      <w:pPr>
        <w:pStyle w:val="Heading1"/>
        <w:rPr>
          <w:rFonts w:eastAsia="Times New Roman"/>
        </w:rPr>
      </w:pPr>
      <w:r w:rsidRPr="00F77997">
        <w:rPr>
          <w:rFonts w:eastAsia="Times New Roman"/>
        </w:rPr>
        <w:t>Learner Assessment Record Book</w:t>
      </w:r>
    </w:p>
    <w:p w14:paraId="28A2A416" w14:textId="77777777" w:rsidR="00F77997" w:rsidRPr="00F77997" w:rsidRDefault="00F77997" w:rsidP="00F77997">
      <w:pPr>
        <w:rPr>
          <w:rFonts w:eastAsia="Times New Roman" w:cs="Arial"/>
          <w:kern w:val="0"/>
          <w:szCs w:val="22"/>
          <w:lang w:val="en-US"/>
          <w14:ligatures w14:val="none"/>
        </w:rPr>
      </w:pPr>
    </w:p>
    <w:tbl>
      <w:tblPr>
        <w:tblStyle w:val="GridTable4-Accent2"/>
        <w:tblpPr w:leftFromText="180" w:rightFromText="180" w:vertAnchor="text" w:horzAnchor="margin" w:tblpXSpec="center" w:tblpY="-25"/>
        <w:tblW w:w="9067" w:type="dxa"/>
        <w:tblLook w:val="0680" w:firstRow="0" w:lastRow="0" w:firstColumn="1" w:lastColumn="0" w:noHBand="1" w:noVBand="1"/>
      </w:tblPr>
      <w:tblGrid>
        <w:gridCol w:w="4608"/>
        <w:gridCol w:w="4459"/>
      </w:tblGrid>
      <w:tr w:rsidR="00F77997" w:rsidRPr="00F77997" w14:paraId="67DAEDFC"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027DB471"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Learners Name</w:t>
            </w:r>
          </w:p>
        </w:tc>
        <w:tc>
          <w:tcPr>
            <w:tcW w:w="4459" w:type="dxa"/>
            <w:vAlign w:val="center"/>
          </w:tcPr>
          <w:p w14:paraId="2B7FFB5D"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45AD965E"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54E8CD2A"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SEG Awards Registration Number</w:t>
            </w:r>
          </w:p>
        </w:tc>
        <w:tc>
          <w:tcPr>
            <w:tcW w:w="4459" w:type="dxa"/>
            <w:vAlign w:val="center"/>
          </w:tcPr>
          <w:p w14:paraId="02139E53"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75E96E82"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2F6E612E"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Centre Name</w:t>
            </w:r>
          </w:p>
        </w:tc>
        <w:tc>
          <w:tcPr>
            <w:tcW w:w="4459" w:type="dxa"/>
            <w:vAlign w:val="center"/>
          </w:tcPr>
          <w:p w14:paraId="3892E1B3"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74E72981"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1741734E"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 xml:space="preserve">Assessor 1 Name  </w:t>
            </w:r>
          </w:p>
        </w:tc>
        <w:tc>
          <w:tcPr>
            <w:tcW w:w="4459" w:type="dxa"/>
            <w:vAlign w:val="center"/>
          </w:tcPr>
          <w:p w14:paraId="44F13766"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r w:rsidR="00F77997" w:rsidRPr="00F77997" w14:paraId="0D022860" w14:textId="77777777" w:rsidTr="00F77997">
        <w:trPr>
          <w:trHeight w:val="680"/>
        </w:trPr>
        <w:tc>
          <w:tcPr>
            <w:cnfStyle w:val="001000000000" w:firstRow="0" w:lastRow="0" w:firstColumn="1" w:lastColumn="0" w:oddVBand="0" w:evenVBand="0" w:oddHBand="0" w:evenHBand="0" w:firstRowFirstColumn="0" w:firstRowLastColumn="0" w:lastRowFirstColumn="0" w:lastRowLastColumn="0"/>
            <w:tcW w:w="4608" w:type="dxa"/>
            <w:shd w:val="clear" w:color="auto" w:fill="043956" w:themeFill="accent2"/>
            <w:vAlign w:val="center"/>
          </w:tcPr>
          <w:p w14:paraId="633037D1"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 xml:space="preserve">Assessor 2 Name  </w:t>
            </w:r>
          </w:p>
        </w:tc>
        <w:tc>
          <w:tcPr>
            <w:tcW w:w="4459" w:type="dxa"/>
            <w:vAlign w:val="center"/>
          </w:tcPr>
          <w:p w14:paraId="4BDA33CD" w14:textId="77777777" w:rsidR="00F77997" w:rsidRPr="00F77997" w:rsidRDefault="00F77997" w:rsidP="00F77997">
            <w:pPr>
              <w:cnfStyle w:val="000000000000" w:firstRow="0" w:lastRow="0" w:firstColumn="0" w:lastColumn="0" w:oddVBand="0" w:evenVBand="0" w:oddHBand="0" w:evenHBand="0" w:firstRowFirstColumn="0" w:firstRowLastColumn="0" w:lastRowFirstColumn="0" w:lastRowLastColumn="0"/>
              <w:rPr>
                <w:rFonts w:eastAsia="Times New Roman" w:cs="Arial"/>
                <w:kern w:val="0"/>
                <w:sz w:val="24"/>
                <w:lang w:val="en-US"/>
                <w14:ligatures w14:val="none"/>
              </w:rPr>
            </w:pPr>
          </w:p>
        </w:tc>
      </w:tr>
    </w:tbl>
    <w:p w14:paraId="18C58124" w14:textId="77777777" w:rsidR="00F77997" w:rsidRDefault="00F77997" w:rsidP="00F77997">
      <w:pPr>
        <w:rPr>
          <w:lang w:val="en-US"/>
        </w:rPr>
      </w:pPr>
    </w:p>
    <w:p w14:paraId="23C7AC6C" w14:textId="77777777" w:rsidR="00F77997" w:rsidRDefault="00F77997" w:rsidP="00F77997">
      <w:pPr>
        <w:rPr>
          <w:lang w:val="en-US"/>
        </w:rPr>
      </w:pPr>
    </w:p>
    <w:p w14:paraId="16CE5CF1" w14:textId="77777777" w:rsidR="00F77997" w:rsidRDefault="00F77997" w:rsidP="00F77997">
      <w:pPr>
        <w:rPr>
          <w:lang w:val="en-US"/>
        </w:rPr>
      </w:pPr>
    </w:p>
    <w:p w14:paraId="24CCD8A9" w14:textId="77777777" w:rsidR="00F77997" w:rsidRDefault="00F77997" w:rsidP="00F77997">
      <w:pPr>
        <w:rPr>
          <w:lang w:val="en-US"/>
        </w:rPr>
      </w:pPr>
    </w:p>
    <w:p w14:paraId="6701ADBB" w14:textId="2B8CD440" w:rsidR="00CE1FAD" w:rsidRDefault="00CE1FAD">
      <w:pPr>
        <w:rPr>
          <w:lang w:val="en-US"/>
        </w:rPr>
      </w:pPr>
      <w:r>
        <w:rPr>
          <w:lang w:val="en-US"/>
        </w:rPr>
        <w:br w:type="page"/>
      </w:r>
    </w:p>
    <w:p w14:paraId="54B76953" w14:textId="77777777" w:rsidR="00F77997" w:rsidRDefault="00F77997" w:rsidP="00F77997">
      <w:pPr>
        <w:rPr>
          <w:lang w:val="en-US"/>
        </w:rPr>
      </w:pPr>
    </w:p>
    <w:p w14:paraId="7C0090CD" w14:textId="77777777" w:rsidR="00F77997" w:rsidRPr="00F77997" w:rsidRDefault="00F77997" w:rsidP="00F77997">
      <w:pPr>
        <w:pStyle w:val="Heading1"/>
        <w:rPr>
          <w:rFonts w:eastAsia="Times New Roman"/>
        </w:rPr>
      </w:pPr>
      <w:r w:rsidRPr="00F77997">
        <w:t>DECLARATION</w:t>
      </w:r>
      <w:r w:rsidRPr="00F77997">
        <w:rPr>
          <w:rFonts w:eastAsia="Times New Roman"/>
        </w:rPr>
        <w:t xml:space="preserve"> OF AUTHENTICITY</w:t>
      </w:r>
    </w:p>
    <w:p w14:paraId="3CC007A0" w14:textId="77777777" w:rsidR="00F77997" w:rsidRPr="00F77997" w:rsidRDefault="00F77997" w:rsidP="00F77997">
      <w:pPr>
        <w:rPr>
          <w:rFonts w:eastAsia="Times New Roman" w:cs="Arial"/>
          <w:kern w:val="0"/>
          <w:szCs w:val="22"/>
          <w:lang w:val="en-US"/>
          <w14:ligatures w14:val="none"/>
        </w:rPr>
      </w:pPr>
    </w:p>
    <w:p w14:paraId="2DF16868" w14:textId="77777777" w:rsidR="00F77997" w:rsidRPr="00F77997" w:rsidRDefault="00F77997" w:rsidP="00F77997">
      <w:pPr>
        <w:rPr>
          <w:rFonts w:eastAsia="Times New Roman" w:cs="Times New Roman"/>
          <w:kern w:val="0"/>
          <w:szCs w:val="20"/>
          <w:lang w:eastAsia="en-GB"/>
          <w14:ligatures w14:val="none"/>
        </w:rPr>
      </w:pPr>
      <w:r w:rsidRPr="00F77997">
        <w:rPr>
          <w:rFonts w:eastAsia="Times New Roman" w:cs="Times New Roman"/>
          <w:kern w:val="0"/>
          <w:szCs w:val="20"/>
          <w:lang w:eastAsia="en-GB"/>
          <w14:ligatures w14:val="none"/>
        </w:rPr>
        <w:t xml:space="preserve">This declaration must be completed and signed by the learner and countersigned </w:t>
      </w:r>
    </w:p>
    <w:p w14:paraId="213F2B1C" w14:textId="77777777" w:rsidR="00F77997" w:rsidRPr="00F77997" w:rsidRDefault="00F77997" w:rsidP="00F77997">
      <w:pPr>
        <w:rPr>
          <w:rFonts w:eastAsia="Times New Roman" w:cs="Times New Roman"/>
          <w:kern w:val="0"/>
          <w:szCs w:val="20"/>
          <w:lang w:eastAsia="en-GB"/>
          <w14:ligatures w14:val="none"/>
        </w:rPr>
      </w:pPr>
      <w:r w:rsidRPr="00F77997">
        <w:rPr>
          <w:rFonts w:eastAsia="Times New Roman" w:cs="Times New Roman"/>
          <w:kern w:val="0"/>
          <w:szCs w:val="20"/>
          <w:lang w:eastAsia="en-GB"/>
          <w14:ligatures w14:val="none"/>
        </w:rPr>
        <w:t>by the tutor / assessor and covers all evidence submitted for moderation.</w:t>
      </w:r>
    </w:p>
    <w:p w14:paraId="0F659609" w14:textId="77777777" w:rsidR="00F77997" w:rsidRPr="00F77997" w:rsidRDefault="00F77997" w:rsidP="00F77997">
      <w:pPr>
        <w:rPr>
          <w:rFonts w:eastAsia="Times New Roman" w:cs="Times New Roman"/>
          <w:kern w:val="0"/>
          <w:szCs w:val="20"/>
          <w:lang w:eastAsia="en-GB"/>
          <w14:ligatures w14:val="none"/>
        </w:rPr>
      </w:pPr>
    </w:p>
    <w:tbl>
      <w:tblPr>
        <w:tblStyle w:val="GridTable4-Accent2"/>
        <w:tblW w:w="0" w:type="auto"/>
        <w:tblLook w:val="0600" w:firstRow="0" w:lastRow="0" w:firstColumn="0" w:lastColumn="0" w:noHBand="1" w:noVBand="1"/>
      </w:tblPr>
      <w:tblGrid>
        <w:gridCol w:w="1925"/>
        <w:gridCol w:w="2321"/>
        <w:gridCol w:w="1760"/>
        <w:gridCol w:w="3054"/>
      </w:tblGrid>
      <w:tr w:rsidR="00F77997" w:rsidRPr="00F77997" w14:paraId="0CC531E3" w14:textId="77777777" w:rsidTr="00F77997">
        <w:trPr>
          <w:trHeight w:hRule="exact" w:val="567"/>
        </w:trPr>
        <w:tc>
          <w:tcPr>
            <w:tcW w:w="1978" w:type="dxa"/>
            <w:shd w:val="clear" w:color="auto" w:fill="043956" w:themeFill="accent2"/>
            <w:vAlign w:val="center"/>
          </w:tcPr>
          <w:p w14:paraId="473987F9"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Learner Name</w:t>
            </w:r>
          </w:p>
        </w:tc>
        <w:tc>
          <w:tcPr>
            <w:tcW w:w="7999" w:type="dxa"/>
            <w:gridSpan w:val="3"/>
            <w:vAlign w:val="center"/>
          </w:tcPr>
          <w:p w14:paraId="052237D9" w14:textId="77777777" w:rsidR="00F77997" w:rsidRPr="00F77997" w:rsidRDefault="00F77997" w:rsidP="00F77997">
            <w:pPr>
              <w:rPr>
                <w:rFonts w:eastAsia="Times New Roman" w:cs="Arial"/>
                <w:kern w:val="0"/>
                <w:szCs w:val="22"/>
                <w:lang w:val="en-US"/>
                <w14:ligatures w14:val="none"/>
              </w:rPr>
            </w:pPr>
          </w:p>
        </w:tc>
      </w:tr>
      <w:tr w:rsidR="00F77997" w:rsidRPr="00F77997" w14:paraId="1E45F807" w14:textId="77777777" w:rsidTr="00F77997">
        <w:trPr>
          <w:trHeight w:hRule="exact" w:val="567"/>
        </w:trPr>
        <w:tc>
          <w:tcPr>
            <w:tcW w:w="1978" w:type="dxa"/>
            <w:shd w:val="clear" w:color="auto" w:fill="043956" w:themeFill="accent2"/>
            <w:vAlign w:val="center"/>
          </w:tcPr>
          <w:p w14:paraId="041791D5"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Unique Learner Number (ULN)</w:t>
            </w:r>
          </w:p>
        </w:tc>
        <w:tc>
          <w:tcPr>
            <w:tcW w:w="2643" w:type="dxa"/>
            <w:vAlign w:val="center"/>
          </w:tcPr>
          <w:p w14:paraId="17424CFB" w14:textId="77777777" w:rsidR="00F77997" w:rsidRPr="00F77997" w:rsidRDefault="00F77997" w:rsidP="00F77997">
            <w:pPr>
              <w:rPr>
                <w:rFonts w:eastAsia="Times New Roman" w:cs="Arial"/>
                <w:kern w:val="0"/>
                <w:szCs w:val="22"/>
                <w:lang w:val="en-US"/>
                <w14:ligatures w14:val="none"/>
              </w:rPr>
            </w:pPr>
          </w:p>
        </w:tc>
        <w:tc>
          <w:tcPr>
            <w:tcW w:w="1867" w:type="dxa"/>
            <w:shd w:val="clear" w:color="auto" w:fill="043956" w:themeFill="accent2"/>
            <w:vAlign w:val="center"/>
          </w:tcPr>
          <w:p w14:paraId="6590004A"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SEG</w:t>
            </w:r>
          </w:p>
          <w:p w14:paraId="6067FF2E" w14:textId="77777777" w:rsidR="00F77997" w:rsidRPr="00F77997" w:rsidRDefault="00F77997" w:rsidP="00F77997">
            <w:pPr>
              <w:rPr>
                <w:rFonts w:eastAsia="Times New Roman" w:cs="Arial"/>
                <w:kern w:val="0"/>
                <w:szCs w:val="22"/>
                <w:lang w:val="en-US"/>
                <w14:ligatures w14:val="none"/>
              </w:rPr>
            </w:pPr>
            <w:r w:rsidRPr="00F77997">
              <w:rPr>
                <w:rFonts w:eastAsia="Times New Roman" w:cs="Arial"/>
                <w:kern w:val="0"/>
                <w:szCs w:val="22"/>
                <w:lang w:val="en-US"/>
                <w14:ligatures w14:val="none"/>
              </w:rPr>
              <w:t>Learner Reg. ID</w:t>
            </w:r>
          </w:p>
        </w:tc>
        <w:tc>
          <w:tcPr>
            <w:tcW w:w="3489" w:type="dxa"/>
            <w:vAlign w:val="center"/>
          </w:tcPr>
          <w:p w14:paraId="10B581EC" w14:textId="77777777" w:rsidR="00F77997" w:rsidRPr="00F77997" w:rsidRDefault="00F77997" w:rsidP="00F77997">
            <w:pPr>
              <w:rPr>
                <w:rFonts w:eastAsia="Times New Roman" w:cs="Arial"/>
                <w:kern w:val="0"/>
                <w:szCs w:val="22"/>
                <w:lang w:val="en-US"/>
                <w14:ligatures w14:val="none"/>
              </w:rPr>
            </w:pPr>
          </w:p>
        </w:tc>
      </w:tr>
      <w:tr w:rsidR="00F77997" w:rsidRPr="00F77997" w14:paraId="1E341D38" w14:textId="77777777" w:rsidTr="00F77997">
        <w:trPr>
          <w:trHeight w:hRule="exact" w:val="567"/>
        </w:trPr>
        <w:tc>
          <w:tcPr>
            <w:tcW w:w="1978" w:type="dxa"/>
            <w:shd w:val="clear" w:color="auto" w:fill="043956" w:themeFill="accent2"/>
            <w:vAlign w:val="center"/>
          </w:tcPr>
          <w:p w14:paraId="7D48EE5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Qualification Title</w:t>
            </w:r>
          </w:p>
        </w:tc>
        <w:tc>
          <w:tcPr>
            <w:tcW w:w="7999" w:type="dxa"/>
            <w:gridSpan w:val="3"/>
            <w:vAlign w:val="center"/>
          </w:tcPr>
          <w:p w14:paraId="71ECA2F2" w14:textId="77777777" w:rsidR="00F77997" w:rsidRPr="00F77997" w:rsidRDefault="00F77997" w:rsidP="00F77997">
            <w:pPr>
              <w:rPr>
                <w:rFonts w:eastAsia="Times New Roman" w:cs="Arial"/>
                <w:kern w:val="0"/>
                <w:szCs w:val="22"/>
                <w:lang w:val="en-US"/>
                <w14:ligatures w14:val="none"/>
              </w:rPr>
            </w:pPr>
          </w:p>
        </w:tc>
      </w:tr>
      <w:tr w:rsidR="00F77997" w:rsidRPr="00F77997" w14:paraId="2625E9A5" w14:textId="77777777" w:rsidTr="00F77997">
        <w:trPr>
          <w:trHeight w:hRule="exact" w:val="567"/>
        </w:trPr>
        <w:tc>
          <w:tcPr>
            <w:tcW w:w="1978" w:type="dxa"/>
            <w:shd w:val="clear" w:color="auto" w:fill="043956" w:themeFill="accent2"/>
            <w:vAlign w:val="center"/>
          </w:tcPr>
          <w:p w14:paraId="5051B832"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Centre Name</w:t>
            </w:r>
          </w:p>
        </w:tc>
        <w:tc>
          <w:tcPr>
            <w:tcW w:w="7999" w:type="dxa"/>
            <w:gridSpan w:val="3"/>
            <w:vAlign w:val="center"/>
          </w:tcPr>
          <w:p w14:paraId="6A14419C" w14:textId="77777777" w:rsidR="00F77997" w:rsidRPr="00F77997" w:rsidRDefault="00F77997" w:rsidP="00F77997">
            <w:pPr>
              <w:rPr>
                <w:rFonts w:eastAsia="Times New Roman" w:cs="Arial"/>
                <w:kern w:val="0"/>
                <w:szCs w:val="22"/>
                <w:lang w:val="en-US"/>
                <w14:ligatures w14:val="none"/>
              </w:rPr>
            </w:pPr>
          </w:p>
        </w:tc>
      </w:tr>
    </w:tbl>
    <w:p w14:paraId="51F39345" w14:textId="77777777" w:rsidR="00F77997" w:rsidRPr="00F77997" w:rsidRDefault="00F77997" w:rsidP="00F77997"/>
    <w:p w14:paraId="08659A3B" w14:textId="77777777" w:rsidR="00F77997" w:rsidRPr="00F77997" w:rsidRDefault="00F77997" w:rsidP="00F77997">
      <w:pPr>
        <w:rPr>
          <w:b/>
          <w:bCs/>
        </w:rPr>
      </w:pPr>
      <w:r w:rsidRPr="00F77997">
        <w:rPr>
          <w:b/>
          <w:bCs/>
        </w:rPr>
        <w:t>Learner statement of authenticity</w:t>
      </w:r>
    </w:p>
    <w:p w14:paraId="3CDA8CF2" w14:textId="77777777" w:rsidR="00F77997" w:rsidRPr="00F77997" w:rsidRDefault="00F77997" w:rsidP="00F77997">
      <w:pPr>
        <w:rPr>
          <w:rFonts w:eastAsia="Times New Roman" w:cs="Arial"/>
          <w:b/>
          <w:bCs/>
          <w:kern w:val="0"/>
          <w:szCs w:val="22"/>
          <w:lang w:val="en-US"/>
          <w14:ligatures w14:val="none"/>
        </w:rPr>
      </w:pPr>
    </w:p>
    <w:p w14:paraId="275DECA4" w14:textId="77777777" w:rsidR="00F77997" w:rsidRPr="00F77997" w:rsidRDefault="00F77997" w:rsidP="00F77997">
      <w:pPr>
        <w:rPr>
          <w:b/>
          <w:bCs/>
          <w:lang w:val="en-US"/>
        </w:rPr>
      </w:pPr>
      <w:r w:rsidRPr="00F77997">
        <w:rPr>
          <w:b/>
          <w:bCs/>
          <w:lang w:val="en-US"/>
        </w:rPr>
        <w:t xml:space="preserve">Before </w:t>
      </w:r>
      <w:proofErr w:type="gramStart"/>
      <w:r w:rsidRPr="00F77997">
        <w:rPr>
          <w:b/>
          <w:bCs/>
          <w:lang w:val="en-US"/>
        </w:rPr>
        <w:t>signing</w:t>
      </w:r>
      <w:proofErr w:type="gramEnd"/>
      <w:r w:rsidRPr="00F77997">
        <w:rPr>
          <w:b/>
          <w:bCs/>
          <w:lang w:val="en-US"/>
        </w:rPr>
        <w:t xml:space="preserve"> please read the guidance below.</w:t>
      </w:r>
    </w:p>
    <w:p w14:paraId="594C296A" w14:textId="77777777" w:rsidR="00F77997" w:rsidRPr="00F77997" w:rsidRDefault="00F77997" w:rsidP="00F77997">
      <w:pPr>
        <w:rPr>
          <w:rFonts w:eastAsia="Times New Roman" w:cs="Arial"/>
          <w:kern w:val="0"/>
          <w:szCs w:val="22"/>
          <w:lang w:val="en-US"/>
          <w14:ligatures w14:val="none"/>
        </w:rPr>
      </w:pPr>
    </w:p>
    <w:p w14:paraId="59DDBF8B" w14:textId="2D6DDC10"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I confirm that the attached assignment / portfolio is all my own work</w:t>
      </w:r>
      <w:r w:rsidRPr="00F77997">
        <w:rPr>
          <w:rFonts w:eastAsia="Times New Roman" w:cs="Arial"/>
          <w:kern w:val="0"/>
          <w:szCs w:val="22"/>
          <w:vertAlign w:val="superscript"/>
          <w:lang w:val="en-US"/>
          <w14:ligatures w14:val="none"/>
        </w:rPr>
        <w:footnoteReference w:id="1"/>
      </w:r>
      <w:r w:rsidRPr="00F77997">
        <w:rPr>
          <w:rFonts w:eastAsia="Times New Roman" w:cs="Arial"/>
          <w:kern w:val="0"/>
          <w:szCs w:val="22"/>
          <w:lang w:val="en-US"/>
          <w14:ligatures w14:val="none"/>
        </w:rPr>
        <w:t xml:space="preserve"> and does not include any work completed by anyone other than myself. I have completed the assignment / portfolio in accordance with SEG Awards’ instructions and within the time limits set by my centre.</w:t>
      </w:r>
    </w:p>
    <w:p w14:paraId="2B0A10E3" w14:textId="77777777" w:rsidR="00F77997" w:rsidRPr="00F77997" w:rsidRDefault="00F77997" w:rsidP="00F77997">
      <w:pPr>
        <w:rPr>
          <w:rFonts w:eastAsia="Times New Roman" w:cs="Arial"/>
          <w:kern w:val="0"/>
          <w:szCs w:val="22"/>
          <w:lang w:val="en-US"/>
          <w14:ligatures w14:val="none"/>
        </w:rPr>
      </w:pPr>
    </w:p>
    <w:tbl>
      <w:tblPr>
        <w:tblStyle w:val="GridTable6Colorful-Accent2"/>
        <w:tblW w:w="0" w:type="auto"/>
        <w:tblLook w:val="0600" w:firstRow="0" w:lastRow="0" w:firstColumn="0" w:lastColumn="0" w:noHBand="1" w:noVBand="1"/>
      </w:tblPr>
      <w:tblGrid>
        <w:gridCol w:w="1314"/>
        <w:gridCol w:w="4574"/>
        <w:gridCol w:w="1153"/>
        <w:gridCol w:w="2019"/>
      </w:tblGrid>
      <w:tr w:rsidR="00F77997" w:rsidRPr="00F77997" w14:paraId="06779830" w14:textId="77777777" w:rsidTr="00F77997">
        <w:trPr>
          <w:trHeight w:hRule="exact" w:val="567"/>
        </w:trPr>
        <w:tc>
          <w:tcPr>
            <w:tcW w:w="1318" w:type="dxa"/>
            <w:shd w:val="clear" w:color="auto" w:fill="043956" w:themeFill="accent2"/>
            <w:vAlign w:val="center"/>
          </w:tcPr>
          <w:p w14:paraId="3C36A2B1" w14:textId="77777777" w:rsidR="00F77997" w:rsidRPr="00F77997" w:rsidRDefault="00F77997" w:rsidP="00F77997">
            <w:pPr>
              <w:rPr>
                <w:rFonts w:eastAsia="Times New Roman" w:cs="Arial"/>
                <w:kern w:val="0"/>
                <w:szCs w:val="22"/>
                <w:lang w:val="en-US"/>
                <w14:ligatures w14:val="none"/>
              </w:rPr>
            </w:pPr>
            <w:r w:rsidRPr="00F77997">
              <w:rPr>
                <w:rFonts w:eastAsia="Times New Roman" w:cs="Arial"/>
                <w:color w:val="FFFFFF" w:themeColor="background1"/>
                <w:kern w:val="0"/>
                <w:szCs w:val="22"/>
                <w:lang w:val="en-US"/>
                <w14:ligatures w14:val="none"/>
              </w:rPr>
              <w:t>Signature</w:t>
            </w:r>
          </w:p>
        </w:tc>
        <w:tc>
          <w:tcPr>
            <w:tcW w:w="5170" w:type="dxa"/>
            <w:vAlign w:val="center"/>
          </w:tcPr>
          <w:p w14:paraId="170C2C0E" w14:textId="77777777" w:rsidR="00F77997" w:rsidRPr="00F77997" w:rsidRDefault="00F77997" w:rsidP="00F77997">
            <w:pPr>
              <w:rPr>
                <w:rFonts w:eastAsia="Times New Roman" w:cs="Arial"/>
                <w:kern w:val="0"/>
                <w:szCs w:val="22"/>
                <w:lang w:val="en-US"/>
                <w14:ligatures w14:val="none"/>
              </w:rPr>
            </w:pPr>
          </w:p>
        </w:tc>
        <w:tc>
          <w:tcPr>
            <w:tcW w:w="1210" w:type="dxa"/>
            <w:shd w:val="clear" w:color="auto" w:fill="043956" w:themeFill="accent2"/>
            <w:vAlign w:val="center"/>
          </w:tcPr>
          <w:p w14:paraId="4902E110"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color w:val="FFFFFF" w:themeColor="background1"/>
                <w:kern w:val="0"/>
                <w:szCs w:val="22"/>
                <w:lang w:val="en-US"/>
                <w14:ligatures w14:val="none"/>
              </w:rPr>
              <w:t>Date</w:t>
            </w:r>
          </w:p>
        </w:tc>
        <w:tc>
          <w:tcPr>
            <w:tcW w:w="2265" w:type="dxa"/>
            <w:vAlign w:val="center"/>
          </w:tcPr>
          <w:p w14:paraId="0E8103B3" w14:textId="77777777" w:rsidR="00F77997" w:rsidRPr="00F77997" w:rsidRDefault="00F77997" w:rsidP="00F77997">
            <w:pPr>
              <w:rPr>
                <w:rFonts w:eastAsia="Times New Roman" w:cs="Arial"/>
                <w:kern w:val="0"/>
                <w:szCs w:val="22"/>
                <w:lang w:val="en-US"/>
                <w14:ligatures w14:val="none"/>
              </w:rPr>
            </w:pPr>
          </w:p>
        </w:tc>
      </w:tr>
    </w:tbl>
    <w:p w14:paraId="2BBF15EC" w14:textId="77777777" w:rsidR="00F77997" w:rsidRPr="00F77997" w:rsidRDefault="00F77997" w:rsidP="00F77997">
      <w:pPr>
        <w:rPr>
          <w:b/>
        </w:rPr>
      </w:pPr>
    </w:p>
    <w:p w14:paraId="5CB8D8B9" w14:textId="77777777" w:rsidR="00F77997" w:rsidRPr="00F77997" w:rsidRDefault="00F77997" w:rsidP="00F77997">
      <w:pPr>
        <w:rPr>
          <w:rFonts w:eastAsia="Times New Roman" w:cs="Arial"/>
          <w:b/>
          <w:kern w:val="0"/>
          <w14:ligatures w14:val="none"/>
        </w:rPr>
      </w:pPr>
      <w:r w:rsidRPr="00F77997">
        <w:rPr>
          <w:rFonts w:eastAsia="Times New Roman" w:cs="Arial"/>
          <w:b/>
          <w:kern w:val="0"/>
          <w14:ligatures w14:val="none"/>
        </w:rPr>
        <w:t>Centre confirmation of authenticity</w:t>
      </w:r>
    </w:p>
    <w:p w14:paraId="3A5F10D1" w14:textId="77777777" w:rsidR="00F77997" w:rsidRPr="00F77997" w:rsidRDefault="00F77997" w:rsidP="00F77997">
      <w:pPr>
        <w:rPr>
          <w:rFonts w:eastAsia="Times New Roman" w:cs="Arial"/>
          <w:kern w:val="0"/>
          <w:szCs w:val="22"/>
          <w:lang w:val="en-US"/>
          <w14:ligatures w14:val="none"/>
        </w:rPr>
      </w:pPr>
    </w:p>
    <w:p w14:paraId="6C14F312" w14:textId="7055FA3D"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On behalf of …………………………………</w:t>
      </w:r>
      <w:proofErr w:type="gramStart"/>
      <w:r w:rsidRPr="00F77997">
        <w:rPr>
          <w:rFonts w:eastAsia="Times New Roman" w:cs="Arial"/>
          <w:kern w:val="0"/>
          <w:szCs w:val="22"/>
          <w:lang w:val="en-US"/>
          <w14:ligatures w14:val="none"/>
        </w:rPr>
        <w:t>….(</w:t>
      </w:r>
      <w:proofErr w:type="gramEnd"/>
      <w:r w:rsidRPr="00F77997">
        <w:rPr>
          <w:rFonts w:eastAsia="Times New Roman" w:cs="Arial"/>
          <w:kern w:val="0"/>
          <w:szCs w:val="22"/>
          <w:lang w:val="en-US"/>
          <w14:ligatures w14:val="none"/>
        </w:rPr>
        <w:t xml:space="preserve">insert centre name), I confirm that the </w:t>
      </w:r>
      <w:proofErr w:type="gramStart"/>
      <w:r w:rsidRPr="00F77997">
        <w:rPr>
          <w:rFonts w:eastAsia="Times New Roman" w:cs="Arial"/>
          <w:kern w:val="0"/>
          <w:szCs w:val="22"/>
          <w:lang w:val="en-US"/>
          <w14:ligatures w14:val="none"/>
        </w:rPr>
        <w:t>above mentioned</w:t>
      </w:r>
      <w:proofErr w:type="gramEnd"/>
      <w:r w:rsidRPr="00F77997">
        <w:rPr>
          <w:rFonts w:eastAsia="Times New Roman" w:cs="Arial"/>
          <w:kern w:val="0"/>
          <w:szCs w:val="22"/>
          <w:lang w:val="en-US"/>
          <w14:ligatures w14:val="none"/>
        </w:rPr>
        <w:t xml:space="preserve"> learner, to the best of my knowledge, is the sole author of the completed assignment / portfolio attached, and the assessments have been completed under the required conditions.</w:t>
      </w:r>
    </w:p>
    <w:p w14:paraId="7ABDEEE0" w14:textId="77777777" w:rsidR="00F77997" w:rsidRPr="00F77997" w:rsidRDefault="00F77997" w:rsidP="00F77997">
      <w:pPr>
        <w:rPr>
          <w:rFonts w:eastAsia="Times New Roman" w:cs="Arial"/>
          <w:kern w:val="0"/>
          <w:szCs w:val="22"/>
          <w:lang w:val="en-US"/>
          <w14:ligatures w14:val="none"/>
        </w:rPr>
      </w:pPr>
    </w:p>
    <w:tbl>
      <w:tblPr>
        <w:tblStyle w:val="GridTable1Light-Accent2"/>
        <w:tblW w:w="0" w:type="auto"/>
        <w:tblLook w:val="0600" w:firstRow="0" w:lastRow="0" w:firstColumn="0" w:lastColumn="0" w:noHBand="1" w:noVBand="1"/>
      </w:tblPr>
      <w:tblGrid>
        <w:gridCol w:w="1375"/>
        <w:gridCol w:w="4493"/>
        <w:gridCol w:w="1154"/>
        <w:gridCol w:w="2038"/>
      </w:tblGrid>
      <w:tr w:rsidR="00F77997" w:rsidRPr="00F77997" w14:paraId="0E69CB6A" w14:textId="77777777" w:rsidTr="00F77997">
        <w:trPr>
          <w:trHeight w:hRule="exact" w:val="567"/>
        </w:trPr>
        <w:tc>
          <w:tcPr>
            <w:tcW w:w="1428" w:type="dxa"/>
            <w:shd w:val="clear" w:color="auto" w:fill="043956" w:themeFill="accent2"/>
            <w:vAlign w:val="center"/>
          </w:tcPr>
          <w:p w14:paraId="6381F29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Signed</w:t>
            </w:r>
          </w:p>
        </w:tc>
        <w:tc>
          <w:tcPr>
            <w:tcW w:w="5060" w:type="dxa"/>
            <w:vAlign w:val="center"/>
          </w:tcPr>
          <w:p w14:paraId="0B44AEBA" w14:textId="77777777" w:rsidR="00F77997" w:rsidRPr="00F77997" w:rsidRDefault="00F77997" w:rsidP="00F77997">
            <w:pPr>
              <w:rPr>
                <w:rFonts w:eastAsia="Times New Roman" w:cs="Arial"/>
                <w:kern w:val="0"/>
                <w:szCs w:val="22"/>
                <w:lang w:val="en-US"/>
                <w14:ligatures w14:val="none"/>
              </w:rPr>
            </w:pPr>
          </w:p>
        </w:tc>
        <w:tc>
          <w:tcPr>
            <w:tcW w:w="1210" w:type="dxa"/>
            <w:shd w:val="clear" w:color="auto" w:fill="043956" w:themeFill="accent2"/>
            <w:vAlign w:val="center"/>
          </w:tcPr>
          <w:p w14:paraId="64EFD28F"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Dat</w:t>
            </w:r>
            <w:r w:rsidRPr="00F77997">
              <w:rPr>
                <w:rFonts w:eastAsia="Times New Roman" w:cs="Arial"/>
                <w:kern w:val="0"/>
                <w:szCs w:val="22"/>
                <w:shd w:val="clear" w:color="auto" w:fill="E0E0E0"/>
                <w:lang w:val="en-US"/>
                <w14:ligatures w14:val="none"/>
              </w:rPr>
              <w:t>e</w:t>
            </w:r>
          </w:p>
        </w:tc>
        <w:tc>
          <w:tcPr>
            <w:tcW w:w="2279" w:type="dxa"/>
            <w:vAlign w:val="center"/>
          </w:tcPr>
          <w:p w14:paraId="5F6DB29B" w14:textId="77777777" w:rsidR="00F77997" w:rsidRPr="00F77997" w:rsidRDefault="00F77997" w:rsidP="00F77997">
            <w:pPr>
              <w:rPr>
                <w:rFonts w:eastAsia="Times New Roman" w:cs="Arial"/>
                <w:kern w:val="0"/>
                <w:szCs w:val="22"/>
                <w:lang w:val="en-US"/>
                <w14:ligatures w14:val="none"/>
              </w:rPr>
            </w:pPr>
          </w:p>
        </w:tc>
      </w:tr>
      <w:tr w:rsidR="00F77997" w:rsidRPr="00F77997" w14:paraId="03E1163C" w14:textId="77777777" w:rsidTr="00F77997">
        <w:trPr>
          <w:trHeight w:hRule="exact" w:val="567"/>
        </w:trPr>
        <w:tc>
          <w:tcPr>
            <w:tcW w:w="1428" w:type="dxa"/>
            <w:shd w:val="clear" w:color="auto" w:fill="043956" w:themeFill="accent2"/>
            <w:vAlign w:val="center"/>
          </w:tcPr>
          <w:p w14:paraId="0BAD5297"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Name</w:t>
            </w:r>
          </w:p>
        </w:tc>
        <w:tc>
          <w:tcPr>
            <w:tcW w:w="8549" w:type="dxa"/>
            <w:gridSpan w:val="3"/>
            <w:vAlign w:val="center"/>
          </w:tcPr>
          <w:p w14:paraId="13461D5C" w14:textId="77777777" w:rsidR="00F77997" w:rsidRPr="00F77997" w:rsidRDefault="00F77997" w:rsidP="00F77997">
            <w:pPr>
              <w:rPr>
                <w:rFonts w:eastAsia="Times New Roman" w:cs="Arial"/>
                <w:kern w:val="0"/>
                <w:szCs w:val="22"/>
                <w:lang w:val="en-US"/>
                <w14:ligatures w14:val="none"/>
              </w:rPr>
            </w:pPr>
          </w:p>
        </w:tc>
      </w:tr>
      <w:tr w:rsidR="00F77997" w:rsidRPr="00F77997" w14:paraId="29BC555F" w14:textId="77777777" w:rsidTr="00F77997">
        <w:trPr>
          <w:trHeight w:hRule="exact" w:val="567"/>
        </w:trPr>
        <w:tc>
          <w:tcPr>
            <w:tcW w:w="1428" w:type="dxa"/>
            <w:shd w:val="clear" w:color="auto" w:fill="043956" w:themeFill="accent2"/>
            <w:vAlign w:val="center"/>
          </w:tcPr>
          <w:p w14:paraId="6D1EBE08" w14:textId="77777777" w:rsidR="00F77997" w:rsidRPr="00F77997" w:rsidRDefault="00F77997" w:rsidP="00F77997">
            <w:pPr>
              <w:rPr>
                <w:rFonts w:eastAsia="Times New Roman" w:cs="Arial"/>
                <w:color w:val="FFFFFF" w:themeColor="background1"/>
                <w:kern w:val="0"/>
                <w:szCs w:val="22"/>
                <w:lang w:val="en-US"/>
                <w14:ligatures w14:val="none"/>
              </w:rPr>
            </w:pPr>
            <w:r w:rsidRPr="00F77997">
              <w:rPr>
                <w:rFonts w:eastAsia="Times New Roman" w:cs="Arial"/>
                <w:kern w:val="0"/>
                <w:szCs w:val="22"/>
                <w:lang w:val="en-US"/>
                <w14:ligatures w14:val="none"/>
              </w:rPr>
              <w:t>Title</w:t>
            </w:r>
          </w:p>
        </w:tc>
        <w:tc>
          <w:tcPr>
            <w:tcW w:w="8549" w:type="dxa"/>
            <w:gridSpan w:val="3"/>
            <w:vAlign w:val="center"/>
          </w:tcPr>
          <w:p w14:paraId="4F6D28A0" w14:textId="77777777" w:rsidR="00F77997" w:rsidRPr="00F77997" w:rsidRDefault="00F77997" w:rsidP="00F77997">
            <w:pPr>
              <w:rPr>
                <w:rFonts w:eastAsia="Times New Roman" w:cs="Arial"/>
                <w:kern w:val="0"/>
                <w:szCs w:val="22"/>
                <w:lang w:val="en-US"/>
                <w14:ligatures w14:val="none"/>
              </w:rPr>
            </w:pPr>
          </w:p>
        </w:tc>
      </w:tr>
    </w:tbl>
    <w:p w14:paraId="32B2B66E" w14:textId="77777777" w:rsidR="00F77997" w:rsidRPr="00F77997" w:rsidRDefault="00F77997" w:rsidP="00F77997">
      <w:pPr>
        <w:rPr>
          <w:rFonts w:eastAsia="Times New Roman" w:cs="Arial"/>
          <w:b/>
          <w:kern w:val="0"/>
          <w:sz w:val="18"/>
          <w:szCs w:val="18"/>
          <w:lang w:val="en-US"/>
          <w14:ligatures w14:val="none"/>
        </w:rPr>
      </w:pPr>
      <w:r w:rsidRPr="00F77997">
        <w:rPr>
          <w:rFonts w:eastAsia="Times New Roman" w:cs="Arial"/>
          <w:b/>
          <w:kern w:val="0"/>
          <w:sz w:val="18"/>
          <w:szCs w:val="18"/>
          <w:lang w:val="en-US"/>
          <w14:ligatures w14:val="none"/>
        </w:rPr>
        <w:br w:type="page"/>
      </w:r>
    </w:p>
    <w:p w14:paraId="0D0D6D96" w14:textId="77777777" w:rsidR="00F77997" w:rsidRPr="00F77997" w:rsidRDefault="00F77997" w:rsidP="00F77997">
      <w:pPr>
        <w:rPr>
          <w:rFonts w:eastAsia="Times New Roman" w:cs="Arial"/>
          <w:b/>
          <w:kern w:val="0"/>
          <w:szCs w:val="22"/>
          <w:lang w:val="en-US"/>
          <w14:ligatures w14:val="none"/>
        </w:rPr>
      </w:pPr>
      <w:r w:rsidRPr="00F77997">
        <w:rPr>
          <w:rFonts w:eastAsia="Times New Roman" w:cs="Arial"/>
          <w:b/>
          <w:kern w:val="0"/>
          <w:szCs w:val="22"/>
          <w:lang w:val="en-US"/>
          <w14:ligatures w14:val="none"/>
        </w:rPr>
        <w:lastRenderedPageBreak/>
        <w:t>Guidance for Learners</w:t>
      </w:r>
    </w:p>
    <w:p w14:paraId="5731BBE1" w14:textId="77777777" w:rsidR="00F77997" w:rsidRPr="00F77997" w:rsidRDefault="00F77997" w:rsidP="00F77997">
      <w:pPr>
        <w:jc w:val="both"/>
        <w:rPr>
          <w:rFonts w:eastAsia="Times New Roman" w:cs="Arial"/>
          <w:b/>
          <w:kern w:val="0"/>
          <w:szCs w:val="22"/>
          <w:lang w:val="en-US"/>
          <w14:ligatures w14:val="none"/>
        </w:rPr>
      </w:pPr>
    </w:p>
    <w:p w14:paraId="2A017CE8"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1621A5C7" w14:textId="77777777" w:rsidR="00F77997" w:rsidRPr="00F77997" w:rsidRDefault="00F77997" w:rsidP="00F77997">
      <w:pPr>
        <w:jc w:val="both"/>
        <w:rPr>
          <w:rFonts w:eastAsia="Times New Roman" w:cs="Arial"/>
          <w:kern w:val="0"/>
          <w:szCs w:val="22"/>
          <w:lang w:val="en-US"/>
          <w14:ligatures w14:val="none"/>
        </w:rPr>
      </w:pPr>
    </w:p>
    <w:p w14:paraId="23E18070"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 xml:space="preserve">When preparing any course work it is good practice to undertake research using information from published sources. If you quote directly from these </w:t>
      </w:r>
      <w:proofErr w:type="gramStart"/>
      <w:r w:rsidRPr="00F77997">
        <w:rPr>
          <w:rFonts w:eastAsia="Times New Roman" w:cs="Arial"/>
          <w:kern w:val="0"/>
          <w:szCs w:val="22"/>
          <w:lang w:val="en-US"/>
          <w14:ligatures w14:val="none"/>
        </w:rPr>
        <w:t>sources</w:t>
      </w:r>
      <w:proofErr w:type="gramEnd"/>
      <w:r w:rsidRPr="00F77997">
        <w:rPr>
          <w:rFonts w:eastAsia="Times New Roman" w:cs="Arial"/>
          <w:kern w:val="0"/>
          <w:szCs w:val="22"/>
          <w:lang w:val="en-US"/>
          <w14:ligatures w14:val="none"/>
        </w:rPr>
        <w:t xml:space="preserve"> then this must be indicated in your work by using quotation marks and referencing the document from which the quotation was taken. You must then comment in your own words on any ideas expressed.</w:t>
      </w:r>
    </w:p>
    <w:p w14:paraId="1D09048F" w14:textId="77777777" w:rsidR="00F77997" w:rsidRPr="00F77997" w:rsidRDefault="00F77997" w:rsidP="00F77997">
      <w:pPr>
        <w:jc w:val="both"/>
        <w:rPr>
          <w:rFonts w:eastAsia="Times New Roman" w:cs="Arial"/>
          <w:kern w:val="0"/>
          <w:szCs w:val="22"/>
          <w:lang w:val="en-US"/>
          <w14:ligatures w14:val="none"/>
        </w:rPr>
      </w:pPr>
    </w:p>
    <w:p w14:paraId="7E009A71"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Assessors, internal verifiers and SEG Awards’ external moderators and verifiers are subject specialists who can spot the use of published materials that may be passed as your own words or ideas.</w:t>
      </w:r>
    </w:p>
    <w:p w14:paraId="7831DF9A" w14:textId="77777777" w:rsidR="00F77997" w:rsidRPr="00F77997" w:rsidRDefault="00F77997" w:rsidP="00F77997">
      <w:pPr>
        <w:jc w:val="both"/>
        <w:rPr>
          <w:rFonts w:eastAsia="Times New Roman" w:cs="Arial"/>
          <w:kern w:val="0"/>
          <w:szCs w:val="22"/>
          <w:lang w:val="en-US"/>
          <w14:ligatures w14:val="none"/>
        </w:rPr>
      </w:pPr>
    </w:p>
    <w:p w14:paraId="2C5C0F35" w14:textId="77777777" w:rsidR="00F77997" w:rsidRPr="00F77997" w:rsidRDefault="00F77997" w:rsidP="00F77997">
      <w:pPr>
        <w:jc w:val="both"/>
        <w:rPr>
          <w:rFonts w:eastAsia="Times New Roman" w:cs="Arial"/>
          <w:kern w:val="0"/>
          <w:szCs w:val="22"/>
          <w:lang w:val="en-US"/>
          <w14:ligatures w14:val="none"/>
        </w:rPr>
      </w:pPr>
      <w:r w:rsidRPr="00F77997">
        <w:rPr>
          <w:rFonts w:eastAsia="Times New Roman" w:cs="Arial"/>
          <w:kern w:val="0"/>
          <w:szCs w:val="22"/>
          <w:lang w:val="en-US"/>
          <w14:ligatures w14:val="none"/>
        </w:rPr>
        <w:t>If you do copy words from a published source and do not indicate their reference you will be committing plagiarism. This is considered a form of cheating and may result in your assessment being declared void.</w:t>
      </w:r>
    </w:p>
    <w:p w14:paraId="0DB130B0" w14:textId="77777777" w:rsidR="0043505F" w:rsidRDefault="0043505F">
      <w:pPr>
        <w:rPr>
          <w:lang w:val="en-US"/>
        </w:rPr>
        <w:sectPr w:rsidR="0043505F" w:rsidSect="00A115B8">
          <w:headerReference w:type="default" r:id="rId8"/>
          <w:footerReference w:type="default" r:id="rId9"/>
          <w:pgSz w:w="11906" w:h="16838" w:code="9"/>
          <w:pgMar w:top="2835" w:right="1418" w:bottom="1418" w:left="1418" w:header="709" w:footer="709" w:gutter="0"/>
          <w:cols w:space="708"/>
          <w:docGrid w:linePitch="360"/>
        </w:sectPr>
      </w:pPr>
    </w:p>
    <w:p w14:paraId="70545AE0" w14:textId="77777777" w:rsidR="0043505F" w:rsidRDefault="0043505F">
      <w:pPr>
        <w:rPr>
          <w:lang w:val="en-U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1710"/>
        <w:gridCol w:w="3078"/>
        <w:gridCol w:w="2212"/>
        <w:gridCol w:w="1134"/>
        <w:gridCol w:w="1134"/>
        <w:gridCol w:w="308"/>
        <w:gridCol w:w="855"/>
        <w:gridCol w:w="1843"/>
        <w:gridCol w:w="52"/>
        <w:gridCol w:w="1932"/>
      </w:tblGrid>
      <w:tr w:rsidR="0043505F" w:rsidRPr="0043505F" w14:paraId="1F91570A" w14:textId="77777777" w:rsidTr="008B776E">
        <w:trPr>
          <w:trHeight w:val="451"/>
        </w:trPr>
        <w:tc>
          <w:tcPr>
            <w:tcW w:w="14879" w:type="dxa"/>
            <w:gridSpan w:val="11"/>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5D9E5F" w14:textId="160D2C53" w:rsidR="0043505F" w:rsidRPr="0043505F" w:rsidRDefault="0043505F" w:rsidP="0043505F">
            <w:pPr>
              <w:jc w:val="center"/>
              <w:rPr>
                <w:rFonts w:eastAsia="Times New Roman" w:cs="Arial"/>
                <w:b/>
                <w:bCs/>
                <w:kern w:val="0"/>
                <w:sz w:val="28"/>
                <w:szCs w:val="48"/>
                <w:lang w:val="en-US"/>
                <w14:ligatures w14:val="none"/>
              </w:rPr>
            </w:pPr>
            <w:r w:rsidRPr="0043505F">
              <w:rPr>
                <w:rFonts w:eastAsia="Times New Roman" w:cs="Arial"/>
                <w:b/>
                <w:bCs/>
                <w:kern w:val="0"/>
                <w:sz w:val="28"/>
                <w:szCs w:val="48"/>
                <w:lang w:val="en-US"/>
                <w14:ligatures w14:val="none"/>
              </w:rPr>
              <w:t xml:space="preserve">SEG Awards </w:t>
            </w:r>
            <w:r w:rsidR="00F53B34">
              <w:rPr>
                <w:rFonts w:eastAsia="Times New Roman" w:cs="Arial"/>
                <w:b/>
                <w:bCs/>
                <w:kern w:val="0"/>
                <w:sz w:val="28"/>
                <w:szCs w:val="48"/>
                <w:lang w:val="en-US"/>
                <w14:ligatures w14:val="none"/>
              </w:rPr>
              <w:t>Entry 3</w:t>
            </w:r>
            <w:r w:rsidRPr="0043505F">
              <w:rPr>
                <w:rFonts w:eastAsia="Times New Roman" w:cs="Arial"/>
                <w:b/>
                <w:bCs/>
                <w:kern w:val="0"/>
                <w:sz w:val="28"/>
                <w:szCs w:val="48"/>
                <w:lang w:val="en-US"/>
                <w14:ligatures w14:val="none"/>
              </w:rPr>
              <w:t xml:space="preserve"> Award/Certificat</w:t>
            </w:r>
            <w:r w:rsidR="00F53B34">
              <w:rPr>
                <w:rFonts w:eastAsia="Times New Roman" w:cs="Arial"/>
                <w:b/>
                <w:bCs/>
                <w:kern w:val="0"/>
                <w:sz w:val="28"/>
                <w:szCs w:val="48"/>
                <w:lang w:val="en-US"/>
                <w14:ligatures w14:val="none"/>
              </w:rPr>
              <w:t>e</w:t>
            </w:r>
            <w:r w:rsidRPr="0043505F">
              <w:rPr>
                <w:rFonts w:eastAsia="Times New Roman" w:cs="Arial"/>
                <w:b/>
                <w:bCs/>
                <w:kern w:val="0"/>
                <w:sz w:val="28"/>
                <w:szCs w:val="48"/>
                <w:lang w:val="en-US"/>
                <w14:ligatures w14:val="none"/>
              </w:rPr>
              <w:t xml:space="preserve"> in Motor Vehicle Studies</w:t>
            </w:r>
          </w:p>
        </w:tc>
      </w:tr>
      <w:tr w:rsidR="0043505F" w:rsidRPr="0043505F" w14:paraId="0C09A3FE" w14:textId="77777777" w:rsidTr="008B776E">
        <w:trPr>
          <w:trHeight w:val="326"/>
        </w:trPr>
        <w:tc>
          <w:tcPr>
            <w:tcW w:w="14879" w:type="dxa"/>
            <w:gridSpan w:val="11"/>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C4DAC6" w14:textId="77777777" w:rsidR="0043505F" w:rsidRPr="0043505F" w:rsidRDefault="0043505F" w:rsidP="0043505F">
            <w:pPr>
              <w:jc w:val="center"/>
              <w:rPr>
                <w:rFonts w:eastAsia="Times New Roman" w:cs="Arial"/>
                <w:b/>
                <w:bCs/>
                <w:kern w:val="0"/>
                <w:sz w:val="28"/>
                <w:szCs w:val="40"/>
                <w:lang w:val="en-US"/>
                <w14:ligatures w14:val="none"/>
              </w:rPr>
            </w:pPr>
            <w:r w:rsidRPr="0043505F">
              <w:rPr>
                <w:rFonts w:eastAsia="Times New Roman" w:cs="Arial"/>
                <w:b/>
                <w:bCs/>
                <w:kern w:val="0"/>
                <w:sz w:val="28"/>
                <w:szCs w:val="40"/>
                <w:lang w:val="en-US"/>
                <w14:ligatures w14:val="none"/>
              </w:rPr>
              <w:t>Individual Learning Plan</w:t>
            </w:r>
          </w:p>
        </w:tc>
      </w:tr>
      <w:tr w:rsidR="0043505F" w:rsidRPr="0043505F" w14:paraId="4C0E21C2" w14:textId="77777777" w:rsidTr="008B776E">
        <w:trPr>
          <w:trHeight w:val="410"/>
        </w:trPr>
        <w:tc>
          <w:tcPr>
            <w:tcW w:w="233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E4F461"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LEARNERS NAME</w:t>
            </w:r>
          </w:p>
        </w:tc>
        <w:tc>
          <w:tcPr>
            <w:tcW w:w="6424"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80146A" w14:textId="77777777" w:rsidR="0043505F" w:rsidRPr="0043505F" w:rsidRDefault="0043505F" w:rsidP="0043505F">
            <w:pPr>
              <w:rPr>
                <w:rFonts w:eastAsia="Times New Roman" w:cs="Arial"/>
                <w:kern w:val="0"/>
                <w:sz w:val="20"/>
                <w:szCs w:val="20"/>
                <w:lang w:val="en-US"/>
                <w14:ligatures w14:val="none"/>
              </w:rPr>
            </w:pPr>
          </w:p>
          <w:p w14:paraId="769C04EA" w14:textId="77777777" w:rsidR="0043505F" w:rsidRPr="0043505F" w:rsidRDefault="0043505F" w:rsidP="0043505F">
            <w:pPr>
              <w:rPr>
                <w:rFonts w:eastAsia="Times New Roman" w:cs="Arial"/>
                <w:kern w:val="0"/>
                <w:sz w:val="20"/>
                <w:szCs w:val="20"/>
                <w:lang w:val="en-US"/>
                <w14:ligatures w14:val="none"/>
              </w:rPr>
            </w:pPr>
          </w:p>
        </w:tc>
        <w:tc>
          <w:tcPr>
            <w:tcW w:w="6124"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75801D"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ASSESSOR/S NAME/S</w:t>
            </w:r>
          </w:p>
          <w:p w14:paraId="68C0C328" w14:textId="77777777" w:rsidR="0043505F" w:rsidRPr="0043505F" w:rsidRDefault="0043505F" w:rsidP="0043505F">
            <w:pPr>
              <w:rPr>
                <w:rFonts w:eastAsia="Times New Roman" w:cs="Arial"/>
                <w:kern w:val="0"/>
                <w:sz w:val="20"/>
                <w:szCs w:val="20"/>
                <w:lang w:val="en-US"/>
                <w14:ligatures w14:val="none"/>
              </w:rPr>
            </w:pPr>
          </w:p>
          <w:p w14:paraId="460BC194" w14:textId="77777777" w:rsidR="0043505F" w:rsidRPr="0043505F" w:rsidRDefault="0043505F" w:rsidP="0043505F">
            <w:pPr>
              <w:rPr>
                <w:rFonts w:eastAsia="Times New Roman" w:cs="Arial"/>
                <w:kern w:val="0"/>
                <w:sz w:val="20"/>
                <w:szCs w:val="20"/>
                <w:lang w:val="en-US"/>
                <w14:ligatures w14:val="none"/>
              </w:rPr>
            </w:pPr>
          </w:p>
        </w:tc>
      </w:tr>
      <w:tr w:rsidR="0043505F" w:rsidRPr="0043505F" w14:paraId="202D2454" w14:textId="77777777" w:rsidTr="008B776E">
        <w:trPr>
          <w:trHeight w:val="514"/>
        </w:trPr>
        <w:tc>
          <w:tcPr>
            <w:tcW w:w="233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31E4E5"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COURSE START DATE</w:t>
            </w:r>
          </w:p>
        </w:tc>
        <w:tc>
          <w:tcPr>
            <w:tcW w:w="307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2701BA" w14:textId="77777777" w:rsidR="0043505F" w:rsidRPr="0043505F" w:rsidRDefault="0043505F" w:rsidP="0043505F">
            <w:pPr>
              <w:rPr>
                <w:rFonts w:eastAsia="Times New Roman" w:cs="Arial"/>
                <w:b/>
                <w:kern w:val="0"/>
                <w:sz w:val="20"/>
                <w:szCs w:val="20"/>
                <w:lang w:val="en-US"/>
                <w14:ligatures w14:val="none"/>
              </w:rPr>
            </w:pPr>
          </w:p>
          <w:p w14:paraId="517A22EC" w14:textId="77777777" w:rsidR="0043505F" w:rsidRPr="0043505F" w:rsidRDefault="0043505F" w:rsidP="0043505F">
            <w:pPr>
              <w:rPr>
                <w:rFonts w:eastAsia="Times New Roman" w:cs="Arial"/>
                <w:b/>
                <w:kern w:val="0"/>
                <w:sz w:val="20"/>
                <w:szCs w:val="20"/>
                <w:lang w:val="en-US"/>
                <w14:ligatures w14:val="none"/>
              </w:rPr>
            </w:pPr>
          </w:p>
        </w:tc>
        <w:tc>
          <w:tcPr>
            <w:tcW w:w="3346"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9A965E"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COURSE WEEKLY HOURS</w:t>
            </w:r>
          </w:p>
        </w:tc>
        <w:tc>
          <w:tcPr>
            <w:tcW w:w="1442"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877DCD" w14:textId="77777777" w:rsidR="0043505F" w:rsidRPr="0043505F" w:rsidRDefault="0043505F" w:rsidP="0043505F">
            <w:pPr>
              <w:rPr>
                <w:rFonts w:eastAsia="Times New Roman" w:cs="Arial"/>
                <w:b/>
                <w:kern w:val="0"/>
                <w:sz w:val="20"/>
                <w:szCs w:val="20"/>
                <w:lang w:val="en-US"/>
                <w14:ligatures w14:val="none"/>
              </w:rPr>
            </w:pPr>
          </w:p>
        </w:tc>
        <w:tc>
          <w:tcPr>
            <w:tcW w:w="275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F1D94C" w14:textId="77777777" w:rsidR="0043505F" w:rsidRPr="0043505F" w:rsidRDefault="0043505F"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TOTAL COURSE HOURS</w:t>
            </w:r>
          </w:p>
        </w:tc>
        <w:tc>
          <w:tcPr>
            <w:tcW w:w="193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9F872" w14:textId="77777777" w:rsidR="0043505F" w:rsidRPr="0043505F" w:rsidRDefault="0043505F" w:rsidP="0043505F">
            <w:pPr>
              <w:rPr>
                <w:rFonts w:eastAsia="Times New Roman" w:cs="Arial"/>
                <w:kern w:val="0"/>
                <w:sz w:val="20"/>
                <w:szCs w:val="20"/>
                <w:lang w:val="en-US"/>
                <w14:ligatures w14:val="none"/>
              </w:rPr>
            </w:pPr>
          </w:p>
        </w:tc>
      </w:tr>
      <w:tr w:rsidR="008B776E" w:rsidRPr="0043505F" w14:paraId="06BE2F2A" w14:textId="77777777" w:rsidTr="008B776E">
        <w:trPr>
          <w:trHeight w:val="515"/>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D7682E" w14:textId="77777777" w:rsidR="008B776E" w:rsidRPr="0043505F" w:rsidRDefault="008B776E"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No.</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C4995C" w14:textId="77777777" w:rsidR="008B776E" w:rsidRPr="0043505F" w:rsidRDefault="008B776E"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UNIT TITLE</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3C2096"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CREDIT</w:t>
            </w:r>
          </w:p>
          <w:p w14:paraId="32BADCE1"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VALUE</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B87B08"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AWARD</w:t>
            </w: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54ACD5"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CERT</w:t>
            </w: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BCA899"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DATE</w:t>
            </w:r>
          </w:p>
          <w:p w14:paraId="419CC5FB"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STARTED</w:t>
            </w: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640434"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DATE</w:t>
            </w:r>
          </w:p>
          <w:p w14:paraId="36020673" w14:textId="77777777" w:rsidR="008B776E" w:rsidRPr="0043505F" w:rsidRDefault="008B776E" w:rsidP="0043505F">
            <w:pPr>
              <w:jc w:val="cente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COMPLETED</w:t>
            </w:r>
          </w:p>
        </w:tc>
      </w:tr>
      <w:tr w:rsidR="008B776E" w:rsidRPr="0043505F" w14:paraId="00101B0B"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241960" w14:textId="77777777" w:rsidR="008B776E" w:rsidRPr="0043505F" w:rsidRDefault="008B776E" w:rsidP="0043505F">
            <w:pPr>
              <w:jc w:val="cente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1</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EE5DC8" w14:textId="1F4233A1" w:rsidR="008B776E" w:rsidRPr="0043505F" w:rsidRDefault="008B776E" w:rsidP="0043505F">
            <w:pPr>
              <w:rPr>
                <w:rFonts w:eastAsia="Times New Roman" w:cs="Arial"/>
                <w:kern w:val="0"/>
                <w:sz w:val="18"/>
                <w:szCs w:val="22"/>
                <w:lang w:val="en-US"/>
                <w14:ligatures w14:val="none"/>
              </w:rPr>
            </w:pPr>
            <w:r w:rsidRPr="008F28BE">
              <w:rPr>
                <w:rFonts w:eastAsia="Times New Roman" w:cs="Arial"/>
                <w:kern w:val="0"/>
                <w:sz w:val="18"/>
                <w:szCs w:val="22"/>
                <w:lang w:val="en-US"/>
                <w14:ligatures w14:val="none"/>
              </w:rPr>
              <w:t>Health and Safety Awareness J/506/0641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907655" w14:textId="4FC8CAE0"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1868F5"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7F3CD2"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B2135C"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9D8BFC"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1C4FD409"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EA15F8" w14:textId="77777777" w:rsidR="008B776E" w:rsidRPr="0043505F" w:rsidRDefault="008B776E" w:rsidP="0043505F">
            <w:pPr>
              <w:jc w:val="center"/>
              <w:rPr>
                <w:rFonts w:eastAsia="Times New Roman" w:cs="Arial"/>
                <w:kern w:val="0"/>
                <w:sz w:val="18"/>
                <w:szCs w:val="22"/>
                <w:lang w:val="en-US"/>
                <w14:ligatures w14:val="none"/>
              </w:rPr>
            </w:pPr>
            <w:r w:rsidRPr="0043505F">
              <w:rPr>
                <w:rFonts w:eastAsia="Times New Roman" w:cs="Arial"/>
                <w:kern w:val="0"/>
                <w:sz w:val="18"/>
                <w:szCs w:val="22"/>
                <w:lang w:val="en-US"/>
                <w14:ligatures w14:val="none"/>
              </w:rPr>
              <w:t>2</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597B93" w14:textId="2943FFDC" w:rsidR="008B776E" w:rsidRPr="0043505F" w:rsidRDefault="008B776E" w:rsidP="0043505F">
            <w:pPr>
              <w:rPr>
                <w:rFonts w:eastAsia="Times New Roman" w:cs="Arial"/>
                <w:kern w:val="0"/>
                <w:sz w:val="18"/>
                <w:szCs w:val="22"/>
                <w:lang w:val="en-US"/>
                <w14:ligatures w14:val="none"/>
              </w:rPr>
            </w:pPr>
            <w:r w:rsidRPr="008F28BE">
              <w:rPr>
                <w:rFonts w:eastAsia="Times New Roman" w:cs="Arial"/>
                <w:kern w:val="0"/>
                <w:sz w:val="18"/>
                <w:szCs w:val="22"/>
                <w:lang w:val="en-US"/>
                <w14:ligatures w14:val="none"/>
              </w:rPr>
              <w:t>Motor Vehicle Workshop Tools and Equipment J/502/4657</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E68B8A" w14:textId="764C0C45"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840C4B"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D866F3"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9924DB"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27EA2F"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5B6DBD21"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861145"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3</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516027" w14:textId="2BF0B825" w:rsidR="008B776E" w:rsidRPr="0043505F" w:rsidRDefault="008B776E" w:rsidP="0043505F">
            <w:pPr>
              <w:rPr>
                <w:rFonts w:eastAsia="Times New Roman" w:cs="Arial"/>
                <w:bCs/>
                <w:kern w:val="0"/>
                <w:sz w:val="18"/>
                <w:szCs w:val="22"/>
                <w:lang w:val="en-US"/>
                <w14:ligatures w14:val="none"/>
              </w:rPr>
            </w:pPr>
            <w:r w:rsidRPr="008F28BE">
              <w:rPr>
                <w:rFonts w:eastAsia="Times New Roman" w:cs="Arial"/>
                <w:bCs/>
                <w:kern w:val="0"/>
                <w:sz w:val="18"/>
                <w:szCs w:val="22"/>
                <w:lang w:val="en-US"/>
                <w14:ligatures w14:val="none"/>
              </w:rPr>
              <w:t>Principles of Engine Components and Operations L/502/4658</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E29B12" w14:textId="64077012"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63F8C1"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4AB737"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521BFA"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083889"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78F52030"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FD8145"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4</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54E538" w14:textId="0E3638AD"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Check and Maintain Vehicle Fluid Levels M/504/1386</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EA752D" w14:textId="58466D6F"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9E2566"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0DA308"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184A97"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F25008"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1328F2B4"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E0D71B"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5</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A928CF" w14:textId="38971904"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Check and Maintain Motor Vehicle External Lights T/504/1387</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8F6CBB" w14:textId="74F5E970"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4B327B"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DC4591"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6937B0"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8A2E8F"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67DB3885"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F39332"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6</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62BAA9" w14:textId="5A7E412C"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 xml:space="preserve">Checking and Maintaining Car </w:t>
            </w:r>
            <w:proofErr w:type="spellStart"/>
            <w:r w:rsidRPr="008F28BE">
              <w:rPr>
                <w:rFonts w:eastAsia="Times New Roman" w:cs="Arial"/>
                <w:kern w:val="0"/>
                <w:sz w:val="18"/>
                <w:szCs w:val="18"/>
                <w:lang w:val="en-US"/>
                <w14:ligatures w14:val="none"/>
              </w:rPr>
              <w:t>Tyre</w:t>
            </w:r>
            <w:proofErr w:type="spellEnd"/>
            <w:r w:rsidRPr="008F28BE">
              <w:rPr>
                <w:rFonts w:eastAsia="Times New Roman" w:cs="Arial"/>
                <w:kern w:val="0"/>
                <w:sz w:val="18"/>
                <w:szCs w:val="18"/>
                <w:lang w:val="en-US"/>
                <w14:ligatures w14:val="none"/>
              </w:rPr>
              <w:t xml:space="preserve"> Pressure and Tread M/506/0861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9FA288" w14:textId="17319361"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2B43FF"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DC92F0"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D7A61E"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CB07C"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7009D05E"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0143E5A"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7</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3A8DC17" w14:textId="434E1553"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Remove and Replace Motor Vehicle Road Wheels A/504/1388</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100639" w14:textId="7A462236"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CB5E1A"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E5B10F"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690AF6"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D64B0C"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736B51C8"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8B8B27"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8</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662B50" w14:textId="01069FFA"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Motorcycle Construction J/502/4674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987539" w14:textId="0B7D63BF"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D611C0"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73F14D"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3B58DB"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CCB5E8"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2ADBC258"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D50F3"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9</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877EAE" w14:textId="77FA6E9B"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Routine Motorcycle Checks L/502/4675</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138B31" w14:textId="10C0EB22"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CF9032"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DBAD40"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542701"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6939D0"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412A51A8"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BB8562"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10</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F8CB27" w14:textId="5F7C0674" w:rsidR="008B776E" w:rsidRPr="0043505F" w:rsidRDefault="008B776E" w:rsidP="0043505F">
            <w:pPr>
              <w:rPr>
                <w:rFonts w:eastAsia="Times New Roman" w:cs="Arial"/>
                <w:iCs/>
                <w:kern w:val="0"/>
                <w:sz w:val="18"/>
                <w:szCs w:val="18"/>
                <w:lang w:val="en-US"/>
                <w14:ligatures w14:val="none"/>
              </w:rPr>
            </w:pPr>
            <w:r w:rsidRPr="008F28BE">
              <w:rPr>
                <w:rFonts w:eastAsia="Times New Roman" w:cs="Arial"/>
                <w:iCs/>
                <w:kern w:val="0"/>
                <w:sz w:val="18"/>
                <w:szCs w:val="18"/>
                <w:lang w:val="en-US"/>
                <w14:ligatures w14:val="none"/>
              </w:rPr>
              <w:t>Routine Braking System Checks M/502/4667</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968D1B" w14:textId="7DBA2453"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B01B0C"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0A9E2F"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183AD9"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96904B"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59563069"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8B6DA8"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11</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FA6E6A" w14:textId="75272517" w:rsidR="008B776E" w:rsidRPr="0043505F" w:rsidRDefault="008B776E" w:rsidP="0043505F">
            <w:pPr>
              <w:rPr>
                <w:rFonts w:eastAsia="Times New Roman" w:cs="Arial"/>
                <w:iCs/>
                <w:kern w:val="0"/>
                <w:sz w:val="18"/>
                <w:szCs w:val="18"/>
                <w:lang w:val="en-US"/>
                <w14:ligatures w14:val="none"/>
              </w:rPr>
            </w:pPr>
            <w:r w:rsidRPr="008F28BE">
              <w:rPr>
                <w:rFonts w:eastAsia="Times New Roman" w:cs="Arial"/>
                <w:iCs/>
                <w:kern w:val="0"/>
                <w:sz w:val="18"/>
                <w:szCs w:val="18"/>
                <w:lang w:val="en-US"/>
                <w14:ligatures w14:val="none"/>
              </w:rPr>
              <w:t>Routine Vehicle Checks M/502/4670</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6AD50B" w14:textId="37B87F91"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7BB646"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0C8CE0"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559C5B"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5BF1C0"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17355E87"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8C07EE"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12</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1922DB" w14:textId="79C65ADA" w:rsidR="008B776E" w:rsidRPr="0043505F" w:rsidRDefault="008B776E" w:rsidP="0043505F">
            <w:pPr>
              <w:rPr>
                <w:rFonts w:eastAsia="Times New Roman" w:cs="Arial"/>
                <w:kern w:val="0"/>
                <w:sz w:val="18"/>
                <w:szCs w:val="18"/>
                <w:lang w:val="en-US"/>
                <w14:ligatures w14:val="none"/>
              </w:rPr>
            </w:pPr>
            <w:proofErr w:type="gramStart"/>
            <w:r w:rsidRPr="008F28BE">
              <w:rPr>
                <w:rFonts w:eastAsia="Times New Roman" w:cs="Arial"/>
                <w:kern w:val="0"/>
                <w:sz w:val="18"/>
                <w:szCs w:val="18"/>
                <w:lang w:val="en-US"/>
                <w14:ligatures w14:val="none"/>
              </w:rPr>
              <w:t>Clean</w:t>
            </w:r>
            <w:proofErr w:type="gramEnd"/>
            <w:r w:rsidRPr="008F28BE">
              <w:rPr>
                <w:rFonts w:eastAsia="Times New Roman" w:cs="Arial"/>
                <w:kern w:val="0"/>
                <w:sz w:val="18"/>
                <w:szCs w:val="18"/>
                <w:lang w:val="en-US"/>
                <w14:ligatures w14:val="none"/>
              </w:rPr>
              <w:t xml:space="preserve"> a Vehicle Interior and Exterior F/504/1389</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5B0CE3" w14:textId="4FB72F95"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0A5ECC"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E37506"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63E1DF"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DCFF26"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7925C2EE"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780F1F"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13</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E90D4D" w14:textId="400EDF9B" w:rsidR="008B776E" w:rsidRPr="0043505F" w:rsidRDefault="008B776E" w:rsidP="0043505F">
            <w:pPr>
              <w:rPr>
                <w:rFonts w:eastAsia="Times New Roman" w:cs="Arial"/>
                <w:kern w:val="0"/>
                <w:sz w:val="18"/>
                <w:szCs w:val="18"/>
                <w:lang w:val="en-US"/>
                <w14:ligatures w14:val="none"/>
              </w:rPr>
            </w:pPr>
            <w:r w:rsidRPr="008F28BE">
              <w:rPr>
                <w:rFonts w:eastAsia="Times New Roman" w:cs="Arial"/>
                <w:kern w:val="0"/>
                <w:sz w:val="18"/>
                <w:szCs w:val="18"/>
                <w:lang w:val="en-US"/>
                <w14:ligatures w14:val="none"/>
              </w:rPr>
              <w:t>Remove and Replace Spark Plugs T/504/1390</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B01253" w14:textId="14062917"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BBBB57"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0ED37F"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BDBCDA"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02CAAB"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4A4E8AE5"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B4293C" w14:textId="77777777"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14</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9EB78A" w14:textId="77777777" w:rsidR="008B776E" w:rsidRPr="0043505F" w:rsidRDefault="008B776E"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Customer Care D/501/7021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F413AE" w14:textId="722E4F3B"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A3DF71"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BFB4BC"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1126AC"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58867"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32CB2427" w14:textId="77777777" w:rsidTr="008B776E">
        <w:trPr>
          <w:trHeight w:val="267"/>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A9A1EA" w14:textId="31B96A85"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w:t>
            </w:r>
            <w:r>
              <w:rPr>
                <w:rFonts w:eastAsia="Times New Roman" w:cs="Arial"/>
                <w:kern w:val="0"/>
                <w:sz w:val="18"/>
                <w:szCs w:val="18"/>
                <w:lang w:val="en-US"/>
                <w14:ligatures w14:val="none"/>
              </w:rPr>
              <w:t>5</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B55530" w14:textId="77777777" w:rsidR="008B776E" w:rsidRPr="0043505F" w:rsidRDefault="008B776E"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Exhaust Systems M/51/7024</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9201B5" w14:textId="77777777" w:rsidR="008B776E" w:rsidRPr="0043505F" w:rsidRDefault="008B776E" w:rsidP="0043505F">
            <w:pPr>
              <w:jc w:val="center"/>
              <w:rPr>
                <w:rFonts w:eastAsia="Times New Roman" w:cs="Arial"/>
                <w:kern w:val="0"/>
                <w:szCs w:val="22"/>
                <w:lang w:val="en-US"/>
                <w14:ligatures w14:val="none"/>
              </w:rPr>
            </w:pPr>
            <w:r w:rsidRPr="0043505F">
              <w:rPr>
                <w:rFonts w:eastAsia="Times New Roman" w:cs="Arial"/>
                <w:kern w:val="0"/>
                <w:szCs w:val="22"/>
                <w:lang w:val="en-US"/>
                <w14:ligatures w14:val="none"/>
              </w:rPr>
              <w:t>2</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584C8D"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7DA837"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E3B17A"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1C4D38"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4B7E1FC1" w14:textId="77777777" w:rsidTr="008B776E">
        <w:trPr>
          <w:trHeight w:val="252"/>
        </w:trPr>
        <w:tc>
          <w:tcPr>
            <w:tcW w:w="6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36B899" w14:textId="537F805F" w:rsidR="008B776E" w:rsidRPr="0043505F" w:rsidRDefault="008B776E" w:rsidP="0043505F">
            <w:pPr>
              <w:jc w:val="cente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1</w:t>
            </w:r>
            <w:r>
              <w:rPr>
                <w:rFonts w:eastAsia="Times New Roman" w:cs="Arial"/>
                <w:kern w:val="0"/>
                <w:sz w:val="18"/>
                <w:szCs w:val="18"/>
                <w:lang w:val="en-US"/>
                <w14:ligatures w14:val="none"/>
              </w:rPr>
              <w:t>6</w:t>
            </w:r>
          </w:p>
        </w:tc>
        <w:tc>
          <w:tcPr>
            <w:tcW w:w="700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54838C" w14:textId="77777777" w:rsidR="008B776E" w:rsidRPr="0043505F" w:rsidRDefault="008B776E" w:rsidP="0043505F">
            <w:pPr>
              <w:rPr>
                <w:rFonts w:eastAsia="Times New Roman" w:cs="Arial"/>
                <w:kern w:val="0"/>
                <w:sz w:val="18"/>
                <w:szCs w:val="18"/>
                <w:lang w:val="en-US"/>
                <w14:ligatures w14:val="none"/>
              </w:rPr>
            </w:pPr>
            <w:r w:rsidRPr="0043505F">
              <w:rPr>
                <w:rFonts w:eastAsia="Times New Roman" w:cs="Arial"/>
                <w:kern w:val="0"/>
                <w:sz w:val="18"/>
                <w:szCs w:val="18"/>
                <w:lang w:val="en-US"/>
                <w14:ligatures w14:val="none"/>
              </w:rPr>
              <w:t>Introduction to Vehicle ignition Systems A/501/7026</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477405" w14:textId="789076D1" w:rsidR="008B776E" w:rsidRPr="0043505F" w:rsidRDefault="008B776E" w:rsidP="0043505F">
            <w:pPr>
              <w:jc w:val="center"/>
              <w:rPr>
                <w:rFonts w:eastAsia="Times New Roman" w:cs="Arial"/>
                <w:kern w:val="0"/>
                <w:szCs w:val="22"/>
                <w:lang w:val="en-US"/>
                <w14:ligatures w14:val="none"/>
              </w:rPr>
            </w:pPr>
            <w:r>
              <w:rPr>
                <w:rFonts w:eastAsia="Times New Roman" w:cs="Arial"/>
                <w:kern w:val="0"/>
                <w:szCs w:val="22"/>
                <w:lang w:val="en-US"/>
                <w14:ligatures w14:val="none"/>
              </w:rPr>
              <w:t>1</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3A957F"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85ED06"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E77F62"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0EBD3A" w14:textId="77777777" w:rsidR="008B776E" w:rsidRPr="0043505F" w:rsidRDefault="008B776E" w:rsidP="0043505F">
            <w:pPr>
              <w:jc w:val="center"/>
              <w:rPr>
                <w:rFonts w:eastAsia="Times New Roman" w:cs="Arial"/>
                <w:kern w:val="0"/>
                <w:szCs w:val="22"/>
                <w:lang w:val="en-US"/>
                <w14:ligatures w14:val="none"/>
              </w:rPr>
            </w:pPr>
          </w:p>
        </w:tc>
      </w:tr>
      <w:tr w:rsidR="008B776E" w:rsidRPr="0043505F" w14:paraId="5622EB7E" w14:textId="77777777" w:rsidTr="008B776E">
        <w:trPr>
          <w:trHeight w:val="326"/>
        </w:trPr>
        <w:tc>
          <w:tcPr>
            <w:tcW w:w="762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56316E" w14:textId="77777777" w:rsidR="008B776E" w:rsidRPr="0043505F" w:rsidRDefault="008B776E" w:rsidP="0043505F">
            <w:pPr>
              <w:jc w:val="right"/>
              <w:rPr>
                <w:rFonts w:eastAsia="Times New Roman" w:cs="Arial"/>
                <w:kern w:val="0"/>
                <w:szCs w:val="22"/>
                <w:lang w:val="en-US"/>
                <w14:ligatures w14:val="none"/>
              </w:rPr>
            </w:pPr>
            <w:r w:rsidRPr="0043505F">
              <w:rPr>
                <w:rFonts w:eastAsia="Times New Roman" w:cs="Arial"/>
                <w:b/>
                <w:kern w:val="0"/>
                <w:sz w:val="28"/>
                <w:szCs w:val="28"/>
                <w:lang w:val="en-US"/>
                <w14:ligatures w14:val="none"/>
              </w:rPr>
              <w:t>Total credits</w:t>
            </w: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B2F7A5" w14:textId="77777777" w:rsidR="008B776E" w:rsidRPr="0043505F" w:rsidRDefault="008B776E" w:rsidP="0043505F">
            <w:pPr>
              <w:jc w:val="center"/>
              <w:rPr>
                <w:rFonts w:eastAsia="Times New Roman" w:cs="Arial"/>
                <w:kern w:val="0"/>
                <w:szCs w:val="22"/>
                <w:lang w:val="en-US"/>
                <w14:ligatures w14:val="none"/>
              </w:rPr>
            </w:pPr>
          </w:p>
        </w:tc>
        <w:tc>
          <w:tcPr>
            <w:tcW w:w="113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D32EA4" w14:textId="77777777" w:rsidR="008B776E" w:rsidRPr="0043505F" w:rsidRDefault="008B776E" w:rsidP="0043505F">
            <w:pPr>
              <w:jc w:val="center"/>
              <w:rPr>
                <w:rFonts w:eastAsia="Times New Roman" w:cs="Arial"/>
                <w:kern w:val="0"/>
                <w:szCs w:val="22"/>
                <w:lang w:val="en-US"/>
                <w14:ligatures w14:val="none"/>
              </w:rPr>
            </w:pPr>
          </w:p>
        </w:tc>
        <w:tc>
          <w:tcPr>
            <w:tcW w:w="116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B0F7CE" w14:textId="77777777" w:rsidR="008B776E" w:rsidRPr="0043505F" w:rsidRDefault="008B776E" w:rsidP="0043505F">
            <w:pPr>
              <w:jc w:val="center"/>
              <w:rPr>
                <w:rFonts w:eastAsia="Times New Roman" w:cs="Arial"/>
                <w:kern w:val="0"/>
                <w:szCs w:val="22"/>
                <w:lang w:val="en-US"/>
                <w14:ligatures w14:val="none"/>
              </w:rPr>
            </w:pPr>
          </w:p>
        </w:tc>
        <w:tc>
          <w:tcPr>
            <w:tcW w:w="18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CFB599" w14:textId="77777777" w:rsidR="008B776E" w:rsidRPr="0043505F" w:rsidRDefault="008B776E" w:rsidP="0043505F">
            <w:pPr>
              <w:jc w:val="center"/>
              <w:rPr>
                <w:rFonts w:eastAsia="Times New Roman" w:cs="Arial"/>
                <w:kern w:val="0"/>
                <w:szCs w:val="22"/>
                <w:lang w:val="en-US"/>
                <w14:ligatures w14:val="none"/>
              </w:rPr>
            </w:pPr>
          </w:p>
        </w:tc>
        <w:tc>
          <w:tcPr>
            <w:tcW w:w="198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7686EC" w14:textId="77777777" w:rsidR="008B776E" w:rsidRPr="0043505F" w:rsidRDefault="008B776E" w:rsidP="0043505F">
            <w:pPr>
              <w:jc w:val="center"/>
              <w:rPr>
                <w:rFonts w:eastAsia="Times New Roman" w:cs="Arial"/>
                <w:kern w:val="0"/>
                <w:szCs w:val="22"/>
                <w:lang w:val="en-US"/>
                <w14:ligatures w14:val="none"/>
              </w:rPr>
            </w:pPr>
          </w:p>
        </w:tc>
      </w:tr>
    </w:tbl>
    <w:p w14:paraId="14B11FDC" w14:textId="77777777" w:rsidR="0043505F" w:rsidRPr="0043505F" w:rsidRDefault="0043505F" w:rsidP="0043505F">
      <w:pPr>
        <w:rPr>
          <w:rFonts w:eastAsia="Times New Roman" w:cs="Arial"/>
          <w:kern w:val="0"/>
          <w:szCs w:val="22"/>
          <w:lang w:val="en-US"/>
          <w14:ligatures w14:val="none"/>
        </w:rPr>
        <w:sectPr w:rsidR="0043505F" w:rsidRPr="0043505F" w:rsidSect="0043505F">
          <w:headerReference w:type="default" r:id="rId10"/>
          <w:pgSz w:w="16840" w:h="11907" w:orient="landscape" w:code="9"/>
          <w:pgMar w:top="1983" w:right="1083" w:bottom="567" w:left="885" w:header="958" w:footer="720" w:gutter="0"/>
          <w:cols w:space="708"/>
          <w:noEndnote/>
          <w:docGrid w:linePitch="233"/>
        </w:sectPr>
      </w:pPr>
    </w:p>
    <w:tbl>
      <w:tblPr>
        <w:tblW w:w="14879"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4879"/>
      </w:tblGrid>
      <w:tr w:rsidR="0043505F" w:rsidRPr="0043505F" w14:paraId="68EC4F7D" w14:textId="77777777" w:rsidTr="00CD517C">
        <w:tc>
          <w:tcPr>
            <w:tcW w:w="14879" w:type="dxa"/>
          </w:tcPr>
          <w:p w14:paraId="6A2001A7" w14:textId="77777777" w:rsidR="0043505F" w:rsidRPr="0043505F" w:rsidRDefault="0043505F" w:rsidP="0043505F">
            <w:pPr>
              <w:jc w:val="center"/>
              <w:rPr>
                <w:rFonts w:eastAsia="Times New Roman" w:cs="Arial"/>
                <w:b/>
                <w:kern w:val="0"/>
                <w:sz w:val="28"/>
                <w:szCs w:val="28"/>
                <w:lang w:val="en-US"/>
                <w14:ligatures w14:val="none"/>
              </w:rPr>
            </w:pPr>
            <w:r w:rsidRPr="0043505F">
              <w:rPr>
                <w:rFonts w:eastAsia="Times New Roman" w:cs="Arial"/>
                <w:b/>
                <w:kern w:val="0"/>
                <w:sz w:val="28"/>
                <w:szCs w:val="28"/>
                <w:lang w:val="en-US"/>
                <w14:ligatures w14:val="none"/>
              </w:rPr>
              <w:lastRenderedPageBreak/>
              <w:t>SUMMARY OF ACHIEVEMENT RECORD</w:t>
            </w:r>
          </w:p>
        </w:tc>
      </w:tr>
    </w:tbl>
    <w:p w14:paraId="4CB256DC" w14:textId="77777777" w:rsidR="0043505F" w:rsidRPr="0043505F" w:rsidRDefault="0043505F" w:rsidP="0043505F">
      <w:pPr>
        <w:rPr>
          <w:rFonts w:eastAsia="Times New Roman" w:cs="Arial"/>
          <w:kern w:val="0"/>
          <w:szCs w:val="22"/>
          <w:lang w:val="en-US"/>
          <w14:ligatures w14:val="none"/>
        </w:rPr>
      </w:pPr>
    </w:p>
    <w:tbl>
      <w:tblPr>
        <w:tblW w:w="14879"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790"/>
        <w:gridCol w:w="3791"/>
        <w:gridCol w:w="3791"/>
        <w:gridCol w:w="3507"/>
      </w:tblGrid>
      <w:tr w:rsidR="00B77D34" w:rsidRPr="0043505F" w14:paraId="0E74794A" w14:textId="77777777" w:rsidTr="00CD517C">
        <w:tc>
          <w:tcPr>
            <w:tcW w:w="3790" w:type="dxa"/>
          </w:tcPr>
          <w:p w14:paraId="70BB17B3"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QUALIFICATION CLAIMED</w:t>
            </w:r>
          </w:p>
        </w:tc>
        <w:tc>
          <w:tcPr>
            <w:tcW w:w="3791" w:type="dxa"/>
          </w:tcPr>
          <w:p w14:paraId="54892FCD"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FULL AWARD</w:t>
            </w:r>
          </w:p>
          <w:p w14:paraId="2DFBBC64"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c>
          <w:tcPr>
            <w:tcW w:w="3791" w:type="dxa"/>
          </w:tcPr>
          <w:p w14:paraId="2D7717E7"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FULL CERTIFICATE</w:t>
            </w:r>
          </w:p>
          <w:p w14:paraId="4CDCCF03" w14:textId="73BB552F"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r>
              <w:rPr>
                <w:rFonts w:eastAsia="Times New Roman" w:cs="Arial"/>
                <w:b/>
                <w:kern w:val="0"/>
                <w:sz w:val="20"/>
                <w:szCs w:val="20"/>
                <w:lang w:val="en-US"/>
                <w14:ligatures w14:val="none"/>
              </w:rPr>
              <w:t>)</w:t>
            </w:r>
          </w:p>
        </w:tc>
        <w:tc>
          <w:tcPr>
            <w:tcW w:w="3507" w:type="dxa"/>
          </w:tcPr>
          <w:p w14:paraId="04233F41"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UNITS OF CREDIT</w:t>
            </w:r>
          </w:p>
          <w:p w14:paraId="573E5CA1" w14:textId="77777777" w:rsidR="00B77D34" w:rsidRPr="0043505F" w:rsidRDefault="00B77D34" w:rsidP="0043505F">
            <w:pPr>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(TICK)</w:t>
            </w:r>
          </w:p>
        </w:tc>
      </w:tr>
    </w:tbl>
    <w:p w14:paraId="255DB578" w14:textId="77777777" w:rsidR="0043505F" w:rsidRPr="0043505F" w:rsidRDefault="0043505F" w:rsidP="0043505F">
      <w:pPr>
        <w:rPr>
          <w:rFonts w:eastAsia="Times New Roman" w:cs="Arial"/>
          <w:kern w:val="0"/>
          <w:szCs w:val="22"/>
          <w:lang w:val="en-US"/>
          <w14:ligatures w14:val="none"/>
        </w:rPr>
      </w:pP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261"/>
        <w:gridCol w:w="1398"/>
        <w:gridCol w:w="1559"/>
        <w:gridCol w:w="870"/>
        <w:gridCol w:w="11"/>
        <w:gridCol w:w="1529"/>
        <w:gridCol w:w="855"/>
        <w:gridCol w:w="12"/>
        <w:gridCol w:w="1527"/>
        <w:gridCol w:w="855"/>
        <w:gridCol w:w="12"/>
        <w:gridCol w:w="1527"/>
        <w:gridCol w:w="882"/>
      </w:tblGrid>
      <w:tr w:rsidR="0043505F" w:rsidRPr="0043505F" w14:paraId="58E136C2" w14:textId="77777777" w:rsidTr="00CD517C">
        <w:tc>
          <w:tcPr>
            <w:tcW w:w="562"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78F2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No</w:t>
            </w:r>
          </w:p>
        </w:tc>
        <w:tc>
          <w:tcPr>
            <w:tcW w:w="3261"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0C1E8B"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Unit Title</w:t>
            </w:r>
          </w:p>
        </w:tc>
        <w:tc>
          <w:tcPr>
            <w:tcW w:w="1398" w:type="dxa"/>
            <w:vMerge w:val="restart"/>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FC7DA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Achieved</w:t>
            </w:r>
          </w:p>
          <w:p w14:paraId="286C801A" w14:textId="77777777" w:rsidR="0043505F" w:rsidRPr="0043505F" w:rsidRDefault="0043505F" w:rsidP="0043505F">
            <w:pPr>
              <w:jc w:val="center"/>
              <w:rPr>
                <w:rFonts w:eastAsia="Times New Roman" w:cs="Arial"/>
                <w:b/>
                <w:kern w:val="0"/>
                <w:sz w:val="36"/>
                <w:szCs w:val="36"/>
                <w:lang w:val="en-US"/>
                <w14:ligatures w14:val="none"/>
              </w:rPr>
            </w:pPr>
            <w:r w:rsidRPr="0043505F">
              <w:rPr>
                <w:rFonts w:eastAsia="Times New Roman" w:cs="Arial"/>
                <w:b/>
                <w:kern w:val="0"/>
                <w:sz w:val="36"/>
                <w:szCs w:val="36"/>
                <w:lang w:val="en-US"/>
                <w14:ligatures w14:val="none"/>
              </w:rPr>
              <w:sym w:font="Webdings" w:char="F061"/>
            </w:r>
          </w:p>
        </w:tc>
        <w:tc>
          <w:tcPr>
            <w:tcW w:w="2440"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7B2D86"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Learner</w:t>
            </w:r>
          </w:p>
        </w:tc>
        <w:tc>
          <w:tcPr>
            <w:tcW w:w="2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8E63D8"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Tutor</w:t>
            </w:r>
          </w:p>
        </w:tc>
        <w:tc>
          <w:tcPr>
            <w:tcW w:w="2394"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991A1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Internal moderator</w:t>
            </w:r>
          </w:p>
          <w:p w14:paraId="228B3FF9" w14:textId="77777777" w:rsidR="0043505F" w:rsidRPr="0043505F" w:rsidRDefault="0043505F" w:rsidP="0043505F">
            <w:pPr>
              <w:jc w:val="center"/>
              <w:rPr>
                <w:rFonts w:eastAsia="Times New Roman" w:cs="Arial"/>
                <w:b/>
                <w:kern w:val="0"/>
                <w:szCs w:val="22"/>
                <w:lang w:val="en-US"/>
                <w14:ligatures w14:val="none"/>
              </w:rPr>
            </w:pPr>
          </w:p>
        </w:tc>
        <w:tc>
          <w:tcPr>
            <w:tcW w:w="240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21F5D8"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External Moderator</w:t>
            </w:r>
          </w:p>
        </w:tc>
      </w:tr>
      <w:tr w:rsidR="0043505F" w:rsidRPr="0043505F" w14:paraId="461B6AAD" w14:textId="77777777" w:rsidTr="00CD517C">
        <w:tc>
          <w:tcPr>
            <w:tcW w:w="562"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FEA1C4" w14:textId="77777777" w:rsidR="0043505F" w:rsidRPr="0043505F" w:rsidRDefault="0043505F" w:rsidP="0043505F">
            <w:pPr>
              <w:jc w:val="center"/>
              <w:rPr>
                <w:rFonts w:eastAsia="Times New Roman" w:cs="Arial"/>
                <w:kern w:val="0"/>
                <w:sz w:val="18"/>
                <w:szCs w:val="22"/>
                <w:lang w:val="en-US"/>
                <w14:ligatures w14:val="none"/>
              </w:rPr>
            </w:pPr>
          </w:p>
        </w:tc>
        <w:tc>
          <w:tcPr>
            <w:tcW w:w="3261"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90CE9F" w14:textId="77777777" w:rsidR="0043505F" w:rsidRPr="0043505F" w:rsidRDefault="0043505F" w:rsidP="0043505F">
            <w:pPr>
              <w:rPr>
                <w:rFonts w:eastAsia="Times New Roman" w:cs="Arial"/>
                <w:kern w:val="0"/>
                <w:sz w:val="18"/>
                <w:szCs w:val="22"/>
                <w:lang w:val="en-US"/>
                <w14:ligatures w14:val="none"/>
              </w:rPr>
            </w:pPr>
          </w:p>
        </w:tc>
        <w:tc>
          <w:tcPr>
            <w:tcW w:w="1398" w:type="dxa"/>
            <w:vMerge/>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7536B41"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4646A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11245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AB4BB6"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844A93"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2DD1DB"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D87A21"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D206F9"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Signature</w:t>
            </w: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626722"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Date</w:t>
            </w:r>
          </w:p>
        </w:tc>
      </w:tr>
      <w:tr w:rsidR="004E5162" w:rsidRPr="0043505F" w14:paraId="39A109A6"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D85B32"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01</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8C92BD" w14:textId="77777777" w:rsidR="004E5162" w:rsidRDefault="004E5162" w:rsidP="004E5162">
            <w:pPr>
              <w:rPr>
                <w:sz w:val="16"/>
                <w:szCs w:val="18"/>
              </w:rPr>
            </w:pPr>
            <w:r w:rsidRPr="004E5162">
              <w:rPr>
                <w:sz w:val="16"/>
                <w:szCs w:val="18"/>
              </w:rPr>
              <w:t>Health and safety awareness J/506/0641</w:t>
            </w:r>
          </w:p>
          <w:p w14:paraId="1B2F59AB" w14:textId="207786A7" w:rsidR="004E5162" w:rsidRPr="004E5162" w:rsidRDefault="004E5162" w:rsidP="004E5162">
            <w:pPr>
              <w:rPr>
                <w:rFonts w:eastAsia="Times New Roman" w:cs="Arial"/>
                <w:kern w:val="0"/>
                <w:sz w:val="16"/>
                <w:szCs w:val="18"/>
                <w:lang w:val="en-US"/>
                <w14:ligatures w14:val="none"/>
              </w:rPr>
            </w:pP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8FBA0F"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E1891F"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564288"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4324D6"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E8FFE1"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AD4848"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BAE16D"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66E252"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0547D1" w14:textId="77777777" w:rsidR="004E5162" w:rsidRPr="0043505F" w:rsidRDefault="004E5162" w:rsidP="004E5162">
            <w:pPr>
              <w:rPr>
                <w:rFonts w:eastAsia="Times New Roman" w:cs="Arial"/>
                <w:kern w:val="0"/>
                <w:szCs w:val="22"/>
                <w:lang w:val="en-US"/>
                <w14:ligatures w14:val="none"/>
              </w:rPr>
            </w:pPr>
          </w:p>
        </w:tc>
      </w:tr>
      <w:tr w:rsidR="004E5162" w:rsidRPr="0043505F" w14:paraId="17C2F688"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FBEE48"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02</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F13D36" w14:textId="4AC3DB99" w:rsidR="004E5162" w:rsidRPr="004E5162" w:rsidRDefault="004E5162" w:rsidP="004E5162">
            <w:pPr>
              <w:rPr>
                <w:rFonts w:eastAsia="Times New Roman" w:cs="Arial"/>
                <w:kern w:val="0"/>
                <w:sz w:val="16"/>
                <w:szCs w:val="18"/>
                <w:lang w:val="en-US"/>
                <w14:ligatures w14:val="none"/>
              </w:rPr>
            </w:pPr>
            <w:r w:rsidRPr="004E5162">
              <w:rPr>
                <w:sz w:val="16"/>
                <w:szCs w:val="18"/>
              </w:rPr>
              <w:t>Motor vehicle workshop tools and equipment J/502/4657</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C6209B"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DD8193"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C09EC6"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7D884"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59F779"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77CDA6"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193A55"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DFD7B3"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62BB93" w14:textId="77777777" w:rsidR="004E5162" w:rsidRPr="0043505F" w:rsidRDefault="004E5162" w:rsidP="004E5162">
            <w:pPr>
              <w:rPr>
                <w:rFonts w:eastAsia="Times New Roman" w:cs="Arial"/>
                <w:kern w:val="0"/>
                <w:szCs w:val="22"/>
                <w:lang w:val="en-US"/>
                <w14:ligatures w14:val="none"/>
              </w:rPr>
            </w:pPr>
          </w:p>
        </w:tc>
      </w:tr>
      <w:tr w:rsidR="004E5162" w:rsidRPr="0043505F" w14:paraId="5CAE0C5E"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788A1C"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03</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5731B0" w14:textId="7B04BD68" w:rsidR="004E5162" w:rsidRPr="004E5162" w:rsidRDefault="004E5162" w:rsidP="004E5162">
            <w:pPr>
              <w:rPr>
                <w:rFonts w:eastAsia="Times New Roman" w:cs="Arial"/>
                <w:bCs/>
                <w:kern w:val="0"/>
                <w:sz w:val="16"/>
                <w:szCs w:val="18"/>
                <w:lang w:val="en-US"/>
                <w14:ligatures w14:val="none"/>
              </w:rPr>
            </w:pPr>
            <w:r w:rsidRPr="004E5162">
              <w:rPr>
                <w:sz w:val="16"/>
                <w:szCs w:val="18"/>
              </w:rPr>
              <w:t>Principles of engine components and operations L/502/4658</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19D46D"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F728E0"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E7D398"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AD4D3B"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789032"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40BE1B"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C9F9E2"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843868"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74B770" w14:textId="77777777" w:rsidR="004E5162" w:rsidRPr="0043505F" w:rsidRDefault="004E5162" w:rsidP="004E5162">
            <w:pPr>
              <w:rPr>
                <w:rFonts w:eastAsia="Times New Roman" w:cs="Arial"/>
                <w:kern w:val="0"/>
                <w:szCs w:val="22"/>
                <w:lang w:val="en-US"/>
                <w14:ligatures w14:val="none"/>
              </w:rPr>
            </w:pPr>
          </w:p>
        </w:tc>
      </w:tr>
      <w:tr w:rsidR="004E5162" w:rsidRPr="0043505F" w14:paraId="7E6D4F59"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1D5355"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04</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12ADE9" w14:textId="4CE8703A" w:rsidR="004E5162" w:rsidRPr="004E5162" w:rsidRDefault="004E5162" w:rsidP="004E5162">
            <w:pPr>
              <w:rPr>
                <w:rFonts w:eastAsia="Times New Roman" w:cs="Arial"/>
                <w:kern w:val="0"/>
                <w:sz w:val="16"/>
                <w:szCs w:val="18"/>
                <w:lang w:val="en-US"/>
                <w14:ligatures w14:val="none"/>
              </w:rPr>
            </w:pPr>
            <w:r w:rsidRPr="004E5162">
              <w:rPr>
                <w:sz w:val="16"/>
                <w:szCs w:val="18"/>
              </w:rPr>
              <w:t>Check and maintain vehicle fluid levels M/504/1386</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A688CD"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DB136B"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84956A"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64B710"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CF9316"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4AAEA0"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1A15CE"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C3460C"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62F567" w14:textId="77777777" w:rsidR="004E5162" w:rsidRPr="0043505F" w:rsidRDefault="004E5162" w:rsidP="004E5162">
            <w:pPr>
              <w:rPr>
                <w:rFonts w:eastAsia="Times New Roman" w:cs="Arial"/>
                <w:kern w:val="0"/>
                <w:szCs w:val="22"/>
                <w:lang w:val="en-US"/>
                <w14:ligatures w14:val="none"/>
              </w:rPr>
            </w:pPr>
          </w:p>
        </w:tc>
      </w:tr>
      <w:tr w:rsidR="004E5162" w:rsidRPr="0043505F" w14:paraId="02A9AE91"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8A0EDB"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05</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68B569" w14:textId="30DFD7A1" w:rsidR="004E5162" w:rsidRPr="004E5162" w:rsidRDefault="004E5162" w:rsidP="004E5162">
            <w:pPr>
              <w:rPr>
                <w:rFonts w:eastAsia="Times New Roman" w:cs="Arial"/>
                <w:kern w:val="0"/>
                <w:sz w:val="16"/>
                <w:szCs w:val="18"/>
                <w:lang w:val="en-US"/>
                <w14:ligatures w14:val="none"/>
              </w:rPr>
            </w:pPr>
            <w:r w:rsidRPr="004E5162">
              <w:rPr>
                <w:sz w:val="16"/>
                <w:szCs w:val="18"/>
              </w:rPr>
              <w:t>Check and maintain motor vehicle external lights T/504/1387</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044C6B"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F48575"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09227"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E3A1E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C81768"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36B27E"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6A7113"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80D5EB"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9B877D" w14:textId="77777777" w:rsidR="004E5162" w:rsidRPr="0043505F" w:rsidRDefault="004E5162" w:rsidP="004E5162">
            <w:pPr>
              <w:rPr>
                <w:rFonts w:eastAsia="Times New Roman" w:cs="Arial"/>
                <w:kern w:val="0"/>
                <w:szCs w:val="22"/>
                <w:lang w:val="en-US"/>
                <w14:ligatures w14:val="none"/>
              </w:rPr>
            </w:pPr>
          </w:p>
        </w:tc>
      </w:tr>
      <w:tr w:rsidR="004E5162" w:rsidRPr="0043505F" w14:paraId="58F75C2E"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9A905F"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06</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A15FFC" w14:textId="7D86DB8C" w:rsidR="004E5162" w:rsidRPr="004E5162" w:rsidRDefault="004E5162" w:rsidP="004E5162">
            <w:pPr>
              <w:rPr>
                <w:rFonts w:eastAsia="Times New Roman" w:cs="Arial"/>
                <w:kern w:val="0"/>
                <w:sz w:val="16"/>
                <w:szCs w:val="18"/>
                <w:lang w:val="en-US"/>
                <w14:ligatures w14:val="none"/>
              </w:rPr>
            </w:pPr>
            <w:r w:rsidRPr="004E5162">
              <w:rPr>
                <w:sz w:val="16"/>
                <w:szCs w:val="18"/>
              </w:rPr>
              <w:t>Checking and maintaining car tyre pressure and tread M/506/0861</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EC1E5D"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55AB21"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92E68E"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BA3C00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0BDD8F"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3F962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715DBF"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26259A"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7D6E26" w14:textId="77777777" w:rsidR="004E5162" w:rsidRPr="0043505F" w:rsidRDefault="004E5162" w:rsidP="004E5162">
            <w:pPr>
              <w:rPr>
                <w:rFonts w:eastAsia="Times New Roman" w:cs="Arial"/>
                <w:kern w:val="0"/>
                <w:szCs w:val="22"/>
                <w:lang w:val="en-US"/>
                <w14:ligatures w14:val="none"/>
              </w:rPr>
            </w:pPr>
          </w:p>
        </w:tc>
      </w:tr>
      <w:tr w:rsidR="004E5162" w:rsidRPr="0043505F" w14:paraId="2B4BFA56"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82947"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07</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745717" w14:textId="069EC987" w:rsidR="004E5162" w:rsidRPr="004E5162" w:rsidRDefault="004E5162" w:rsidP="004E5162">
            <w:pPr>
              <w:rPr>
                <w:rFonts w:eastAsia="Times New Roman" w:cs="Arial"/>
                <w:b/>
                <w:kern w:val="0"/>
                <w:sz w:val="16"/>
                <w:szCs w:val="18"/>
                <w:lang w:val="en-US"/>
                <w14:ligatures w14:val="none"/>
              </w:rPr>
            </w:pPr>
            <w:r w:rsidRPr="004E5162">
              <w:rPr>
                <w:sz w:val="16"/>
                <w:szCs w:val="18"/>
              </w:rPr>
              <w:t>Remove and replace motor vehicle road wheels A/504/1388</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3E0671"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89E4E8"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1F798A"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867421"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21FD64"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02B248"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7E3C8A"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E53F71"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BFAC90" w14:textId="77777777" w:rsidR="004E5162" w:rsidRPr="0043505F" w:rsidRDefault="004E5162" w:rsidP="004E5162">
            <w:pPr>
              <w:rPr>
                <w:rFonts w:eastAsia="Times New Roman" w:cs="Arial"/>
                <w:kern w:val="0"/>
                <w:szCs w:val="22"/>
                <w:lang w:val="en-US"/>
                <w14:ligatures w14:val="none"/>
              </w:rPr>
            </w:pPr>
          </w:p>
        </w:tc>
      </w:tr>
      <w:tr w:rsidR="004E5162" w:rsidRPr="0043505F" w14:paraId="73936614"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CF8FE8"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08</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016573" w14:textId="77777777" w:rsidR="004E5162" w:rsidRDefault="004E5162" w:rsidP="004E5162">
            <w:pPr>
              <w:rPr>
                <w:sz w:val="16"/>
                <w:szCs w:val="18"/>
              </w:rPr>
            </w:pPr>
            <w:r w:rsidRPr="004E5162">
              <w:rPr>
                <w:sz w:val="16"/>
                <w:szCs w:val="18"/>
              </w:rPr>
              <w:t>Motorcycle construction J/502/4674</w:t>
            </w:r>
          </w:p>
          <w:p w14:paraId="61D088E0" w14:textId="2CD0690A" w:rsidR="004E5162" w:rsidRPr="004E5162" w:rsidRDefault="004E5162" w:rsidP="004E5162">
            <w:pPr>
              <w:rPr>
                <w:sz w:val="16"/>
                <w:szCs w:val="18"/>
              </w:rPr>
            </w:pP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1FF22A"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99E13E"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62D2E6"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41B76B"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2652FE"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4AD348"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98587D"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875308"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892669" w14:textId="77777777" w:rsidR="004E5162" w:rsidRPr="0043505F" w:rsidRDefault="004E5162" w:rsidP="004E5162">
            <w:pPr>
              <w:rPr>
                <w:rFonts w:eastAsia="Times New Roman" w:cs="Arial"/>
                <w:kern w:val="0"/>
                <w:szCs w:val="22"/>
                <w:lang w:val="en-US"/>
                <w14:ligatures w14:val="none"/>
              </w:rPr>
            </w:pPr>
          </w:p>
        </w:tc>
      </w:tr>
      <w:tr w:rsidR="004E5162" w:rsidRPr="0043505F" w14:paraId="2E49210D"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C00898"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09</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7F84ED" w14:textId="77777777" w:rsidR="004E5162" w:rsidRDefault="004E5162" w:rsidP="004E5162">
            <w:pPr>
              <w:rPr>
                <w:sz w:val="16"/>
                <w:szCs w:val="18"/>
              </w:rPr>
            </w:pPr>
            <w:r w:rsidRPr="004E5162">
              <w:rPr>
                <w:sz w:val="16"/>
                <w:szCs w:val="18"/>
              </w:rPr>
              <w:t>Routine motorcycle checks L/502/4675</w:t>
            </w:r>
          </w:p>
          <w:p w14:paraId="533D9504" w14:textId="07C85E25" w:rsidR="004E5162" w:rsidRPr="004E5162" w:rsidRDefault="004E5162" w:rsidP="004E5162">
            <w:pPr>
              <w:rPr>
                <w:sz w:val="16"/>
                <w:szCs w:val="18"/>
              </w:rPr>
            </w:pP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8A957D"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95D0D9"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79F929"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587C1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9EB690"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CE6B2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F2BEBE"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8C629B"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AF9739" w14:textId="77777777" w:rsidR="004E5162" w:rsidRPr="0043505F" w:rsidRDefault="004E5162" w:rsidP="004E5162">
            <w:pPr>
              <w:rPr>
                <w:rFonts w:eastAsia="Times New Roman" w:cs="Arial"/>
                <w:kern w:val="0"/>
                <w:szCs w:val="22"/>
                <w:lang w:val="en-US"/>
                <w14:ligatures w14:val="none"/>
              </w:rPr>
            </w:pPr>
          </w:p>
        </w:tc>
      </w:tr>
      <w:tr w:rsidR="004E5162" w:rsidRPr="0043505F" w14:paraId="61510D21"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85C42B"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10</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5156CF" w14:textId="5C77F356" w:rsidR="004E5162" w:rsidRPr="004E5162" w:rsidRDefault="004E5162" w:rsidP="004E5162">
            <w:pPr>
              <w:rPr>
                <w:rFonts w:eastAsia="Times New Roman" w:cs="Arial"/>
                <w:b/>
                <w:iCs/>
                <w:kern w:val="0"/>
                <w:sz w:val="16"/>
                <w:szCs w:val="18"/>
                <w:lang w:val="en-US"/>
                <w14:ligatures w14:val="none"/>
              </w:rPr>
            </w:pPr>
            <w:r w:rsidRPr="004E5162">
              <w:rPr>
                <w:sz w:val="16"/>
                <w:szCs w:val="18"/>
              </w:rPr>
              <w:t>Routine braking system checks M/502/4667</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7C1CD1"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6A3AB2"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5A7E0E"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A2AC31"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483C2"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2F668B"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7DBDC2"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E59E75"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FCC652" w14:textId="77777777" w:rsidR="004E5162" w:rsidRPr="0043505F" w:rsidRDefault="004E5162" w:rsidP="004E5162">
            <w:pPr>
              <w:rPr>
                <w:rFonts w:eastAsia="Times New Roman" w:cs="Arial"/>
                <w:kern w:val="0"/>
                <w:szCs w:val="22"/>
                <w:lang w:val="en-US"/>
                <w14:ligatures w14:val="none"/>
              </w:rPr>
            </w:pPr>
          </w:p>
        </w:tc>
      </w:tr>
      <w:tr w:rsidR="004E5162" w:rsidRPr="0043505F" w14:paraId="7EBA9597"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71A6EB"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11</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6B085F" w14:textId="77777777" w:rsidR="004E5162" w:rsidRDefault="004E5162" w:rsidP="004E5162">
            <w:pPr>
              <w:rPr>
                <w:sz w:val="16"/>
                <w:szCs w:val="18"/>
              </w:rPr>
            </w:pPr>
            <w:r w:rsidRPr="004E5162">
              <w:rPr>
                <w:sz w:val="16"/>
                <w:szCs w:val="18"/>
              </w:rPr>
              <w:t>Routine vehicle checks M/502/4670</w:t>
            </w:r>
          </w:p>
          <w:p w14:paraId="60588FA7" w14:textId="3D7F0F1C" w:rsidR="004E5162" w:rsidRPr="004E5162" w:rsidRDefault="004E5162" w:rsidP="004E5162">
            <w:pPr>
              <w:rPr>
                <w:rFonts w:eastAsia="Times New Roman" w:cs="Arial"/>
                <w:iCs/>
                <w:kern w:val="0"/>
                <w:sz w:val="16"/>
                <w:szCs w:val="18"/>
                <w:lang w:val="en-US"/>
                <w14:ligatures w14:val="none"/>
              </w:rPr>
            </w:pP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8BDFDF"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1183E8F"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24D7E8"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7B9E98"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8019B7"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675BEB"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3E296D"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C81962"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8295D2" w14:textId="77777777" w:rsidR="004E5162" w:rsidRPr="0043505F" w:rsidRDefault="004E5162" w:rsidP="004E5162">
            <w:pPr>
              <w:rPr>
                <w:rFonts w:eastAsia="Times New Roman" w:cs="Arial"/>
                <w:kern w:val="0"/>
                <w:szCs w:val="22"/>
                <w:lang w:val="en-US"/>
                <w14:ligatures w14:val="none"/>
              </w:rPr>
            </w:pPr>
          </w:p>
        </w:tc>
      </w:tr>
      <w:tr w:rsidR="004E5162" w:rsidRPr="0043505F" w14:paraId="57570D17"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09CF3E"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12</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5FAA47" w14:textId="3D640FAE" w:rsidR="004E5162" w:rsidRPr="004E5162" w:rsidRDefault="004E5162" w:rsidP="004E5162">
            <w:pPr>
              <w:rPr>
                <w:rFonts w:eastAsia="Times New Roman" w:cs="Arial"/>
                <w:b/>
                <w:iCs/>
                <w:kern w:val="0"/>
                <w:sz w:val="16"/>
                <w:szCs w:val="18"/>
                <w:lang w:val="en-US"/>
                <w14:ligatures w14:val="none"/>
              </w:rPr>
            </w:pPr>
            <w:r w:rsidRPr="004E5162">
              <w:rPr>
                <w:sz w:val="16"/>
                <w:szCs w:val="18"/>
              </w:rPr>
              <w:t>Clean a vehicle exterior and interior F/504/1389</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144B7A"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FA02717"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877CC"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E8A0CE"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6DD48F"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801DA1"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FDA5B8"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CB63FA"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C74961" w14:textId="77777777" w:rsidR="004E5162" w:rsidRPr="0043505F" w:rsidRDefault="004E5162" w:rsidP="004E5162">
            <w:pPr>
              <w:rPr>
                <w:rFonts w:eastAsia="Times New Roman" w:cs="Arial"/>
                <w:kern w:val="0"/>
                <w:szCs w:val="22"/>
                <w:lang w:val="en-US"/>
                <w14:ligatures w14:val="none"/>
              </w:rPr>
            </w:pPr>
          </w:p>
        </w:tc>
      </w:tr>
      <w:tr w:rsidR="004E5162" w:rsidRPr="0043505F" w14:paraId="53EA0CF6"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9E1920" w14:textId="77777777"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lastRenderedPageBreak/>
              <w:t>13</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34920C" w14:textId="7FA26B51" w:rsidR="004E5162" w:rsidRPr="004E5162" w:rsidRDefault="004E5162" w:rsidP="004E5162">
            <w:pPr>
              <w:rPr>
                <w:rFonts w:eastAsia="Times New Roman" w:cs="Arial"/>
                <w:b/>
                <w:iCs/>
                <w:kern w:val="0"/>
                <w:sz w:val="16"/>
                <w:szCs w:val="18"/>
                <w:lang w:val="en-US"/>
                <w14:ligatures w14:val="none"/>
              </w:rPr>
            </w:pPr>
            <w:r w:rsidRPr="004E5162">
              <w:rPr>
                <w:sz w:val="16"/>
                <w:szCs w:val="18"/>
              </w:rPr>
              <w:t>Remove and replace spark plugs T/504/1390</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D3BB84"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CD72D3"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BAC127"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90A6FF"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635676"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F8ADD5"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318A5D"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A95DE49"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7D81D0" w14:textId="77777777" w:rsidR="004E5162" w:rsidRPr="0043505F" w:rsidRDefault="004E5162" w:rsidP="004E5162">
            <w:pPr>
              <w:rPr>
                <w:rFonts w:eastAsia="Times New Roman" w:cs="Arial"/>
                <w:kern w:val="0"/>
                <w:szCs w:val="22"/>
                <w:lang w:val="en-US"/>
                <w14:ligatures w14:val="none"/>
              </w:rPr>
            </w:pPr>
          </w:p>
        </w:tc>
      </w:tr>
      <w:tr w:rsidR="0043505F" w:rsidRPr="0043505F" w14:paraId="4D12E3EB"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0011B5" w14:textId="77777777"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14</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26B027" w14:textId="77777777" w:rsidR="004E5162" w:rsidRPr="0043505F" w:rsidRDefault="004E5162" w:rsidP="004E5162">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Exhaust Systems</w:t>
            </w:r>
          </w:p>
          <w:p w14:paraId="611C7CAC" w14:textId="21407ABF" w:rsidR="0043505F" w:rsidRPr="0043505F" w:rsidRDefault="004E5162" w:rsidP="004E5162">
            <w:pPr>
              <w:rPr>
                <w:rFonts w:eastAsia="Times New Roman" w:cs="Arial"/>
                <w:b/>
                <w:iCs/>
                <w:kern w:val="0"/>
                <w:sz w:val="16"/>
                <w:szCs w:val="16"/>
                <w:lang w:val="en-US"/>
                <w14:ligatures w14:val="none"/>
              </w:rPr>
            </w:pPr>
            <w:r w:rsidRPr="0043505F">
              <w:rPr>
                <w:rFonts w:eastAsia="Times New Roman" w:cs="Arial"/>
                <w:kern w:val="0"/>
                <w:sz w:val="16"/>
                <w:szCs w:val="16"/>
                <w:lang w:val="en-US"/>
                <w14:ligatures w14:val="none"/>
              </w:rPr>
              <w:t>M/501/7024</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E7BFA8"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B05C76"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D7D8D5"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A6458A"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C687AB"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4F5800"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EEFF0A3"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EF61C6"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86CA7D" w14:textId="77777777" w:rsidR="0043505F" w:rsidRPr="0043505F" w:rsidRDefault="0043505F" w:rsidP="0043505F">
            <w:pPr>
              <w:rPr>
                <w:rFonts w:eastAsia="Times New Roman" w:cs="Arial"/>
                <w:kern w:val="0"/>
                <w:szCs w:val="22"/>
                <w:lang w:val="en-US"/>
                <w14:ligatures w14:val="none"/>
              </w:rPr>
            </w:pPr>
          </w:p>
        </w:tc>
      </w:tr>
      <w:tr w:rsidR="0043505F" w:rsidRPr="0043505F" w14:paraId="591A812E"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4F26E1" w14:textId="1F89BCA5" w:rsidR="0043505F" w:rsidRPr="0043505F" w:rsidRDefault="0043505F" w:rsidP="0043505F">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15</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F71978" w14:textId="77777777" w:rsidR="004E5162" w:rsidRPr="0043505F" w:rsidRDefault="004E5162" w:rsidP="004E5162">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Vehicle Ignition Systems</w:t>
            </w:r>
          </w:p>
          <w:p w14:paraId="74935A41" w14:textId="68991AAF" w:rsidR="0043505F" w:rsidRPr="0043505F" w:rsidRDefault="004E5162" w:rsidP="004E5162">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A/501/7026</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FA6B9E" w14:textId="77777777" w:rsidR="0043505F" w:rsidRPr="0043505F" w:rsidRDefault="0043505F" w:rsidP="0043505F">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FF7DEA" w14:textId="77777777" w:rsidR="0043505F" w:rsidRPr="0043505F" w:rsidRDefault="0043505F" w:rsidP="0043505F">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8E5AF8" w14:textId="77777777" w:rsidR="0043505F" w:rsidRPr="0043505F" w:rsidRDefault="0043505F" w:rsidP="0043505F">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449138"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83E2DD"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A32A1A" w14:textId="77777777" w:rsidR="0043505F" w:rsidRPr="0043505F" w:rsidRDefault="0043505F" w:rsidP="0043505F">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992FDFC" w14:textId="77777777" w:rsidR="0043505F" w:rsidRPr="0043505F" w:rsidRDefault="0043505F" w:rsidP="0043505F">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26A4E1" w14:textId="77777777" w:rsidR="0043505F" w:rsidRPr="0043505F" w:rsidRDefault="0043505F" w:rsidP="0043505F">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904101" w14:textId="77777777" w:rsidR="0043505F" w:rsidRPr="0043505F" w:rsidRDefault="0043505F" w:rsidP="0043505F">
            <w:pPr>
              <w:rPr>
                <w:rFonts w:eastAsia="Times New Roman" w:cs="Arial"/>
                <w:kern w:val="0"/>
                <w:szCs w:val="22"/>
                <w:lang w:val="en-US"/>
                <w14:ligatures w14:val="none"/>
              </w:rPr>
            </w:pPr>
          </w:p>
        </w:tc>
      </w:tr>
      <w:tr w:rsidR="004E5162" w:rsidRPr="0043505F" w14:paraId="25E6B032" w14:textId="77777777" w:rsidTr="00CD517C">
        <w:tc>
          <w:tcPr>
            <w:tcW w:w="56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0662EF" w14:textId="7D2543CB" w:rsidR="004E5162" w:rsidRPr="0043505F" w:rsidRDefault="004E5162" w:rsidP="004E5162">
            <w:pPr>
              <w:jc w:val="cente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16</w:t>
            </w:r>
          </w:p>
        </w:tc>
        <w:tc>
          <w:tcPr>
            <w:tcW w:w="32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186B44" w14:textId="77777777" w:rsidR="004E5162" w:rsidRPr="0043505F" w:rsidRDefault="004E5162" w:rsidP="004E5162">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Introduction to Customer Care</w:t>
            </w:r>
          </w:p>
          <w:p w14:paraId="080E4D22" w14:textId="04D7E619" w:rsidR="004E5162" w:rsidRPr="0043505F" w:rsidRDefault="004E5162" w:rsidP="004E5162">
            <w:pPr>
              <w:rPr>
                <w:rFonts w:eastAsia="Times New Roman" w:cs="Arial"/>
                <w:kern w:val="0"/>
                <w:sz w:val="16"/>
                <w:szCs w:val="16"/>
                <w:lang w:val="en-US"/>
                <w14:ligatures w14:val="none"/>
              </w:rPr>
            </w:pPr>
            <w:r w:rsidRPr="0043505F">
              <w:rPr>
                <w:rFonts w:eastAsia="Times New Roman" w:cs="Arial"/>
                <w:kern w:val="0"/>
                <w:sz w:val="16"/>
                <w:szCs w:val="16"/>
                <w:lang w:val="en-US"/>
                <w14:ligatures w14:val="none"/>
              </w:rPr>
              <w:t>D/501/7021</w:t>
            </w:r>
          </w:p>
        </w:tc>
        <w:tc>
          <w:tcPr>
            <w:tcW w:w="1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B1D0D1" w14:textId="77777777" w:rsidR="004E5162" w:rsidRPr="0043505F" w:rsidRDefault="004E5162" w:rsidP="004E5162">
            <w:pPr>
              <w:rPr>
                <w:rFonts w:eastAsia="Times New Roman" w:cs="Arial"/>
                <w:kern w:val="0"/>
                <w:szCs w:val="22"/>
                <w:lang w:val="en-US"/>
                <w14:ligatures w14:val="none"/>
              </w:rPr>
            </w:pPr>
          </w:p>
        </w:tc>
        <w:tc>
          <w:tcPr>
            <w:tcW w:w="15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A4B5FE" w14:textId="77777777" w:rsidR="004E5162" w:rsidRPr="0043505F" w:rsidRDefault="004E5162" w:rsidP="004E5162">
            <w:pPr>
              <w:rPr>
                <w:rFonts w:eastAsia="Times New Roman" w:cs="Arial"/>
                <w:kern w:val="0"/>
                <w:szCs w:val="22"/>
                <w:lang w:val="en-US"/>
                <w14:ligatures w14:val="none"/>
              </w:rPr>
            </w:pPr>
          </w:p>
        </w:tc>
        <w:tc>
          <w:tcPr>
            <w:tcW w:w="87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E6C9D6" w14:textId="77777777" w:rsidR="004E5162" w:rsidRPr="0043505F" w:rsidRDefault="004E5162" w:rsidP="004E5162">
            <w:pPr>
              <w:rPr>
                <w:rFonts w:eastAsia="Times New Roman" w:cs="Arial"/>
                <w:kern w:val="0"/>
                <w:szCs w:val="22"/>
                <w:lang w:val="en-US"/>
                <w14:ligatures w14:val="none"/>
              </w:rPr>
            </w:pPr>
          </w:p>
        </w:tc>
        <w:tc>
          <w:tcPr>
            <w:tcW w:w="15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D9D442"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B0C6B0"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C31830" w14:textId="77777777" w:rsidR="004E5162" w:rsidRPr="0043505F" w:rsidRDefault="004E5162" w:rsidP="004E5162">
            <w:pPr>
              <w:rPr>
                <w:rFonts w:eastAsia="Times New Roman" w:cs="Arial"/>
                <w:kern w:val="0"/>
                <w:szCs w:val="22"/>
                <w:lang w:val="en-US"/>
                <w14:ligatures w14:val="none"/>
              </w:rPr>
            </w:pPr>
          </w:p>
        </w:tc>
        <w:tc>
          <w:tcPr>
            <w:tcW w:w="85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83E9DE" w14:textId="77777777" w:rsidR="004E5162" w:rsidRPr="0043505F" w:rsidRDefault="004E5162" w:rsidP="004E5162">
            <w:pPr>
              <w:rPr>
                <w:rFonts w:eastAsia="Times New Roman" w:cs="Arial"/>
                <w:kern w:val="0"/>
                <w:szCs w:val="22"/>
                <w:lang w:val="en-US"/>
                <w14:ligatures w14:val="none"/>
              </w:rPr>
            </w:pPr>
          </w:p>
        </w:tc>
        <w:tc>
          <w:tcPr>
            <w:tcW w:w="153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AFAA03" w14:textId="77777777" w:rsidR="004E5162" w:rsidRPr="0043505F" w:rsidRDefault="004E5162" w:rsidP="004E5162">
            <w:pPr>
              <w:rPr>
                <w:rFonts w:eastAsia="Times New Roman" w:cs="Arial"/>
                <w:kern w:val="0"/>
                <w:szCs w:val="22"/>
                <w:lang w:val="en-US"/>
                <w14:ligatures w14:val="none"/>
              </w:rPr>
            </w:pPr>
          </w:p>
        </w:tc>
        <w:tc>
          <w:tcPr>
            <w:tcW w:w="882"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F1A100D" w14:textId="77777777" w:rsidR="004E5162" w:rsidRPr="0043505F" w:rsidRDefault="004E5162" w:rsidP="004E5162">
            <w:pPr>
              <w:rPr>
                <w:rFonts w:eastAsia="Times New Roman" w:cs="Arial"/>
                <w:kern w:val="0"/>
                <w:szCs w:val="22"/>
                <w:lang w:val="en-US"/>
                <w14:ligatures w14:val="none"/>
              </w:rPr>
            </w:pPr>
          </w:p>
        </w:tc>
      </w:tr>
    </w:tbl>
    <w:p w14:paraId="3AB93A20" w14:textId="77777777" w:rsidR="0043505F" w:rsidRDefault="0043505F" w:rsidP="0043505F">
      <w:pPr>
        <w:rPr>
          <w:rFonts w:eastAsia="Times New Roman" w:cs="Arial"/>
          <w:kern w:val="0"/>
          <w:szCs w:val="22"/>
          <w:lang w:val="en-US"/>
          <w14:ligatures w14:val="none"/>
        </w:rPr>
        <w:sectPr w:rsidR="0043505F" w:rsidSect="0043505F">
          <w:pgSz w:w="16838" w:h="11906" w:orient="landscape" w:code="9"/>
          <w:pgMar w:top="1418" w:right="1670" w:bottom="1418" w:left="1418" w:header="709" w:footer="709" w:gutter="0"/>
          <w:cols w:space="708"/>
          <w:docGrid w:linePitch="360"/>
        </w:sectPr>
      </w:pPr>
    </w:p>
    <w:p w14:paraId="0B713397" w14:textId="0CDB31D8" w:rsidR="0043505F" w:rsidRPr="0043505F" w:rsidRDefault="0043505F" w:rsidP="0043505F">
      <w:pPr>
        <w:pStyle w:val="Heading1"/>
        <w:jc w:val="center"/>
        <w:rPr>
          <w:rFonts w:eastAsia="Times New Roman"/>
          <w:lang w:val="en-US"/>
        </w:rPr>
      </w:pPr>
      <w:r w:rsidRPr="0043505F">
        <w:rPr>
          <w:rFonts w:eastAsia="Times New Roman"/>
          <w:lang w:val="en-US"/>
        </w:rPr>
        <w:lastRenderedPageBreak/>
        <w:t>UNIT 01 (</w:t>
      </w:r>
      <w:r w:rsidR="00EA0C50" w:rsidRPr="00EA0C50">
        <w:rPr>
          <w:rFonts w:eastAsia="Times New Roman"/>
          <w:lang w:val="en-US"/>
        </w:rPr>
        <w:t>J/506/0641</w:t>
      </w:r>
      <w:r w:rsidRPr="0043505F">
        <w:rPr>
          <w:rFonts w:eastAsia="Times New Roman"/>
          <w:lang w:val="en-US"/>
        </w:rPr>
        <w:t>)</w:t>
      </w:r>
    </w:p>
    <w:p w14:paraId="4F2EB1BA" w14:textId="530F7B3E" w:rsidR="0043505F" w:rsidRPr="000337DA" w:rsidRDefault="0043505F" w:rsidP="000337DA">
      <w:pPr>
        <w:pStyle w:val="Heading3"/>
        <w:jc w:val="center"/>
        <w:rPr>
          <w:rFonts w:eastAsia="Times New Roman"/>
          <w:sz w:val="28"/>
          <w:szCs w:val="32"/>
          <w:lang w:val="en-US"/>
        </w:rPr>
      </w:pPr>
      <w:r w:rsidRPr="000337DA">
        <w:rPr>
          <w:rFonts w:eastAsia="Times New Roman"/>
          <w:sz w:val="28"/>
          <w:szCs w:val="32"/>
          <w:lang w:val="en-US"/>
        </w:rPr>
        <w:t xml:space="preserve">HEALTH </w:t>
      </w:r>
      <w:smartTag w:uri="urn:schemas-microsoft-com:office:smarttags" w:element="stockticker">
        <w:r w:rsidRPr="000337DA">
          <w:rPr>
            <w:rFonts w:eastAsia="Times New Roman"/>
            <w:sz w:val="28"/>
            <w:szCs w:val="32"/>
            <w:lang w:val="en-US"/>
          </w:rPr>
          <w:t>AND</w:t>
        </w:r>
      </w:smartTag>
      <w:r w:rsidRPr="000337DA">
        <w:rPr>
          <w:rFonts w:eastAsia="Times New Roman"/>
          <w:sz w:val="28"/>
          <w:szCs w:val="32"/>
          <w:lang w:val="en-US"/>
        </w:rPr>
        <w:t xml:space="preserve"> SAFETY FOR MOTOR VEHICLE STUDIES</w:t>
      </w:r>
    </w:p>
    <w:p w14:paraId="4D64FCAB" w14:textId="77777777" w:rsidR="0043505F" w:rsidRPr="0043505F" w:rsidRDefault="0043505F" w:rsidP="0043505F">
      <w:pPr>
        <w:pStyle w:val="Heading3"/>
        <w:jc w:val="center"/>
        <w:rPr>
          <w:rFonts w:eastAsia="Times New Roman"/>
          <w:lang w:val="en-US"/>
        </w:rPr>
      </w:pPr>
      <w:r w:rsidRPr="0043505F">
        <w:rPr>
          <w:rFonts w:eastAsia="Times New Roman"/>
          <w:lang w:val="en-US"/>
        </w:rPr>
        <w:t>ASSESSMENT CRITERIA RECORD</w:t>
      </w:r>
    </w:p>
    <w:p w14:paraId="363E0CA1" w14:textId="77777777" w:rsidR="0043505F" w:rsidRPr="0043505F" w:rsidRDefault="0043505F" w:rsidP="0043505F">
      <w:pPr>
        <w:jc w:val="center"/>
        <w:rPr>
          <w:rFonts w:eastAsia="Times New Roman" w:cs="Arial"/>
          <w:b/>
          <w:kern w:val="0"/>
          <w:sz w:val="24"/>
          <w:u w:val="single"/>
          <w:lang w:val="en-US"/>
          <w14:ligatures w14:val="none"/>
        </w:rPr>
      </w:pPr>
    </w:p>
    <w:tbl>
      <w:tblPr>
        <w:tblW w:w="11183" w:type="dxa"/>
        <w:tblInd w:w="-1139"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7947"/>
        <w:gridCol w:w="1676"/>
      </w:tblGrid>
      <w:tr w:rsidR="0043505F" w:rsidRPr="0043505F" w14:paraId="47BE4B17" w14:textId="77777777" w:rsidTr="0043505F">
        <w:tc>
          <w:tcPr>
            <w:tcW w:w="1560" w:type="dxa"/>
          </w:tcPr>
          <w:p w14:paraId="05775488" w14:textId="77777777" w:rsidR="0043505F" w:rsidRPr="0043505F" w:rsidRDefault="0043505F" w:rsidP="0043505F">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7947" w:type="dxa"/>
          </w:tcPr>
          <w:p w14:paraId="4DF2A94A"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1556B73"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7508065F"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4FE9646B" w14:textId="77777777" w:rsidR="0043505F" w:rsidRPr="0043505F" w:rsidRDefault="0043505F" w:rsidP="0043505F">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176578" w:rsidRPr="0043505F" w14:paraId="074707A8" w14:textId="77777777" w:rsidTr="00736804">
        <w:tc>
          <w:tcPr>
            <w:tcW w:w="1560" w:type="dxa"/>
            <w:vAlign w:val="center"/>
          </w:tcPr>
          <w:p w14:paraId="6A53929C" w14:textId="34F80E84" w:rsidR="00176578" w:rsidRPr="00176578" w:rsidRDefault="00176578" w:rsidP="00176578">
            <w:pPr>
              <w:jc w:val="center"/>
              <w:rPr>
                <w:rFonts w:eastAsia="Times New Roman" w:cs="Arial"/>
                <w:kern w:val="0"/>
                <w:sz w:val="16"/>
                <w:szCs w:val="18"/>
                <w:lang w:val="en-US"/>
                <w14:ligatures w14:val="none"/>
              </w:rPr>
            </w:pPr>
            <w:r w:rsidRPr="00176578">
              <w:rPr>
                <w:sz w:val="16"/>
                <w:szCs w:val="18"/>
              </w:rPr>
              <w:t>1.1</w:t>
            </w:r>
          </w:p>
        </w:tc>
        <w:tc>
          <w:tcPr>
            <w:tcW w:w="7947" w:type="dxa"/>
          </w:tcPr>
          <w:p w14:paraId="232C6209" w14:textId="2B51A0B7" w:rsidR="00176578" w:rsidRPr="00176578" w:rsidRDefault="00176578" w:rsidP="00176578">
            <w:pPr>
              <w:rPr>
                <w:rFonts w:eastAsia="Times New Roman" w:cs="Arial"/>
                <w:b/>
                <w:kern w:val="0"/>
                <w:sz w:val="16"/>
                <w:szCs w:val="18"/>
                <w:lang w:val="en-US"/>
                <w14:ligatures w14:val="none"/>
              </w:rPr>
            </w:pPr>
            <w:r w:rsidRPr="00176578">
              <w:rPr>
                <w:sz w:val="16"/>
                <w:szCs w:val="18"/>
              </w:rPr>
              <w:t>State who they should tell in the event of an accident</w:t>
            </w:r>
          </w:p>
        </w:tc>
        <w:tc>
          <w:tcPr>
            <w:tcW w:w="1676" w:type="dxa"/>
          </w:tcPr>
          <w:p w14:paraId="78B9B44E" w14:textId="3D21F2CB" w:rsidR="00176578" w:rsidRPr="0043505F" w:rsidRDefault="00176578" w:rsidP="00176578">
            <w:pPr>
              <w:jc w:val="center"/>
              <w:rPr>
                <w:rFonts w:eastAsia="Times New Roman" w:cs="Arial"/>
                <w:kern w:val="0"/>
                <w:szCs w:val="22"/>
                <w:lang w:val="en-US"/>
                <w14:ligatures w14:val="none"/>
              </w:rPr>
            </w:pPr>
          </w:p>
        </w:tc>
      </w:tr>
      <w:tr w:rsidR="00176578" w:rsidRPr="0043505F" w14:paraId="001B362D" w14:textId="77777777" w:rsidTr="00736804">
        <w:tc>
          <w:tcPr>
            <w:tcW w:w="1560" w:type="dxa"/>
            <w:vAlign w:val="center"/>
          </w:tcPr>
          <w:p w14:paraId="4AFD5A20" w14:textId="758F603F" w:rsidR="00176578" w:rsidRPr="00176578" w:rsidRDefault="00176578" w:rsidP="00176578">
            <w:pPr>
              <w:jc w:val="center"/>
              <w:rPr>
                <w:rFonts w:eastAsia="Times New Roman" w:cs="Arial"/>
                <w:kern w:val="0"/>
                <w:sz w:val="16"/>
                <w:szCs w:val="18"/>
                <w:lang w:val="en-US"/>
                <w14:ligatures w14:val="none"/>
              </w:rPr>
            </w:pPr>
            <w:r w:rsidRPr="00176578">
              <w:rPr>
                <w:sz w:val="16"/>
                <w:szCs w:val="18"/>
              </w:rPr>
              <w:t>1.2</w:t>
            </w:r>
          </w:p>
        </w:tc>
        <w:tc>
          <w:tcPr>
            <w:tcW w:w="7947" w:type="dxa"/>
          </w:tcPr>
          <w:p w14:paraId="747749E6" w14:textId="186C53F0" w:rsidR="00176578" w:rsidRPr="00176578" w:rsidRDefault="00176578" w:rsidP="00176578">
            <w:pPr>
              <w:rPr>
                <w:rFonts w:eastAsia="Times New Roman" w:cs="Arial"/>
                <w:kern w:val="0"/>
                <w:sz w:val="16"/>
                <w:szCs w:val="18"/>
                <w:lang w:val="en-US"/>
                <w14:ligatures w14:val="none"/>
              </w:rPr>
            </w:pPr>
            <w:r w:rsidRPr="00176578">
              <w:rPr>
                <w:sz w:val="16"/>
                <w:szCs w:val="18"/>
              </w:rPr>
              <w:t>Give an example of an emergency and state one thing they should do if one happens</w:t>
            </w:r>
          </w:p>
        </w:tc>
        <w:tc>
          <w:tcPr>
            <w:tcW w:w="1676" w:type="dxa"/>
          </w:tcPr>
          <w:p w14:paraId="1F5AF950" w14:textId="4CB42EB3" w:rsidR="00176578" w:rsidRPr="0043505F" w:rsidRDefault="00176578" w:rsidP="00176578">
            <w:pPr>
              <w:jc w:val="center"/>
              <w:rPr>
                <w:rFonts w:eastAsia="Times New Roman" w:cs="Arial"/>
                <w:kern w:val="0"/>
                <w:szCs w:val="22"/>
                <w:lang w:val="en-US"/>
                <w14:ligatures w14:val="none"/>
              </w:rPr>
            </w:pPr>
          </w:p>
        </w:tc>
      </w:tr>
      <w:tr w:rsidR="00176578" w:rsidRPr="0043505F" w14:paraId="4A7B2573" w14:textId="77777777" w:rsidTr="00736804">
        <w:tc>
          <w:tcPr>
            <w:tcW w:w="1560" w:type="dxa"/>
            <w:vAlign w:val="center"/>
          </w:tcPr>
          <w:p w14:paraId="2EFA1418" w14:textId="0EDCEC31" w:rsidR="00176578" w:rsidRPr="00176578" w:rsidRDefault="00176578" w:rsidP="00176578">
            <w:pPr>
              <w:jc w:val="center"/>
              <w:rPr>
                <w:rFonts w:eastAsia="Times New Roman" w:cs="Arial"/>
                <w:kern w:val="0"/>
                <w:sz w:val="16"/>
                <w:szCs w:val="18"/>
                <w:lang w:val="en-US"/>
                <w14:ligatures w14:val="none"/>
              </w:rPr>
            </w:pPr>
            <w:r w:rsidRPr="00176578">
              <w:rPr>
                <w:sz w:val="16"/>
                <w:szCs w:val="18"/>
              </w:rPr>
              <w:t>1.3</w:t>
            </w:r>
          </w:p>
        </w:tc>
        <w:tc>
          <w:tcPr>
            <w:tcW w:w="7947" w:type="dxa"/>
          </w:tcPr>
          <w:p w14:paraId="4AE1BBF4" w14:textId="4C5DCAA6" w:rsidR="00176578" w:rsidRPr="00176578" w:rsidRDefault="00176578" w:rsidP="00176578">
            <w:pPr>
              <w:rPr>
                <w:rFonts w:eastAsia="Times New Roman" w:cs="Arial"/>
                <w:kern w:val="0"/>
                <w:sz w:val="16"/>
                <w:szCs w:val="18"/>
                <w:lang w:val="en-US"/>
                <w14:ligatures w14:val="none"/>
              </w:rPr>
            </w:pPr>
            <w:r w:rsidRPr="00176578">
              <w:rPr>
                <w:sz w:val="16"/>
                <w:szCs w:val="18"/>
              </w:rPr>
              <w:t>Identify simple safety sign</w:t>
            </w:r>
          </w:p>
        </w:tc>
        <w:tc>
          <w:tcPr>
            <w:tcW w:w="1676" w:type="dxa"/>
          </w:tcPr>
          <w:p w14:paraId="50F462B2" w14:textId="251FD89D" w:rsidR="00176578" w:rsidRPr="0043505F" w:rsidRDefault="00176578" w:rsidP="00176578">
            <w:pPr>
              <w:jc w:val="center"/>
              <w:rPr>
                <w:rFonts w:eastAsia="Times New Roman" w:cs="Arial"/>
                <w:kern w:val="0"/>
                <w:szCs w:val="22"/>
                <w:lang w:val="en-US"/>
                <w14:ligatures w14:val="none"/>
              </w:rPr>
            </w:pPr>
          </w:p>
        </w:tc>
      </w:tr>
      <w:tr w:rsidR="00176578" w:rsidRPr="0043505F" w14:paraId="17082551" w14:textId="77777777" w:rsidTr="00736804">
        <w:tc>
          <w:tcPr>
            <w:tcW w:w="1560" w:type="dxa"/>
            <w:vAlign w:val="center"/>
          </w:tcPr>
          <w:p w14:paraId="71587DFF" w14:textId="45341AA5" w:rsidR="00176578" w:rsidRPr="00176578" w:rsidRDefault="00176578" w:rsidP="00176578">
            <w:pPr>
              <w:jc w:val="center"/>
              <w:rPr>
                <w:rFonts w:eastAsia="Times New Roman" w:cs="Arial"/>
                <w:kern w:val="0"/>
                <w:sz w:val="16"/>
                <w:szCs w:val="18"/>
                <w:lang w:val="en-US"/>
                <w14:ligatures w14:val="none"/>
              </w:rPr>
            </w:pPr>
            <w:r w:rsidRPr="00176578">
              <w:rPr>
                <w:sz w:val="16"/>
                <w:szCs w:val="18"/>
              </w:rPr>
              <w:t>2.1</w:t>
            </w:r>
          </w:p>
        </w:tc>
        <w:tc>
          <w:tcPr>
            <w:tcW w:w="7947" w:type="dxa"/>
          </w:tcPr>
          <w:p w14:paraId="6AE69BF1" w14:textId="7AEF0BB2" w:rsidR="00176578" w:rsidRPr="00176578" w:rsidRDefault="00176578" w:rsidP="00176578">
            <w:pPr>
              <w:rPr>
                <w:rFonts w:eastAsia="Times New Roman" w:cs="Arial"/>
                <w:kern w:val="0"/>
                <w:sz w:val="16"/>
                <w:szCs w:val="18"/>
                <w:lang w:val="en-US"/>
                <w14:ligatures w14:val="none"/>
              </w:rPr>
            </w:pPr>
            <w:r w:rsidRPr="00176578">
              <w:rPr>
                <w:sz w:val="16"/>
                <w:szCs w:val="18"/>
              </w:rPr>
              <w:t>Wear safety clothing and equipment as advised</w:t>
            </w:r>
          </w:p>
        </w:tc>
        <w:tc>
          <w:tcPr>
            <w:tcW w:w="1676" w:type="dxa"/>
          </w:tcPr>
          <w:p w14:paraId="2BF95394" w14:textId="1780ADCF" w:rsidR="00176578" w:rsidRPr="0043505F" w:rsidRDefault="00176578" w:rsidP="00176578">
            <w:pPr>
              <w:jc w:val="center"/>
              <w:rPr>
                <w:rFonts w:eastAsia="Times New Roman" w:cs="Arial"/>
                <w:kern w:val="0"/>
                <w:szCs w:val="22"/>
                <w:lang w:val="en-US"/>
                <w14:ligatures w14:val="none"/>
              </w:rPr>
            </w:pPr>
          </w:p>
        </w:tc>
      </w:tr>
      <w:tr w:rsidR="00176578" w:rsidRPr="0043505F" w14:paraId="2BBA667D" w14:textId="77777777" w:rsidTr="00736804">
        <w:tc>
          <w:tcPr>
            <w:tcW w:w="1560" w:type="dxa"/>
            <w:vAlign w:val="center"/>
          </w:tcPr>
          <w:p w14:paraId="2E8C5205" w14:textId="3FA0B11D" w:rsidR="00176578" w:rsidRPr="00176578" w:rsidRDefault="00176578" w:rsidP="00176578">
            <w:pPr>
              <w:jc w:val="center"/>
              <w:rPr>
                <w:rFonts w:eastAsia="Times New Roman" w:cs="Arial"/>
                <w:kern w:val="0"/>
                <w:sz w:val="16"/>
                <w:szCs w:val="18"/>
                <w:lang w:val="en-US"/>
                <w14:ligatures w14:val="none"/>
              </w:rPr>
            </w:pPr>
            <w:r w:rsidRPr="00176578">
              <w:rPr>
                <w:sz w:val="16"/>
                <w:szCs w:val="18"/>
              </w:rPr>
              <w:t>2.2</w:t>
            </w:r>
          </w:p>
        </w:tc>
        <w:tc>
          <w:tcPr>
            <w:tcW w:w="7947" w:type="dxa"/>
          </w:tcPr>
          <w:p w14:paraId="58334921" w14:textId="12B76C58" w:rsidR="00176578" w:rsidRPr="00176578" w:rsidRDefault="00176578" w:rsidP="00176578">
            <w:pPr>
              <w:rPr>
                <w:rFonts w:eastAsia="Times New Roman" w:cs="Arial"/>
                <w:kern w:val="0"/>
                <w:sz w:val="16"/>
                <w:szCs w:val="18"/>
                <w:lang w:val="en-US"/>
                <w14:ligatures w14:val="none"/>
              </w:rPr>
            </w:pPr>
            <w:r w:rsidRPr="00176578">
              <w:rPr>
                <w:sz w:val="16"/>
                <w:szCs w:val="18"/>
              </w:rPr>
              <w:t>Follow specific instructions concerning health and safety practice in relation to a given task</w:t>
            </w:r>
          </w:p>
        </w:tc>
        <w:tc>
          <w:tcPr>
            <w:tcW w:w="1676" w:type="dxa"/>
          </w:tcPr>
          <w:p w14:paraId="4289637C" w14:textId="06B976FB" w:rsidR="00176578" w:rsidRPr="0043505F" w:rsidRDefault="00176578" w:rsidP="00176578">
            <w:pPr>
              <w:jc w:val="center"/>
              <w:rPr>
                <w:rFonts w:eastAsia="Times New Roman" w:cs="Arial"/>
                <w:kern w:val="0"/>
                <w:szCs w:val="22"/>
                <w:lang w:val="en-US"/>
                <w14:ligatures w14:val="none"/>
              </w:rPr>
            </w:pPr>
          </w:p>
        </w:tc>
      </w:tr>
    </w:tbl>
    <w:p w14:paraId="3277965C" w14:textId="77777777" w:rsidR="00176578" w:rsidRPr="0043505F" w:rsidRDefault="00176578" w:rsidP="00176578">
      <w:pPr>
        <w:ind w:right="-908"/>
        <w:rPr>
          <w:rFonts w:eastAsia="Times New Roman" w:cs="Arial"/>
          <w:b/>
          <w:kern w:val="0"/>
          <w:sz w:val="20"/>
          <w:szCs w:val="20"/>
          <w:lang w:val="en-US"/>
          <w14:ligatures w14:val="none"/>
        </w:rPr>
      </w:pPr>
    </w:p>
    <w:p w14:paraId="0727B232" w14:textId="18EBD460" w:rsidR="0043505F" w:rsidRDefault="0043505F" w:rsidP="0043505F">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 The questions used should be included with the documentation and samples for the moderator.</w:t>
      </w:r>
    </w:p>
    <w:p w14:paraId="756DC9D0" w14:textId="77777777" w:rsidR="0043505F" w:rsidRPr="0043505F" w:rsidRDefault="0043505F" w:rsidP="0043505F">
      <w:pPr>
        <w:ind w:left="-709" w:right="-908"/>
        <w:rPr>
          <w:rFonts w:eastAsia="Times New Roman" w:cs="Arial"/>
          <w:b/>
          <w:kern w:val="0"/>
          <w:sz w:val="20"/>
          <w:szCs w:val="20"/>
          <w:lang w:val="en-US"/>
          <w14:ligatures w14:val="none"/>
        </w:rPr>
      </w:pPr>
    </w:p>
    <w:tbl>
      <w:tblPr>
        <w:tblW w:w="9805"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43505F" w:rsidRPr="0043505F" w14:paraId="3BC40266" w14:textId="77777777" w:rsidTr="00176578">
        <w:trPr>
          <w:trHeight w:val="3145"/>
        </w:trPr>
        <w:tc>
          <w:tcPr>
            <w:tcW w:w="98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477289" w14:textId="77777777" w:rsidR="0043505F" w:rsidRPr="0043505F" w:rsidRDefault="0043505F" w:rsidP="00DE6C76">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1501961D"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8E88DAE" w14:textId="77777777" w:rsidR="0043505F" w:rsidRPr="0043505F" w:rsidRDefault="0043505F" w:rsidP="0043505F">
            <w:pPr>
              <w:jc w:val="center"/>
              <w:rPr>
                <w:rFonts w:eastAsia="Times New Roman" w:cs="Arial"/>
                <w:kern w:val="0"/>
                <w:szCs w:val="22"/>
                <w:lang w:val="en-US"/>
                <w14:ligatures w14:val="none"/>
              </w:rPr>
            </w:pPr>
          </w:p>
          <w:p w14:paraId="0C90406E" w14:textId="77777777" w:rsidR="0043505F" w:rsidRPr="0043505F" w:rsidRDefault="0043505F" w:rsidP="0043505F">
            <w:pPr>
              <w:jc w:val="center"/>
              <w:rPr>
                <w:rFonts w:eastAsia="Times New Roman" w:cs="Arial"/>
                <w:kern w:val="0"/>
                <w:szCs w:val="22"/>
                <w:lang w:val="en-US"/>
                <w14:ligatures w14:val="none"/>
              </w:rPr>
            </w:pPr>
          </w:p>
          <w:p w14:paraId="150464F3" w14:textId="77777777" w:rsidR="0043505F" w:rsidRPr="0043505F" w:rsidRDefault="0043505F" w:rsidP="0043505F">
            <w:pPr>
              <w:jc w:val="center"/>
              <w:rPr>
                <w:rFonts w:eastAsia="Times New Roman" w:cs="Arial"/>
                <w:kern w:val="0"/>
                <w:szCs w:val="22"/>
                <w:lang w:val="en-US"/>
                <w14:ligatures w14:val="none"/>
              </w:rPr>
            </w:pPr>
          </w:p>
          <w:p w14:paraId="64A17F77" w14:textId="77777777" w:rsidR="0043505F" w:rsidRPr="0043505F" w:rsidRDefault="0043505F" w:rsidP="0043505F">
            <w:pPr>
              <w:jc w:val="center"/>
              <w:rPr>
                <w:rFonts w:eastAsia="Times New Roman" w:cs="Arial"/>
                <w:kern w:val="0"/>
                <w:szCs w:val="22"/>
                <w:lang w:val="en-US"/>
                <w14:ligatures w14:val="none"/>
              </w:rPr>
            </w:pPr>
          </w:p>
          <w:p w14:paraId="01E70C68" w14:textId="77777777" w:rsidR="0043505F" w:rsidRPr="0043505F" w:rsidRDefault="0043505F" w:rsidP="0043505F">
            <w:pPr>
              <w:jc w:val="center"/>
              <w:rPr>
                <w:rFonts w:eastAsia="Times New Roman" w:cs="Arial"/>
                <w:kern w:val="0"/>
                <w:szCs w:val="22"/>
                <w:lang w:val="en-US"/>
                <w14:ligatures w14:val="none"/>
              </w:rPr>
            </w:pPr>
          </w:p>
          <w:p w14:paraId="17D3917B" w14:textId="77777777" w:rsidR="0043505F" w:rsidRPr="0043505F" w:rsidRDefault="0043505F" w:rsidP="0043505F">
            <w:pPr>
              <w:jc w:val="center"/>
              <w:rPr>
                <w:rFonts w:eastAsia="Times New Roman" w:cs="Arial"/>
                <w:kern w:val="0"/>
                <w:szCs w:val="22"/>
                <w:lang w:val="en-US"/>
                <w14:ligatures w14:val="none"/>
              </w:rPr>
            </w:pPr>
          </w:p>
          <w:p w14:paraId="2A80C8CB" w14:textId="77777777" w:rsidR="0043505F" w:rsidRPr="0043505F" w:rsidRDefault="0043505F" w:rsidP="0043505F">
            <w:pPr>
              <w:jc w:val="center"/>
              <w:rPr>
                <w:rFonts w:eastAsia="Times New Roman" w:cs="Arial"/>
                <w:kern w:val="0"/>
                <w:szCs w:val="22"/>
                <w:lang w:val="en-US"/>
                <w14:ligatures w14:val="none"/>
              </w:rPr>
            </w:pPr>
          </w:p>
          <w:p w14:paraId="29A3EB90" w14:textId="77777777" w:rsidR="0043505F" w:rsidRPr="0043505F" w:rsidRDefault="0043505F" w:rsidP="0043505F">
            <w:pPr>
              <w:rPr>
                <w:rFonts w:eastAsia="Times New Roman" w:cs="Arial"/>
                <w:kern w:val="0"/>
                <w:szCs w:val="22"/>
                <w:lang w:val="en-US"/>
                <w14:ligatures w14:val="none"/>
              </w:rPr>
            </w:pPr>
          </w:p>
          <w:p w14:paraId="1090C8A9" w14:textId="77777777" w:rsidR="0043505F" w:rsidRPr="0043505F" w:rsidRDefault="0043505F" w:rsidP="0043505F">
            <w:pPr>
              <w:rPr>
                <w:rFonts w:eastAsia="Times New Roman" w:cs="Arial"/>
                <w:kern w:val="0"/>
                <w:szCs w:val="22"/>
                <w:lang w:val="en-US"/>
                <w14:ligatures w14:val="none"/>
              </w:rPr>
            </w:pPr>
          </w:p>
          <w:p w14:paraId="6E89E931" w14:textId="77777777" w:rsidR="0043505F" w:rsidRPr="0043505F" w:rsidRDefault="0043505F" w:rsidP="0043505F">
            <w:pPr>
              <w:rPr>
                <w:rFonts w:eastAsia="Times New Roman" w:cs="Arial"/>
                <w:kern w:val="0"/>
                <w:szCs w:val="22"/>
                <w:lang w:val="en-US"/>
                <w14:ligatures w14:val="none"/>
              </w:rPr>
            </w:pPr>
          </w:p>
        </w:tc>
      </w:tr>
    </w:tbl>
    <w:p w14:paraId="13284E3E" w14:textId="77777777" w:rsidR="00176578" w:rsidRDefault="00176578">
      <w:r>
        <w:br w:type="page"/>
      </w: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3327"/>
        <w:gridCol w:w="3164"/>
      </w:tblGrid>
      <w:tr w:rsidR="0043505F" w:rsidRPr="0043505F" w14:paraId="5BEFC55E" w14:textId="77777777" w:rsidTr="00AE6A9D">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EDFC7E3" w14:textId="3CAF41BB" w:rsidR="0043505F" w:rsidRPr="0043505F" w:rsidRDefault="0043505F" w:rsidP="00AE6A9D">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w:t>
            </w:r>
            <w:r w:rsidR="00EA0C50">
              <w:rPr>
                <w:rFonts w:eastAsia="Times New Roman" w:cs="Arial"/>
                <w:b/>
                <w:kern w:val="0"/>
                <w:szCs w:val="22"/>
                <w:lang w:val="en-US"/>
                <w14:ligatures w14:val="none"/>
              </w:rPr>
              <w:t>J/506/0641</w:t>
            </w:r>
            <w:r w:rsidRPr="0043505F">
              <w:rPr>
                <w:rFonts w:eastAsia="Times New Roman" w:cs="Arial"/>
                <w:b/>
                <w:kern w:val="0"/>
                <w:szCs w:val="22"/>
                <w:lang w:val="en-US"/>
                <w14:ligatures w14:val="none"/>
              </w:rPr>
              <w:t>)</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A044B65" w14:textId="5C957E39"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Assessment Criteria 1.1</w:t>
            </w:r>
            <w:r w:rsidR="00483438">
              <w:rPr>
                <w:rFonts w:eastAsia="Times New Roman" w:cs="Arial"/>
                <w:b/>
                <w:kern w:val="0"/>
                <w:szCs w:val="22"/>
                <w:lang w:val="en-US"/>
                <w14:ligatures w14:val="none"/>
              </w:rPr>
              <w:t>, 1.2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CD4C2B" w14:textId="372D9708"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Task No 1</w:t>
            </w:r>
          </w:p>
        </w:tc>
      </w:tr>
    </w:tbl>
    <w:p w14:paraId="18738663" w14:textId="77777777" w:rsidR="0043505F" w:rsidRPr="0043505F" w:rsidRDefault="0043505F" w:rsidP="0043505F">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43505F" w:rsidRPr="0043505F" w14:paraId="005064A6" w14:textId="77777777" w:rsidTr="00AE6A9D">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F73246" w14:textId="6ED5C9D8" w:rsidR="0043505F" w:rsidRPr="0043505F" w:rsidRDefault="0043505F" w:rsidP="0043505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946AC2">
              <w:rPr>
                <w:rFonts w:eastAsia="Times New Roman" w:cs="Arial"/>
                <w:b/>
                <w:kern w:val="0"/>
                <w:szCs w:val="22"/>
                <w:lang w:val="en-US"/>
                <w14:ligatures w14:val="none"/>
              </w:rPr>
              <w:t>Accidents and Emergencies</w:t>
            </w:r>
          </w:p>
        </w:tc>
      </w:tr>
    </w:tbl>
    <w:p w14:paraId="2731F724" w14:textId="77777777" w:rsidR="0043505F" w:rsidRPr="0043505F" w:rsidRDefault="0043505F" w:rsidP="0043505F">
      <w:pPr>
        <w:rPr>
          <w:rFonts w:eastAsia="Times New Roman" w:cs="Arial"/>
          <w:kern w:val="0"/>
          <w:szCs w:val="22"/>
          <w:lang w:val="en-US"/>
          <w14:ligatures w14:val="none"/>
        </w:rPr>
      </w:pPr>
    </w:p>
    <w:p w14:paraId="42E2FAD1" w14:textId="77777777" w:rsidR="0043505F" w:rsidRPr="0043505F" w:rsidRDefault="0043505F" w:rsidP="0043505F">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C30608" w:rsidRPr="0043505F" w14:paraId="40892B4E" w14:textId="77777777" w:rsidTr="00C30608">
        <w:trPr>
          <w:trHeight w:val="257"/>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C7AE7E" w14:textId="77777777" w:rsidR="00C30608" w:rsidRPr="00C30608" w:rsidRDefault="00C30608" w:rsidP="00C30608">
            <w:pPr>
              <w:rPr>
                <w:rFonts w:eastAsia="Times New Roman" w:cs="Arial"/>
                <w:b/>
                <w:bCs/>
                <w:kern w:val="0"/>
                <w:szCs w:val="22"/>
                <w:lang w:val="en-US"/>
                <w14:ligatures w14:val="none"/>
              </w:rPr>
            </w:pPr>
            <w:r w:rsidRPr="00C30608">
              <w:rPr>
                <w:rFonts w:eastAsia="Times New Roman" w:cs="Arial"/>
                <w:b/>
                <w:bCs/>
                <w:kern w:val="0"/>
                <w:szCs w:val="22"/>
                <w:lang w:val="en-US"/>
                <w14:ligatures w14:val="none"/>
              </w:rPr>
              <w:t>Learner Instructions</w:t>
            </w:r>
          </w:p>
          <w:p w14:paraId="081FA1A7" w14:textId="77777777" w:rsidR="00C30608" w:rsidRPr="0043505F" w:rsidRDefault="00C30608" w:rsidP="0043505F">
            <w:pPr>
              <w:rPr>
                <w:rFonts w:eastAsia="Times New Roman" w:cs="Arial"/>
                <w:b/>
                <w:kern w:val="0"/>
                <w:szCs w:val="22"/>
                <w:lang w:val="en-US"/>
                <w14:ligatures w14:val="none"/>
              </w:rPr>
            </w:pPr>
          </w:p>
        </w:tc>
      </w:tr>
      <w:tr w:rsidR="00C30608" w:rsidRPr="0043505F" w14:paraId="088B161C" w14:textId="77777777" w:rsidTr="00C30608">
        <w:trPr>
          <w:trHeight w:val="988"/>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4808ECE" w14:textId="77777777" w:rsidR="00C30608" w:rsidRPr="00C30608" w:rsidRDefault="00C30608" w:rsidP="00C30608">
            <w:pPr>
              <w:rPr>
                <w:rFonts w:eastAsia="Times New Roman" w:cs="Arial"/>
                <w:kern w:val="0"/>
                <w:szCs w:val="22"/>
                <w:lang w:val="en-US"/>
                <w14:ligatures w14:val="none"/>
              </w:rPr>
            </w:pPr>
            <w:r w:rsidRPr="00C30608">
              <w:rPr>
                <w:rFonts w:eastAsia="Times New Roman" w:cs="Arial"/>
                <w:kern w:val="0"/>
                <w:szCs w:val="22"/>
                <w:lang w:val="en-US"/>
                <w14:ligatures w14:val="none"/>
              </w:rPr>
              <w:t xml:space="preserve">If correct safety procedures are followed, accidents and emergencies should not </w:t>
            </w:r>
            <w:proofErr w:type="gramStart"/>
            <w:r w:rsidRPr="00C30608">
              <w:rPr>
                <w:rFonts w:eastAsia="Times New Roman" w:cs="Arial"/>
                <w:kern w:val="0"/>
                <w:szCs w:val="22"/>
                <w:lang w:val="en-US"/>
                <w14:ligatures w14:val="none"/>
              </w:rPr>
              <w:t>happen</w:t>
            </w:r>
            <w:proofErr w:type="gramEnd"/>
            <w:r w:rsidRPr="00C30608">
              <w:rPr>
                <w:rFonts w:eastAsia="Times New Roman" w:cs="Arial"/>
                <w:kern w:val="0"/>
                <w:szCs w:val="22"/>
                <w:lang w:val="en-US"/>
                <w14:ligatures w14:val="none"/>
              </w:rPr>
              <w:t xml:space="preserve"> but it is important that you know what to do if they do.</w:t>
            </w:r>
          </w:p>
          <w:p w14:paraId="1BC25031" w14:textId="77777777" w:rsidR="00C30608" w:rsidRPr="00C30608" w:rsidRDefault="00C30608" w:rsidP="00C30608">
            <w:pPr>
              <w:rPr>
                <w:rFonts w:eastAsia="Times New Roman" w:cs="Arial"/>
                <w:b/>
                <w:bCs/>
                <w:kern w:val="0"/>
                <w:szCs w:val="22"/>
                <w:lang w:val="en-US"/>
                <w14:ligatures w14:val="none"/>
              </w:rPr>
            </w:pPr>
          </w:p>
        </w:tc>
      </w:tr>
      <w:tr w:rsidR="00C30608" w:rsidRPr="0043505F" w14:paraId="77598CB7" w14:textId="77777777" w:rsidTr="00C30608">
        <w:trPr>
          <w:trHeight w:val="406"/>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B8D894" w14:textId="649C14E1" w:rsidR="00C30608" w:rsidRPr="00C30608" w:rsidRDefault="00C30608" w:rsidP="00C30608">
            <w:pPr>
              <w:rPr>
                <w:rFonts w:eastAsia="Times New Roman" w:cs="Arial"/>
                <w:kern w:val="0"/>
                <w:szCs w:val="22"/>
                <w:lang w:val="en-US"/>
                <w14:ligatures w14:val="none"/>
              </w:rPr>
            </w:pPr>
            <w:r w:rsidRPr="00C30608">
              <w:rPr>
                <w:rFonts w:eastAsia="Times New Roman" w:cs="Arial"/>
                <w:kern w:val="0"/>
                <w:szCs w:val="22"/>
                <w:lang w:val="en-US"/>
                <w14:ligatures w14:val="none"/>
              </w:rPr>
              <w:t>If an accident happens you should immediately tell;</w:t>
            </w:r>
          </w:p>
        </w:tc>
      </w:tr>
      <w:tr w:rsidR="00C30608" w:rsidRPr="0043505F" w14:paraId="7D20341C" w14:textId="77777777" w:rsidTr="00C30608">
        <w:trPr>
          <w:trHeight w:val="851"/>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520F43" w14:textId="77777777" w:rsidR="00C30608" w:rsidRPr="00C30608" w:rsidRDefault="00C30608" w:rsidP="00C30608">
            <w:pPr>
              <w:rPr>
                <w:rFonts w:eastAsia="Times New Roman" w:cs="Arial"/>
                <w:kern w:val="0"/>
                <w:szCs w:val="22"/>
                <w:lang w:val="en-US"/>
                <w14:ligatures w14:val="none"/>
              </w:rPr>
            </w:pPr>
          </w:p>
        </w:tc>
      </w:tr>
      <w:tr w:rsidR="0043505F" w:rsidRPr="0043505F" w14:paraId="14A136A2" w14:textId="77777777" w:rsidTr="00C30608">
        <w:trPr>
          <w:trHeight w:val="3676"/>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ABC05E" w14:textId="77777777" w:rsidR="00C30608" w:rsidRPr="00C30608" w:rsidRDefault="00C30608" w:rsidP="00C30608">
            <w:pPr>
              <w:rPr>
                <w:rFonts w:eastAsia="Times New Roman" w:cs="Arial"/>
                <w:kern w:val="0"/>
                <w:szCs w:val="22"/>
                <w:lang w:val="en-US"/>
                <w14:ligatures w14:val="none"/>
              </w:rPr>
            </w:pPr>
          </w:p>
          <w:p w14:paraId="240FEEA3" w14:textId="1814D44F" w:rsidR="00C30608" w:rsidRPr="00C30608" w:rsidRDefault="00C30608" w:rsidP="00C30608">
            <w:pPr>
              <w:rPr>
                <w:rFonts w:eastAsia="Times New Roman" w:cs="Arial"/>
                <w:kern w:val="0"/>
                <w:szCs w:val="22"/>
                <w:lang w:val="en-US"/>
                <w14:ligatures w14:val="none"/>
              </w:rPr>
            </w:pPr>
            <w:r w:rsidRPr="00C30608">
              <w:rPr>
                <w:rFonts w:eastAsia="Times New Roman" w:cs="Arial"/>
                <w:kern w:val="0"/>
                <w:szCs w:val="22"/>
                <w:lang w:val="en-US"/>
                <w14:ligatures w14:val="none"/>
              </w:rPr>
              <w:t>An emergency is a situation that poses an immediate risk to health, life, property or the environment.  In the table below, give two examples of emergencies that could occur in your workshop and one thing you should do if one happen</w:t>
            </w:r>
            <w:r>
              <w:rPr>
                <w:rFonts w:eastAsia="Times New Roman" w:cs="Arial"/>
                <w:kern w:val="0"/>
                <w:szCs w:val="22"/>
                <w:lang w:val="en-US"/>
                <w14:ligatures w14:val="none"/>
              </w:rPr>
              <w:t>s</w:t>
            </w:r>
          </w:p>
          <w:p w14:paraId="4BCE9016" w14:textId="7BB59730" w:rsidR="0043505F" w:rsidRPr="0043505F" w:rsidRDefault="00C30608" w:rsidP="00C30608">
            <w:pPr>
              <w:rPr>
                <w:rFonts w:eastAsia="Times New Roman" w:cs="Arial"/>
                <w:kern w:val="0"/>
                <w:szCs w:val="22"/>
                <w:lang w:val="en-US"/>
                <w14:ligatures w14:val="none"/>
              </w:rPr>
            </w:pPr>
            <w:r w:rsidRPr="00C30608">
              <w:rPr>
                <w:rFonts w:eastAsia="Times New Roman" w:cs="Arial"/>
                <w:kern w:val="0"/>
                <w:szCs w:val="22"/>
                <w:lang w:val="en-US"/>
                <w14:ligatures w14:val="non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990"/>
              <w:gridCol w:w="4086"/>
            </w:tblGrid>
            <w:tr w:rsidR="00C30608" w:rsidRPr="0043505F" w14:paraId="0FA8D350" w14:textId="77777777" w:rsidTr="00C30608">
              <w:tc>
                <w:tcPr>
                  <w:tcW w:w="25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8DC2FEE" w14:textId="77777777" w:rsidR="00C30608" w:rsidRPr="00AE6A9D" w:rsidRDefault="00C30608" w:rsidP="0043505F">
                  <w:pPr>
                    <w:jc w:val="center"/>
                    <w:rPr>
                      <w:rFonts w:eastAsia="Calibri" w:cs="Arial"/>
                      <w:color w:val="FFFFFF" w:themeColor="background1"/>
                      <w:kern w:val="0"/>
                      <w:szCs w:val="22"/>
                      <w:lang w:val="en-US"/>
                      <w14:ligatures w14:val="none"/>
                    </w:rPr>
                  </w:pPr>
                </w:p>
              </w:tc>
              <w:tc>
                <w:tcPr>
                  <w:tcW w:w="299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E7A6B6A" w14:textId="3682AA1E" w:rsidR="00C30608" w:rsidRPr="00AE6A9D" w:rsidRDefault="00C30608" w:rsidP="0043505F">
                  <w:pPr>
                    <w:jc w:val="center"/>
                    <w:rPr>
                      <w:rFonts w:eastAsia="Calibri" w:cs="Arial"/>
                      <w:color w:val="FFFFFF" w:themeColor="background1"/>
                      <w:kern w:val="0"/>
                      <w:szCs w:val="22"/>
                      <w:lang w:val="en-US"/>
                      <w14:ligatures w14:val="none"/>
                    </w:rPr>
                  </w:pPr>
                  <w:r>
                    <w:rPr>
                      <w:rFonts w:eastAsia="Calibri" w:cs="Arial"/>
                      <w:color w:val="FFFFFF" w:themeColor="background1"/>
                      <w:kern w:val="0"/>
                      <w:szCs w:val="22"/>
                      <w:lang w:val="en-US"/>
                      <w14:ligatures w14:val="none"/>
                    </w:rPr>
                    <w:t>Example</w:t>
                  </w:r>
                </w:p>
              </w:tc>
              <w:tc>
                <w:tcPr>
                  <w:tcW w:w="40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977B007" w14:textId="63C38934" w:rsidR="00C30608" w:rsidRPr="00AE6A9D" w:rsidRDefault="00C30608" w:rsidP="0043505F">
                  <w:pPr>
                    <w:jc w:val="center"/>
                    <w:rPr>
                      <w:rFonts w:eastAsia="Calibri" w:cs="Arial"/>
                      <w:color w:val="FFFFFF" w:themeColor="background1"/>
                      <w:kern w:val="0"/>
                      <w:szCs w:val="22"/>
                      <w:lang w:val="en-US"/>
                      <w14:ligatures w14:val="none"/>
                    </w:rPr>
                  </w:pPr>
                  <w:r>
                    <w:rPr>
                      <w:rFonts w:eastAsia="Calibri" w:cs="Arial"/>
                      <w:color w:val="FFFFFF" w:themeColor="background1"/>
                      <w:kern w:val="0"/>
                      <w:szCs w:val="22"/>
                      <w:lang w:val="en-US"/>
                      <w14:ligatures w14:val="none"/>
                    </w:rPr>
                    <w:t>One thing to do</w:t>
                  </w:r>
                </w:p>
              </w:tc>
            </w:tr>
            <w:tr w:rsidR="00C30608" w:rsidRPr="0043505F" w14:paraId="25AF6CAD" w14:textId="77777777" w:rsidTr="00C30608">
              <w:trPr>
                <w:trHeight w:val="906"/>
              </w:trPr>
              <w:tc>
                <w:tcPr>
                  <w:tcW w:w="25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23484B" w14:textId="4481BD55" w:rsidR="00C30608" w:rsidRPr="0043505F" w:rsidRDefault="00C30608" w:rsidP="0043505F">
                  <w:pPr>
                    <w:rPr>
                      <w:rFonts w:eastAsia="Calibri" w:cs="Arial"/>
                      <w:kern w:val="0"/>
                      <w:szCs w:val="22"/>
                      <w:lang w:val="en-US"/>
                      <w14:ligatures w14:val="none"/>
                    </w:rPr>
                  </w:pPr>
                  <w:r>
                    <w:rPr>
                      <w:rFonts w:eastAsia="Calibri" w:cs="Arial"/>
                      <w:kern w:val="0"/>
                      <w:szCs w:val="22"/>
                      <w:lang w:val="en-US"/>
                      <w14:ligatures w14:val="none"/>
                    </w:rPr>
                    <w:t>Emergency 1</w:t>
                  </w:r>
                </w:p>
              </w:tc>
              <w:tc>
                <w:tcPr>
                  <w:tcW w:w="299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5D3B87" w14:textId="1E254FBF" w:rsidR="00C30608" w:rsidRPr="0043505F" w:rsidRDefault="00C30608" w:rsidP="0043505F">
                  <w:pPr>
                    <w:rPr>
                      <w:rFonts w:eastAsia="Calibri" w:cs="Arial"/>
                      <w:kern w:val="0"/>
                      <w:szCs w:val="22"/>
                      <w:lang w:val="en-US"/>
                      <w14:ligatures w14:val="none"/>
                    </w:rPr>
                  </w:pPr>
                </w:p>
              </w:tc>
              <w:tc>
                <w:tcPr>
                  <w:tcW w:w="40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5A5658" w14:textId="77777777" w:rsidR="00C30608" w:rsidRPr="0043505F" w:rsidRDefault="00C30608" w:rsidP="0043505F">
                  <w:pPr>
                    <w:rPr>
                      <w:rFonts w:eastAsia="Calibri" w:cs="Arial"/>
                      <w:kern w:val="0"/>
                      <w:szCs w:val="22"/>
                      <w:lang w:val="en-US"/>
                      <w14:ligatures w14:val="none"/>
                    </w:rPr>
                  </w:pPr>
                </w:p>
              </w:tc>
            </w:tr>
            <w:tr w:rsidR="00C30608" w:rsidRPr="0043505F" w14:paraId="0238E0FC" w14:textId="77777777" w:rsidTr="00C30608">
              <w:trPr>
                <w:trHeight w:val="928"/>
              </w:trPr>
              <w:tc>
                <w:tcPr>
                  <w:tcW w:w="25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B51E9C" w14:textId="50A24172" w:rsidR="00C30608" w:rsidRPr="0043505F" w:rsidRDefault="00C30608" w:rsidP="0043505F">
                  <w:pPr>
                    <w:rPr>
                      <w:rFonts w:eastAsia="Calibri" w:cs="Arial"/>
                      <w:kern w:val="0"/>
                      <w:szCs w:val="22"/>
                      <w:lang w:val="en-US"/>
                      <w14:ligatures w14:val="none"/>
                    </w:rPr>
                  </w:pPr>
                  <w:r>
                    <w:rPr>
                      <w:rFonts w:eastAsia="Calibri" w:cs="Arial"/>
                      <w:kern w:val="0"/>
                      <w:szCs w:val="22"/>
                      <w:lang w:val="en-US"/>
                      <w14:ligatures w14:val="none"/>
                    </w:rPr>
                    <w:t>Emergency 2</w:t>
                  </w:r>
                </w:p>
              </w:tc>
              <w:tc>
                <w:tcPr>
                  <w:tcW w:w="299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E8E251" w14:textId="6923A8EF" w:rsidR="00C30608" w:rsidRPr="0043505F" w:rsidRDefault="00C30608" w:rsidP="0043505F">
                  <w:pPr>
                    <w:rPr>
                      <w:rFonts w:eastAsia="Calibri" w:cs="Arial"/>
                      <w:kern w:val="0"/>
                      <w:szCs w:val="22"/>
                      <w:lang w:val="en-US"/>
                      <w14:ligatures w14:val="none"/>
                    </w:rPr>
                  </w:pPr>
                </w:p>
              </w:tc>
              <w:tc>
                <w:tcPr>
                  <w:tcW w:w="408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1C7171" w14:textId="77777777" w:rsidR="00C30608" w:rsidRPr="0043505F" w:rsidRDefault="00C30608" w:rsidP="0043505F">
                  <w:pPr>
                    <w:rPr>
                      <w:rFonts w:eastAsia="Calibri" w:cs="Arial"/>
                      <w:kern w:val="0"/>
                      <w:szCs w:val="22"/>
                      <w:lang w:val="en-US"/>
                      <w14:ligatures w14:val="none"/>
                    </w:rPr>
                  </w:pPr>
                </w:p>
              </w:tc>
            </w:tr>
          </w:tbl>
          <w:p w14:paraId="52C2C234" w14:textId="77777777" w:rsidR="0043505F" w:rsidRPr="0043505F" w:rsidRDefault="0043505F" w:rsidP="0043505F">
            <w:pPr>
              <w:rPr>
                <w:rFonts w:eastAsia="Times New Roman" w:cs="Arial"/>
                <w:kern w:val="0"/>
                <w:szCs w:val="22"/>
                <w:lang w:val="en-US"/>
                <w14:ligatures w14:val="none"/>
              </w:rPr>
            </w:pPr>
          </w:p>
        </w:tc>
      </w:tr>
    </w:tbl>
    <w:p w14:paraId="02FD0FA7" w14:textId="77777777" w:rsidR="0043505F" w:rsidRPr="0043505F" w:rsidRDefault="0043505F" w:rsidP="0043505F">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3"/>
      </w:tblGrid>
      <w:tr w:rsidR="0043505F" w:rsidRPr="0043505F" w14:paraId="06A34EB8" w14:textId="77777777" w:rsidTr="005379B0">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4E3683" w14:textId="77777777" w:rsidR="0043505F" w:rsidRPr="0043505F" w:rsidRDefault="0043505F" w:rsidP="0043505F">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08E05F2"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12DA70A" w14:textId="77777777" w:rsidR="0043505F" w:rsidRDefault="0043505F" w:rsidP="0043505F">
            <w:pPr>
              <w:rPr>
                <w:rFonts w:eastAsia="Times New Roman" w:cs="Arial"/>
                <w:kern w:val="0"/>
                <w:szCs w:val="22"/>
                <w:lang w:val="en-US"/>
                <w14:ligatures w14:val="none"/>
              </w:rPr>
            </w:pPr>
          </w:p>
          <w:p w14:paraId="685AE4A3" w14:textId="77777777" w:rsidR="00AE6A9D" w:rsidRPr="0043505F" w:rsidRDefault="00AE6A9D" w:rsidP="0043505F">
            <w:pPr>
              <w:rPr>
                <w:rFonts w:eastAsia="Times New Roman" w:cs="Arial"/>
                <w:kern w:val="0"/>
                <w:szCs w:val="22"/>
                <w:lang w:val="en-US"/>
                <w14:ligatures w14:val="none"/>
              </w:rPr>
            </w:pPr>
          </w:p>
          <w:p w14:paraId="0F6E1256" w14:textId="77777777"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0CC22FB5" w14:textId="77777777" w:rsidR="0043505F" w:rsidRPr="0043505F" w:rsidRDefault="0043505F" w:rsidP="0043505F">
            <w:pPr>
              <w:rPr>
                <w:rFonts w:eastAsia="Times New Roman" w:cs="Arial"/>
                <w:kern w:val="0"/>
                <w:szCs w:val="22"/>
                <w:lang w:val="en-US"/>
                <w14:ligatures w14:val="none"/>
              </w:rPr>
            </w:pPr>
          </w:p>
          <w:p w14:paraId="10ACEAA7" w14:textId="77777777" w:rsidR="0043505F" w:rsidRPr="0043505F" w:rsidRDefault="0043505F" w:rsidP="0043505F">
            <w:pPr>
              <w:rPr>
                <w:rFonts w:eastAsia="Times New Roman" w:cs="Arial"/>
                <w:kern w:val="0"/>
                <w:szCs w:val="22"/>
                <w:lang w:val="en-US"/>
                <w14:ligatures w14:val="none"/>
              </w:rPr>
            </w:pPr>
          </w:p>
          <w:p w14:paraId="54B2CF79" w14:textId="1C0F0748" w:rsidR="0043505F" w:rsidRPr="0043505F" w:rsidRDefault="0043505F" w:rsidP="0043505F">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sidR="00AE6A9D">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ACE47BF" w14:textId="77777777" w:rsidR="00C30608" w:rsidRPr="0043505F" w:rsidRDefault="00C30608" w:rsidP="0043505F">
            <w:pPr>
              <w:rPr>
                <w:rFonts w:eastAsia="Times New Roman" w:cs="Arial"/>
                <w:kern w:val="0"/>
                <w:szCs w:val="22"/>
                <w:lang w:val="en-US"/>
                <w14:ligatures w14:val="none"/>
              </w:rPr>
            </w:pPr>
          </w:p>
        </w:tc>
      </w:tr>
    </w:tbl>
    <w:p w14:paraId="45478F06" w14:textId="77777777" w:rsidR="00CD517C" w:rsidRDefault="00CD517C">
      <w:r>
        <w:br w:type="page"/>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4"/>
        <w:gridCol w:w="3279"/>
        <w:gridCol w:w="3260"/>
      </w:tblGrid>
      <w:tr w:rsidR="00AE6A9D" w:rsidRPr="0043505F" w14:paraId="2E276EBD" w14:textId="77777777" w:rsidTr="00CD517C">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C3DFF3" w14:textId="0C6191C3" w:rsidR="00AE6A9D" w:rsidRPr="0043505F" w:rsidRDefault="00AE6A9D"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w:t>
            </w:r>
            <w:r w:rsidR="00EA0C50" w:rsidRPr="00EA0C50">
              <w:rPr>
                <w:rFonts w:eastAsia="Times New Roman" w:cs="Arial"/>
                <w:b/>
                <w:kern w:val="0"/>
                <w:szCs w:val="22"/>
                <w:lang w:val="en-US"/>
                <w14:ligatures w14:val="none"/>
              </w:rPr>
              <w:t>J/506/0641</w:t>
            </w:r>
            <w:r w:rsidRPr="0043505F">
              <w:rPr>
                <w:rFonts w:eastAsia="Times New Roman" w:cs="Arial"/>
                <w:b/>
                <w:kern w:val="0"/>
                <w:szCs w:val="22"/>
                <w:lang w:val="en-US"/>
                <w14:ligatures w14:val="none"/>
              </w:rPr>
              <w:t>)</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17347A3" w14:textId="5CA95790"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483438">
              <w:rPr>
                <w:rFonts w:eastAsia="Times New Roman" w:cs="Arial"/>
                <w:b/>
                <w:kern w:val="0"/>
                <w:szCs w:val="22"/>
                <w:lang w:val="en-US"/>
                <w14:ligatures w14:val="none"/>
              </w:rPr>
              <w:t>1</w:t>
            </w:r>
            <w:r>
              <w:rPr>
                <w:rFonts w:eastAsia="Times New Roman" w:cs="Arial"/>
                <w:b/>
                <w:kern w:val="0"/>
                <w:szCs w:val="22"/>
                <w:lang w:val="en-US"/>
                <w14:ligatures w14:val="none"/>
              </w:rPr>
              <w:t>.</w:t>
            </w:r>
            <w:r w:rsidR="00483438">
              <w:rPr>
                <w:rFonts w:eastAsia="Times New Roman" w:cs="Arial"/>
                <w:b/>
                <w:kern w:val="0"/>
                <w:szCs w:val="22"/>
                <w:lang w:val="en-US"/>
                <w14:ligatures w14:val="none"/>
              </w:rPr>
              <w:t>3</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903AAA" w14:textId="439F8618"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tc>
      </w:tr>
    </w:tbl>
    <w:p w14:paraId="1E8291E2"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6E116237"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7D9D8A" w14:textId="62726631" w:rsidR="00AE6A9D" w:rsidRPr="0043505F" w:rsidRDefault="00AE6A9D"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946AC2">
              <w:rPr>
                <w:rFonts w:eastAsia="Times New Roman" w:cs="Arial"/>
                <w:b/>
                <w:kern w:val="0"/>
                <w:szCs w:val="22"/>
                <w:lang w:val="en-US"/>
                <w14:ligatures w14:val="none"/>
              </w:rPr>
              <w:t>Safety Signs</w:t>
            </w:r>
          </w:p>
        </w:tc>
      </w:tr>
    </w:tbl>
    <w:p w14:paraId="74CC2524"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41"/>
        <w:gridCol w:w="3300"/>
        <w:gridCol w:w="55"/>
        <w:gridCol w:w="3245"/>
      </w:tblGrid>
      <w:tr w:rsidR="00AE6A9D" w:rsidRPr="0043505F" w14:paraId="4DA822DC" w14:textId="77777777" w:rsidTr="00D81716">
        <w:trPr>
          <w:trHeight w:val="966"/>
        </w:trPr>
        <w:tc>
          <w:tcPr>
            <w:tcW w:w="9900"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C90324" w14:textId="77777777" w:rsidR="00D81716" w:rsidRPr="00D81716" w:rsidRDefault="00D81716" w:rsidP="00D81716">
            <w:pPr>
              <w:rPr>
                <w:rFonts w:eastAsia="Times New Roman" w:cs="Arial"/>
                <w:b/>
                <w:kern w:val="0"/>
                <w:szCs w:val="22"/>
                <w:lang w:val="en-US"/>
                <w14:ligatures w14:val="none"/>
              </w:rPr>
            </w:pPr>
            <w:r w:rsidRPr="00D81716">
              <w:rPr>
                <w:rFonts w:eastAsia="Times New Roman" w:cs="Arial"/>
                <w:b/>
                <w:kern w:val="0"/>
                <w:szCs w:val="22"/>
                <w:lang w:val="en-US"/>
                <w14:ligatures w14:val="none"/>
              </w:rPr>
              <w:t>Learner Instructions</w:t>
            </w:r>
          </w:p>
          <w:p w14:paraId="4341C826" w14:textId="2D9B1553" w:rsidR="00D81716" w:rsidRPr="00D81716" w:rsidRDefault="00D81716" w:rsidP="005178F8">
            <w:pPr>
              <w:pStyle w:val="ListParagraph"/>
              <w:numPr>
                <w:ilvl w:val="0"/>
                <w:numId w:val="2"/>
              </w:numPr>
              <w:rPr>
                <w:rFonts w:eastAsia="Times New Roman" w:cs="Arial"/>
                <w:bCs/>
                <w:kern w:val="0"/>
                <w:szCs w:val="22"/>
                <w:lang w:val="en-US"/>
                <w14:ligatures w14:val="none"/>
              </w:rPr>
            </w:pPr>
            <w:r w:rsidRPr="00D81716">
              <w:rPr>
                <w:rFonts w:eastAsia="Times New Roman" w:cs="Arial"/>
                <w:bCs/>
                <w:kern w:val="0"/>
                <w:szCs w:val="22"/>
                <w:lang w:val="en-US"/>
                <w14:ligatures w14:val="none"/>
              </w:rPr>
              <w:t>From the list below match the sign above with the correct instruction</w:t>
            </w:r>
          </w:p>
        </w:tc>
      </w:tr>
      <w:tr w:rsidR="00D81716" w:rsidRPr="0043505F" w14:paraId="197DFE8F" w14:textId="77777777" w:rsidTr="00251CA4">
        <w:trPr>
          <w:trHeight w:val="696"/>
        </w:trPr>
        <w:tc>
          <w:tcPr>
            <w:tcW w:w="32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D3CCCE" w14:textId="02DD818F" w:rsidR="00D81716" w:rsidRPr="00EA0C50" w:rsidRDefault="00D81716" w:rsidP="00D81716">
            <w:pPr>
              <w:rPr>
                <w:rFonts w:eastAsia="Times New Roman" w:cs="Arial"/>
                <w:b/>
                <w:bCs/>
                <w:kern w:val="0"/>
                <w:szCs w:val="22"/>
                <w:lang w:val="en-US"/>
                <w14:ligatures w14:val="none"/>
              </w:rPr>
            </w:pPr>
            <w:r w:rsidRPr="00EA0C50">
              <w:rPr>
                <w:b/>
                <w:bCs/>
              </w:rPr>
              <w:t xml:space="preserve">1. Emergency Exit             </w:t>
            </w:r>
          </w:p>
        </w:tc>
        <w:tc>
          <w:tcPr>
            <w:tcW w:w="3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64C77C" w14:textId="06C00758" w:rsidR="00D81716" w:rsidRPr="00EA0C50" w:rsidRDefault="00D81716" w:rsidP="00D81716">
            <w:pPr>
              <w:rPr>
                <w:rFonts w:eastAsia="Times New Roman" w:cs="Arial"/>
                <w:b/>
                <w:bCs/>
                <w:kern w:val="0"/>
                <w:szCs w:val="22"/>
                <w:lang w:val="en-US"/>
                <w14:ligatures w14:val="none"/>
              </w:rPr>
            </w:pPr>
            <w:r w:rsidRPr="00EA0C50">
              <w:rPr>
                <w:b/>
                <w:bCs/>
              </w:rPr>
              <w:t xml:space="preserve">2.Boots must be worn   </w:t>
            </w:r>
          </w:p>
        </w:tc>
        <w:tc>
          <w:tcPr>
            <w:tcW w:w="324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C995A0" w14:textId="0FE67DE3" w:rsidR="00D81716" w:rsidRPr="00EA0C50" w:rsidRDefault="00D81716" w:rsidP="00D81716">
            <w:pPr>
              <w:rPr>
                <w:rFonts w:eastAsia="Times New Roman" w:cs="Arial"/>
                <w:b/>
                <w:bCs/>
                <w:kern w:val="0"/>
                <w:szCs w:val="22"/>
                <w:lang w:val="en-US"/>
                <w14:ligatures w14:val="none"/>
              </w:rPr>
            </w:pPr>
            <w:r w:rsidRPr="00EA0C50">
              <w:rPr>
                <w:b/>
                <w:bCs/>
              </w:rPr>
              <w:t xml:space="preserve">3. No Naked Flames    </w:t>
            </w:r>
          </w:p>
        </w:tc>
      </w:tr>
      <w:tr w:rsidR="00D81716" w:rsidRPr="0043505F" w14:paraId="2187DF3F" w14:textId="77777777" w:rsidTr="00251CA4">
        <w:trPr>
          <w:trHeight w:val="696"/>
        </w:trPr>
        <w:tc>
          <w:tcPr>
            <w:tcW w:w="32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9781CB" w14:textId="18781971" w:rsidR="00D81716" w:rsidRPr="00EA0C50" w:rsidRDefault="00D81716" w:rsidP="00D81716">
            <w:pPr>
              <w:rPr>
                <w:rFonts w:eastAsia="Times New Roman" w:cs="Arial"/>
                <w:b/>
                <w:bCs/>
                <w:kern w:val="0"/>
                <w:szCs w:val="22"/>
                <w:lang w:val="en-US"/>
                <w14:ligatures w14:val="none"/>
              </w:rPr>
            </w:pPr>
            <w:r w:rsidRPr="00EA0C50">
              <w:rPr>
                <w:b/>
                <w:bCs/>
              </w:rPr>
              <w:t xml:space="preserve">4. First Aid                  </w:t>
            </w:r>
          </w:p>
        </w:tc>
        <w:tc>
          <w:tcPr>
            <w:tcW w:w="3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5B116D" w14:textId="5274C02E" w:rsidR="00D81716" w:rsidRPr="00EA0C50" w:rsidRDefault="00D81716" w:rsidP="00D81716">
            <w:pPr>
              <w:rPr>
                <w:rFonts w:eastAsia="Times New Roman" w:cs="Arial"/>
                <w:b/>
                <w:bCs/>
                <w:kern w:val="0"/>
                <w:szCs w:val="22"/>
                <w:lang w:val="en-US"/>
                <w14:ligatures w14:val="none"/>
              </w:rPr>
            </w:pPr>
            <w:r w:rsidRPr="00EA0C50">
              <w:rPr>
                <w:b/>
                <w:bCs/>
              </w:rPr>
              <w:t xml:space="preserve">5. No Smoking                         </w:t>
            </w:r>
          </w:p>
        </w:tc>
        <w:tc>
          <w:tcPr>
            <w:tcW w:w="324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DF31D8" w14:textId="3B2B19C2" w:rsidR="00D81716" w:rsidRPr="00EA0C50" w:rsidRDefault="00D81716" w:rsidP="00D81716">
            <w:pPr>
              <w:rPr>
                <w:rFonts w:eastAsia="Times New Roman" w:cs="Arial"/>
                <w:b/>
                <w:bCs/>
                <w:kern w:val="0"/>
                <w:szCs w:val="22"/>
                <w:lang w:val="en-US"/>
                <w14:ligatures w14:val="none"/>
              </w:rPr>
            </w:pPr>
            <w:r w:rsidRPr="00EA0C50">
              <w:rPr>
                <w:b/>
                <w:bCs/>
              </w:rPr>
              <w:t>6. Protective clothing must be worn</w:t>
            </w:r>
          </w:p>
        </w:tc>
      </w:tr>
      <w:tr w:rsidR="00D81716" w:rsidRPr="0043505F" w14:paraId="1A2F404B" w14:textId="77777777" w:rsidTr="00D81716">
        <w:trPr>
          <w:trHeight w:val="257"/>
        </w:trPr>
        <w:tc>
          <w:tcPr>
            <w:tcW w:w="9900"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492578" w14:textId="77777777" w:rsidR="00D81716" w:rsidRPr="00AE6A9D" w:rsidRDefault="00D81716" w:rsidP="00AE6A9D">
            <w:pPr>
              <w:rPr>
                <w:rFonts w:eastAsia="Times New Roman" w:cs="Arial"/>
                <w:b/>
                <w:kern w:val="0"/>
                <w:szCs w:val="22"/>
                <w:lang w:val="en-US"/>
                <w14:ligatures w14:val="none"/>
              </w:rPr>
            </w:pPr>
          </w:p>
        </w:tc>
      </w:tr>
      <w:tr w:rsidR="00D81716" w:rsidRPr="0043505F" w14:paraId="2443F96A" w14:textId="77777777" w:rsidTr="00251CA4">
        <w:trPr>
          <w:trHeight w:val="1259"/>
        </w:trPr>
        <w:tc>
          <w:tcPr>
            <w:tcW w:w="32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ECD86C" w14:textId="475CD1A6" w:rsidR="00D81716" w:rsidRPr="00AE6A9D" w:rsidRDefault="00483438" w:rsidP="00AE6A9D">
            <w:pPr>
              <w:rPr>
                <w:rFonts w:eastAsia="Times New Roman" w:cs="Arial"/>
                <w:b/>
                <w:kern w:val="0"/>
                <w:szCs w:val="22"/>
                <w:lang w:val="en-US"/>
                <w14:ligatures w14:val="none"/>
              </w:rPr>
            </w:pPr>
            <w:r w:rsidRPr="00EF1ED9">
              <w:rPr>
                <w:b/>
                <w:noProof/>
              </w:rPr>
              <w:drawing>
                <wp:anchor distT="0" distB="0" distL="114300" distR="114300" simplePos="0" relativeHeight="251715584" behindDoc="0" locked="0" layoutInCell="1" allowOverlap="1" wp14:anchorId="2EE0CC8C" wp14:editId="417AA0D9">
                  <wp:simplePos x="0" y="0"/>
                  <wp:positionH relativeFrom="margin">
                    <wp:posOffset>123130</wp:posOffset>
                  </wp:positionH>
                  <wp:positionV relativeFrom="margin">
                    <wp:posOffset>146277</wp:posOffset>
                  </wp:positionV>
                  <wp:extent cx="1664970" cy="1673225"/>
                  <wp:effectExtent l="0" t="0" r="0" b="3175"/>
                  <wp:wrapSquare wrapText="bothSides"/>
                  <wp:docPr id="7258559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97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A378651" w14:textId="7B7C66B0" w:rsidR="00D81716" w:rsidRPr="00AE6A9D" w:rsidRDefault="00483438" w:rsidP="00AE6A9D">
            <w:pPr>
              <w:rPr>
                <w:rFonts w:eastAsia="Times New Roman" w:cs="Arial"/>
                <w:b/>
                <w:kern w:val="0"/>
                <w:szCs w:val="22"/>
                <w:lang w:val="en-US"/>
                <w14:ligatures w14:val="none"/>
              </w:rPr>
            </w:pPr>
            <w:r w:rsidRPr="00EF1ED9">
              <w:rPr>
                <w:b/>
                <w:noProof/>
              </w:rPr>
              <w:drawing>
                <wp:inline distT="0" distB="0" distL="0" distR="0" wp14:anchorId="31A669A2" wp14:editId="7A9CFC02">
                  <wp:extent cx="2018582" cy="2018582"/>
                  <wp:effectExtent l="0" t="0" r="1270" b="1270"/>
                  <wp:docPr id="11768995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92" cy="2019392"/>
                          </a:xfrm>
                          <a:prstGeom prst="rect">
                            <a:avLst/>
                          </a:prstGeom>
                          <a:noFill/>
                          <a:ln>
                            <a:noFill/>
                          </a:ln>
                        </pic:spPr>
                      </pic:pic>
                    </a:graphicData>
                  </a:graphic>
                </wp:inline>
              </w:drawing>
            </w:r>
          </w:p>
        </w:tc>
        <w:tc>
          <w:tcPr>
            <w:tcW w:w="324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556D03" w14:textId="63D0E485" w:rsidR="00D81716" w:rsidRPr="00AE6A9D" w:rsidRDefault="00483438" w:rsidP="00AE6A9D">
            <w:pPr>
              <w:rPr>
                <w:rFonts w:eastAsia="Times New Roman" w:cs="Arial"/>
                <w:b/>
                <w:kern w:val="0"/>
                <w:szCs w:val="22"/>
                <w:lang w:val="en-US"/>
                <w14:ligatures w14:val="none"/>
              </w:rPr>
            </w:pPr>
            <w:r w:rsidRPr="00600D00">
              <w:rPr>
                <w:b/>
                <w:noProof/>
              </w:rPr>
              <w:drawing>
                <wp:anchor distT="0" distB="0" distL="114300" distR="114300" simplePos="0" relativeHeight="251716608" behindDoc="1" locked="0" layoutInCell="1" allowOverlap="1" wp14:anchorId="1B98136D" wp14:editId="52B61516">
                  <wp:simplePos x="0" y="0"/>
                  <wp:positionH relativeFrom="column">
                    <wp:posOffset>159085</wp:posOffset>
                  </wp:positionH>
                  <wp:positionV relativeFrom="paragraph">
                    <wp:posOffset>163902</wp:posOffset>
                  </wp:positionV>
                  <wp:extent cx="1569720" cy="1587500"/>
                  <wp:effectExtent l="0" t="0" r="0" b="0"/>
                  <wp:wrapTight wrapText="bothSides">
                    <wp:wrapPolygon edited="0">
                      <wp:start x="0" y="0"/>
                      <wp:lineTo x="0" y="21254"/>
                      <wp:lineTo x="21233" y="21254"/>
                      <wp:lineTo x="21233" y="0"/>
                      <wp:lineTo x="0" y="0"/>
                    </wp:wrapPolygon>
                  </wp:wrapTight>
                  <wp:docPr id="3286852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1587500"/>
                          </a:xfrm>
                          <a:prstGeom prst="rect">
                            <a:avLst/>
                          </a:prstGeom>
                          <a:noFill/>
                          <a:ln>
                            <a:noFill/>
                          </a:ln>
                        </pic:spPr>
                      </pic:pic>
                    </a:graphicData>
                  </a:graphic>
                </wp:anchor>
              </w:drawing>
            </w:r>
          </w:p>
        </w:tc>
      </w:tr>
      <w:tr w:rsidR="00D81716" w:rsidRPr="0043505F" w14:paraId="42B36C4A" w14:textId="77777777" w:rsidTr="00620790">
        <w:trPr>
          <w:trHeight w:val="893"/>
        </w:trPr>
        <w:tc>
          <w:tcPr>
            <w:tcW w:w="325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9E62FA" w14:textId="2C1E1BDE" w:rsidR="00483438" w:rsidRDefault="00483438" w:rsidP="00483438">
            <w:pPr>
              <w:ind w:firstLine="180"/>
              <w:rPr>
                <w:b/>
              </w:rPr>
            </w:pPr>
            <w:r>
              <w:rPr>
                <w:b/>
              </w:rPr>
              <w:t>Instruction Number:</w:t>
            </w:r>
          </w:p>
          <w:p w14:paraId="76B48292" w14:textId="77777777" w:rsidR="00D81716" w:rsidRPr="00AE6A9D" w:rsidRDefault="00D81716" w:rsidP="00AE6A9D">
            <w:pPr>
              <w:rPr>
                <w:rFonts w:eastAsia="Times New Roman" w:cs="Arial"/>
                <w:b/>
                <w:kern w:val="0"/>
                <w:szCs w:val="22"/>
                <w:lang w:val="en-US"/>
                <w14:ligatures w14:val="none"/>
              </w:rPr>
            </w:pPr>
          </w:p>
        </w:tc>
        <w:tc>
          <w:tcPr>
            <w:tcW w:w="3396"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2462FDA" w14:textId="77777777" w:rsidR="00483438" w:rsidRDefault="00483438" w:rsidP="00483438">
            <w:pPr>
              <w:ind w:firstLine="180"/>
              <w:rPr>
                <w:b/>
              </w:rPr>
            </w:pPr>
            <w:r>
              <w:rPr>
                <w:b/>
              </w:rPr>
              <w:t>Instruction Number:</w:t>
            </w:r>
          </w:p>
          <w:p w14:paraId="060219D2" w14:textId="77777777" w:rsidR="00D81716" w:rsidRPr="00AE6A9D" w:rsidRDefault="00D81716" w:rsidP="00AE6A9D">
            <w:pPr>
              <w:rPr>
                <w:rFonts w:eastAsia="Times New Roman" w:cs="Arial"/>
                <w:b/>
                <w:kern w:val="0"/>
                <w:szCs w:val="22"/>
                <w:lang w:val="en-US"/>
                <w14:ligatures w14:val="none"/>
              </w:rPr>
            </w:pPr>
          </w:p>
        </w:tc>
        <w:tc>
          <w:tcPr>
            <w:tcW w:w="324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9A6B255" w14:textId="77777777" w:rsidR="00483438" w:rsidRDefault="00483438" w:rsidP="00483438">
            <w:pPr>
              <w:ind w:firstLine="180"/>
              <w:rPr>
                <w:b/>
              </w:rPr>
            </w:pPr>
            <w:r>
              <w:rPr>
                <w:b/>
              </w:rPr>
              <w:t>Instruction Number:</w:t>
            </w:r>
          </w:p>
          <w:p w14:paraId="308A3F84" w14:textId="12197BF1" w:rsidR="00D81716" w:rsidRPr="00AE6A9D" w:rsidRDefault="00D81716" w:rsidP="00AE6A9D">
            <w:pPr>
              <w:rPr>
                <w:rFonts w:eastAsia="Times New Roman" w:cs="Arial"/>
                <w:b/>
                <w:kern w:val="0"/>
                <w:szCs w:val="22"/>
                <w:lang w:val="en-US"/>
                <w14:ligatures w14:val="none"/>
              </w:rPr>
            </w:pPr>
          </w:p>
        </w:tc>
      </w:tr>
      <w:tr w:rsidR="00D81716" w:rsidRPr="0043505F" w14:paraId="7B2BA323" w14:textId="77777777" w:rsidTr="00483438">
        <w:trPr>
          <w:trHeight w:val="283"/>
        </w:trPr>
        <w:tc>
          <w:tcPr>
            <w:tcW w:w="9900"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135E1FE" w14:textId="77777777" w:rsidR="00D81716" w:rsidRPr="00AE6A9D" w:rsidRDefault="00D81716" w:rsidP="00AE6A9D">
            <w:pPr>
              <w:rPr>
                <w:rFonts w:eastAsia="Times New Roman" w:cs="Arial"/>
                <w:b/>
                <w:kern w:val="0"/>
                <w:szCs w:val="22"/>
                <w:lang w:val="en-US"/>
                <w14:ligatures w14:val="none"/>
              </w:rPr>
            </w:pPr>
          </w:p>
        </w:tc>
      </w:tr>
      <w:tr w:rsidR="00251CA4" w:rsidRPr="0043505F" w14:paraId="7A062F52" w14:textId="77777777" w:rsidTr="00682E91">
        <w:trPr>
          <w:trHeight w:val="283"/>
        </w:trPr>
        <w:tc>
          <w:tcPr>
            <w:tcW w:w="33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BBA0602" w14:textId="53B81ADB" w:rsidR="00251CA4" w:rsidRPr="00AE6A9D" w:rsidRDefault="00251CA4" w:rsidP="00AE6A9D">
            <w:pPr>
              <w:rPr>
                <w:rFonts w:eastAsia="Times New Roman" w:cs="Arial"/>
                <w:b/>
                <w:kern w:val="0"/>
                <w:szCs w:val="22"/>
                <w:lang w:val="en-US"/>
                <w14:ligatures w14:val="none"/>
              </w:rPr>
            </w:pPr>
            <w:r w:rsidRPr="00600D00">
              <w:rPr>
                <w:b/>
                <w:noProof/>
              </w:rPr>
              <w:drawing>
                <wp:anchor distT="0" distB="0" distL="114300" distR="114300" simplePos="0" relativeHeight="251718656" behindDoc="1" locked="0" layoutInCell="1" allowOverlap="1" wp14:anchorId="75FA676B" wp14:editId="6E8DC29D">
                  <wp:simplePos x="0" y="0"/>
                  <wp:positionH relativeFrom="column">
                    <wp:posOffset>183695</wp:posOffset>
                  </wp:positionH>
                  <wp:positionV relativeFrom="paragraph">
                    <wp:posOffset>129397</wp:posOffset>
                  </wp:positionV>
                  <wp:extent cx="1569720" cy="1552575"/>
                  <wp:effectExtent l="0" t="0" r="0" b="9525"/>
                  <wp:wrapTight wrapText="bothSides">
                    <wp:wrapPolygon edited="0">
                      <wp:start x="0" y="0"/>
                      <wp:lineTo x="0" y="21467"/>
                      <wp:lineTo x="21233" y="21467"/>
                      <wp:lineTo x="21233" y="0"/>
                      <wp:lineTo x="0" y="0"/>
                    </wp:wrapPolygon>
                  </wp:wrapTight>
                  <wp:docPr id="10538110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anchor>
              </w:drawing>
            </w:r>
          </w:p>
        </w:tc>
        <w:tc>
          <w:tcPr>
            <w:tcW w:w="33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A857280" w14:textId="1E584775" w:rsidR="00251CA4" w:rsidRPr="00AE6A9D" w:rsidRDefault="00251CA4" w:rsidP="00AE6A9D">
            <w:pPr>
              <w:rPr>
                <w:rFonts w:eastAsia="Times New Roman" w:cs="Arial"/>
                <w:b/>
                <w:kern w:val="0"/>
                <w:szCs w:val="22"/>
                <w:lang w:val="en-US"/>
                <w14:ligatures w14:val="none"/>
              </w:rPr>
            </w:pPr>
            <w:r w:rsidRPr="00600D00">
              <w:rPr>
                <w:b/>
                <w:noProof/>
              </w:rPr>
              <w:drawing>
                <wp:anchor distT="0" distB="0" distL="114300" distR="114300" simplePos="0" relativeHeight="251717632" behindDoc="1" locked="0" layoutInCell="1" allowOverlap="1" wp14:anchorId="7200F260" wp14:editId="2E2F6330">
                  <wp:simplePos x="0" y="0"/>
                  <wp:positionH relativeFrom="column">
                    <wp:posOffset>150064</wp:posOffset>
                  </wp:positionH>
                  <wp:positionV relativeFrom="paragraph">
                    <wp:posOffset>85042</wp:posOffset>
                  </wp:positionV>
                  <wp:extent cx="1621155" cy="1621155"/>
                  <wp:effectExtent l="0" t="0" r="0" b="0"/>
                  <wp:wrapTight wrapText="bothSides">
                    <wp:wrapPolygon edited="0">
                      <wp:start x="0" y="0"/>
                      <wp:lineTo x="0" y="21321"/>
                      <wp:lineTo x="21321" y="21321"/>
                      <wp:lineTo x="21321" y="0"/>
                      <wp:lineTo x="0" y="0"/>
                    </wp:wrapPolygon>
                  </wp:wrapTight>
                  <wp:docPr id="5418794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6028B2" w14:textId="78D8B97F" w:rsidR="00251CA4" w:rsidRPr="00AE6A9D" w:rsidRDefault="00620790" w:rsidP="00AE6A9D">
            <w:pPr>
              <w:rPr>
                <w:rFonts w:eastAsia="Times New Roman" w:cs="Arial"/>
                <w:b/>
                <w:kern w:val="0"/>
                <w:szCs w:val="22"/>
                <w:lang w:val="en-US"/>
                <w14:ligatures w14:val="none"/>
              </w:rPr>
            </w:pPr>
            <w:r w:rsidRPr="00600D00">
              <w:rPr>
                <w:b/>
                <w:noProof/>
              </w:rPr>
              <w:drawing>
                <wp:anchor distT="0" distB="0" distL="114300" distR="114300" simplePos="0" relativeHeight="251719680" behindDoc="1" locked="0" layoutInCell="1" allowOverlap="1" wp14:anchorId="6C7D4238" wp14:editId="5FBCB1FA">
                  <wp:simplePos x="0" y="0"/>
                  <wp:positionH relativeFrom="column">
                    <wp:posOffset>176530</wp:posOffset>
                  </wp:positionH>
                  <wp:positionV relativeFrom="paragraph">
                    <wp:posOffset>92710</wp:posOffset>
                  </wp:positionV>
                  <wp:extent cx="1621155" cy="1621155"/>
                  <wp:effectExtent l="0" t="0" r="0" b="0"/>
                  <wp:wrapTight wrapText="bothSides">
                    <wp:wrapPolygon edited="0">
                      <wp:start x="0" y="0"/>
                      <wp:lineTo x="0" y="21321"/>
                      <wp:lineTo x="21321" y="21321"/>
                      <wp:lineTo x="21321" y="0"/>
                      <wp:lineTo x="0" y="0"/>
                    </wp:wrapPolygon>
                  </wp:wrapTight>
                  <wp:docPr id="3512881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20790" w:rsidRPr="0043505F" w14:paraId="3352BD07" w14:textId="77777777" w:rsidTr="00B62F73">
        <w:trPr>
          <w:trHeight w:val="1151"/>
        </w:trPr>
        <w:tc>
          <w:tcPr>
            <w:tcW w:w="33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2CF2DD" w14:textId="77777777" w:rsidR="00620790" w:rsidRDefault="00620790" w:rsidP="00620790">
            <w:pPr>
              <w:ind w:firstLine="180"/>
              <w:rPr>
                <w:b/>
              </w:rPr>
            </w:pPr>
            <w:r>
              <w:rPr>
                <w:b/>
              </w:rPr>
              <w:t>Instruction Number:</w:t>
            </w:r>
          </w:p>
          <w:p w14:paraId="015180DF" w14:textId="77777777" w:rsidR="00620790" w:rsidRPr="00AE6A9D" w:rsidRDefault="00620790" w:rsidP="00620790">
            <w:pPr>
              <w:rPr>
                <w:rFonts w:eastAsia="Times New Roman" w:cs="Arial"/>
                <w:b/>
                <w:kern w:val="0"/>
                <w:szCs w:val="22"/>
                <w:lang w:val="en-US"/>
                <w14:ligatures w14:val="none"/>
              </w:rPr>
            </w:pPr>
          </w:p>
        </w:tc>
        <w:tc>
          <w:tcPr>
            <w:tcW w:w="33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6DCD11" w14:textId="77777777" w:rsidR="00620790" w:rsidRDefault="00620790" w:rsidP="00620790">
            <w:pPr>
              <w:ind w:firstLine="180"/>
              <w:rPr>
                <w:b/>
              </w:rPr>
            </w:pPr>
            <w:r>
              <w:rPr>
                <w:b/>
              </w:rPr>
              <w:t>Instruction Number:</w:t>
            </w:r>
          </w:p>
          <w:p w14:paraId="2EC99114" w14:textId="77777777" w:rsidR="00620790" w:rsidRPr="00AE6A9D" w:rsidRDefault="00620790" w:rsidP="00620790">
            <w:pPr>
              <w:rPr>
                <w:rFonts w:eastAsia="Times New Roman" w:cs="Arial"/>
                <w:b/>
                <w:kern w:val="0"/>
                <w:szCs w:val="22"/>
                <w:lang w:val="en-US"/>
                <w14:ligatures w14:val="none"/>
              </w:rPr>
            </w:pPr>
          </w:p>
        </w:tc>
        <w:tc>
          <w:tcPr>
            <w:tcW w:w="330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60FBA3" w14:textId="77777777" w:rsidR="00620790" w:rsidRDefault="00620790" w:rsidP="00620790">
            <w:pPr>
              <w:ind w:firstLine="180"/>
              <w:rPr>
                <w:b/>
              </w:rPr>
            </w:pPr>
            <w:r>
              <w:rPr>
                <w:b/>
              </w:rPr>
              <w:t>Instruction Number:</w:t>
            </w:r>
          </w:p>
          <w:p w14:paraId="3C34093A" w14:textId="1894035B" w:rsidR="00620790" w:rsidRPr="00AE6A9D" w:rsidRDefault="00620790" w:rsidP="00620790">
            <w:pPr>
              <w:rPr>
                <w:rFonts w:eastAsia="Times New Roman" w:cs="Arial"/>
                <w:b/>
                <w:kern w:val="0"/>
                <w:szCs w:val="22"/>
                <w:lang w:val="en-US"/>
                <w14:ligatures w14:val="none"/>
              </w:rPr>
            </w:pPr>
          </w:p>
        </w:tc>
      </w:tr>
    </w:tbl>
    <w:p w14:paraId="32FC8757" w14:textId="77777777" w:rsidR="00AE6A9D" w:rsidRPr="0043505F" w:rsidRDefault="00AE6A9D" w:rsidP="00AE6A9D">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AE6A9D" w:rsidRPr="0043505F" w14:paraId="14C5EE5F" w14:textId="77777777" w:rsidTr="00AE6A9D">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CE0E980"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7B6AA59E" w14:textId="77777777" w:rsidR="00AE6A9D"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87B1491" w14:textId="77777777" w:rsidR="005379B0" w:rsidRPr="0043505F" w:rsidRDefault="005379B0" w:rsidP="00461C83">
            <w:pPr>
              <w:rPr>
                <w:rFonts w:eastAsia="Times New Roman" w:cs="Arial"/>
                <w:kern w:val="0"/>
                <w:szCs w:val="22"/>
                <w:lang w:val="en-US"/>
                <w14:ligatures w14:val="none"/>
              </w:rPr>
            </w:pPr>
          </w:p>
          <w:p w14:paraId="4560A199" w14:textId="77777777" w:rsidR="00AE6A9D" w:rsidRPr="0043505F" w:rsidRDefault="00AE6A9D" w:rsidP="00461C83">
            <w:pPr>
              <w:rPr>
                <w:rFonts w:eastAsia="Times New Roman" w:cs="Arial"/>
                <w:kern w:val="0"/>
                <w:szCs w:val="22"/>
                <w:lang w:val="en-US"/>
                <w14:ligatures w14:val="none"/>
              </w:rPr>
            </w:pPr>
          </w:p>
          <w:p w14:paraId="27244685"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35B23149" w14:textId="77777777" w:rsidR="00AE6A9D" w:rsidRPr="0043505F" w:rsidRDefault="00AE6A9D" w:rsidP="00461C83">
            <w:pPr>
              <w:rPr>
                <w:rFonts w:eastAsia="Times New Roman" w:cs="Arial"/>
                <w:kern w:val="0"/>
                <w:szCs w:val="22"/>
                <w:lang w:val="en-US"/>
                <w14:ligatures w14:val="none"/>
              </w:rPr>
            </w:pPr>
          </w:p>
          <w:p w14:paraId="1019969D" w14:textId="77777777" w:rsidR="00AE6A9D" w:rsidRPr="0043505F" w:rsidRDefault="00AE6A9D" w:rsidP="00461C83">
            <w:pPr>
              <w:rPr>
                <w:rFonts w:eastAsia="Times New Roman" w:cs="Arial"/>
                <w:kern w:val="0"/>
                <w:szCs w:val="22"/>
                <w:lang w:val="en-US"/>
                <w14:ligatures w14:val="none"/>
              </w:rPr>
            </w:pPr>
          </w:p>
          <w:p w14:paraId="40B3B763"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98F2D34" w14:textId="77777777" w:rsidR="00AE6A9D" w:rsidRPr="0043505F" w:rsidRDefault="00AE6A9D" w:rsidP="00461C83">
            <w:pPr>
              <w:rPr>
                <w:rFonts w:eastAsia="Times New Roman" w:cs="Arial"/>
                <w:kern w:val="0"/>
                <w:szCs w:val="22"/>
                <w:lang w:val="en-US"/>
                <w14:ligatures w14:val="none"/>
              </w:rPr>
            </w:pPr>
          </w:p>
        </w:tc>
      </w:tr>
    </w:tbl>
    <w:p w14:paraId="7858FBAA" w14:textId="77777777" w:rsidR="00EA0C50" w:rsidRDefault="00EA0C50">
      <w:r>
        <w:br w:type="page"/>
      </w: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292"/>
        <w:gridCol w:w="3273"/>
      </w:tblGrid>
      <w:tr w:rsidR="00AE6A9D" w:rsidRPr="0043505F" w14:paraId="3836F82E" w14:textId="77777777" w:rsidTr="00AE6A9D">
        <w:tc>
          <w:tcPr>
            <w:tcW w:w="338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F8AC139" w14:textId="7631B3B0" w:rsidR="00AE6A9D" w:rsidRPr="0043505F" w:rsidRDefault="00AE6A9D"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w:t>
            </w:r>
            <w:r w:rsidR="00EA0C50" w:rsidRPr="00EA0C50">
              <w:rPr>
                <w:rFonts w:eastAsia="Times New Roman" w:cs="Arial"/>
                <w:b/>
                <w:kern w:val="0"/>
                <w:szCs w:val="22"/>
                <w:lang w:val="en-US"/>
                <w14:ligatures w14:val="none"/>
              </w:rPr>
              <w:t>J/506/0641</w:t>
            </w:r>
            <w:r w:rsidRPr="0043505F">
              <w:rPr>
                <w:rFonts w:eastAsia="Times New Roman" w:cs="Arial"/>
                <w:b/>
                <w:kern w:val="0"/>
                <w:szCs w:val="22"/>
                <w:lang w:val="en-US"/>
                <w14:ligatures w14:val="none"/>
              </w:rPr>
              <w:t>)</w:t>
            </w:r>
          </w:p>
        </w:tc>
        <w:tc>
          <w:tcPr>
            <w:tcW w:w="327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92391BC" w14:textId="454CB48F"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EA0C50">
              <w:rPr>
                <w:rFonts w:eastAsia="Times New Roman" w:cs="Arial"/>
                <w:b/>
                <w:kern w:val="0"/>
                <w:szCs w:val="22"/>
                <w:lang w:val="en-US"/>
                <w14:ligatures w14:val="none"/>
              </w:rPr>
              <w:t>2.1,2.2</w:t>
            </w:r>
          </w:p>
        </w:tc>
        <w:tc>
          <w:tcPr>
            <w:tcW w:w="32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9A8D9A" w14:textId="60430D75"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w:t>
            </w:r>
          </w:p>
        </w:tc>
      </w:tr>
    </w:tbl>
    <w:p w14:paraId="2FDBCF22" w14:textId="77777777" w:rsidR="00AE6A9D" w:rsidRPr="0043505F" w:rsidRDefault="00AE6A9D"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65CE2767"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EA61DB3" w14:textId="671FB782" w:rsidR="00AE6A9D" w:rsidRPr="0043505F" w:rsidRDefault="00AE6A9D"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946AC2">
              <w:rPr>
                <w:rFonts w:eastAsia="Times New Roman" w:cs="Arial"/>
                <w:b/>
                <w:kern w:val="0"/>
                <w:szCs w:val="22"/>
                <w:lang w:val="en-US"/>
                <w14:ligatures w14:val="none"/>
              </w:rPr>
              <w:t>Safety Clothing and Safety Practice</w:t>
            </w:r>
          </w:p>
        </w:tc>
      </w:tr>
    </w:tbl>
    <w:p w14:paraId="5A726024" w14:textId="298B1C71" w:rsidR="00AE6A9D" w:rsidRDefault="00AE6A9D" w:rsidP="00AE6A9D">
      <w:pPr>
        <w:rPr>
          <w:rFonts w:eastAsia="Times New Roman" w:cs="Arial"/>
          <w:kern w:val="0"/>
          <w:szCs w:val="22"/>
          <w:lang w:val="en-US"/>
          <w14:ligatures w14:val="none"/>
        </w:rPr>
      </w:pPr>
    </w:p>
    <w:tbl>
      <w:tblPr>
        <w:tblW w:w="9900" w:type="dxa"/>
        <w:tblInd w:w="-612" w:type="dxa"/>
        <w:tblBorders>
          <w:top w:val="single" w:sz="4" w:space="0" w:color="35B1F5" w:themeColor="accent2" w:themeTint="80"/>
          <w:left w:val="single" w:sz="4" w:space="0" w:color="35B1F5" w:themeColor="accent2" w:themeTint="80"/>
          <w:bottom w:val="single" w:sz="4" w:space="0" w:color="auto"/>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300"/>
        <w:gridCol w:w="3300"/>
        <w:gridCol w:w="3300"/>
      </w:tblGrid>
      <w:tr w:rsidR="00E5413A" w:rsidRPr="0043505F" w14:paraId="3AA4542C" w14:textId="77777777" w:rsidTr="009A4097">
        <w:trPr>
          <w:trHeight w:val="1937"/>
        </w:trPr>
        <w:tc>
          <w:tcPr>
            <w:tcW w:w="9900" w:type="dxa"/>
            <w:gridSpan w:val="3"/>
            <w:hideMark/>
          </w:tcPr>
          <w:p w14:paraId="611B244E" w14:textId="77777777" w:rsidR="00E5413A" w:rsidRDefault="00E5413A" w:rsidP="00CD517C">
            <w:pPr>
              <w:rPr>
                <w:b/>
              </w:rPr>
            </w:pPr>
            <w:r w:rsidRPr="00C10858">
              <w:rPr>
                <w:b/>
              </w:rPr>
              <w:t>Learner Instructions</w:t>
            </w:r>
          </w:p>
          <w:p w14:paraId="694CAAD6" w14:textId="77777777" w:rsidR="00E5413A" w:rsidRDefault="00E5413A" w:rsidP="00C3153B"/>
          <w:p w14:paraId="3D42C02A" w14:textId="77777777" w:rsidR="00E5413A" w:rsidRPr="007415A4" w:rsidRDefault="00E5413A" w:rsidP="00C3153B">
            <w:r w:rsidRPr="007415A4">
              <w:t xml:space="preserve">During your practical tasks, you will need to wear </w:t>
            </w:r>
            <w:proofErr w:type="gramStart"/>
            <w:r w:rsidRPr="007415A4">
              <w:t>particular protective</w:t>
            </w:r>
            <w:proofErr w:type="gramEnd"/>
            <w:r w:rsidRPr="007415A4">
              <w:t xml:space="preserve"> clothing and follow safe practices.</w:t>
            </w:r>
          </w:p>
          <w:p w14:paraId="44D2DEBA" w14:textId="77777777" w:rsidR="00E5413A" w:rsidRPr="007415A4" w:rsidRDefault="00E5413A" w:rsidP="00C3153B"/>
          <w:p w14:paraId="68B76CBF" w14:textId="77777777" w:rsidR="00E5413A" w:rsidRPr="007415A4" w:rsidRDefault="00E5413A" w:rsidP="00C3153B">
            <w:r w:rsidRPr="007415A4">
              <w:t>Choose 3 tasks you have completed and identify the protective clothing and safe practice required.</w:t>
            </w:r>
          </w:p>
          <w:p w14:paraId="12BEBEA4" w14:textId="1918A268" w:rsidR="00E5413A" w:rsidRPr="0043505F" w:rsidRDefault="00E5413A" w:rsidP="0032610D">
            <w:pPr>
              <w:ind w:right="26"/>
              <w:rPr>
                <w:rFonts w:eastAsia="Times New Roman" w:cs="Arial"/>
                <w:b/>
                <w:kern w:val="0"/>
                <w:szCs w:val="22"/>
                <w:lang w:val="en-US"/>
                <w14:ligatures w14:val="none"/>
              </w:rPr>
            </w:pPr>
          </w:p>
        </w:tc>
      </w:tr>
      <w:tr w:rsidR="00E5413A" w:rsidRPr="0043505F" w14:paraId="742875CD" w14:textId="77777777" w:rsidTr="009A4097">
        <w:trPr>
          <w:trHeight w:val="426"/>
        </w:trPr>
        <w:tc>
          <w:tcPr>
            <w:tcW w:w="3300" w:type="dxa"/>
          </w:tcPr>
          <w:p w14:paraId="2D88D913" w14:textId="14AD508D"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Task</w:t>
            </w:r>
          </w:p>
        </w:tc>
        <w:tc>
          <w:tcPr>
            <w:tcW w:w="3300" w:type="dxa"/>
          </w:tcPr>
          <w:p w14:paraId="75FC84D1" w14:textId="313B691C"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Protective Clothing</w:t>
            </w:r>
          </w:p>
        </w:tc>
        <w:tc>
          <w:tcPr>
            <w:tcW w:w="3300" w:type="dxa"/>
          </w:tcPr>
          <w:p w14:paraId="4BD98DF9" w14:textId="737909E6"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Safe Practice Required</w:t>
            </w:r>
          </w:p>
        </w:tc>
      </w:tr>
      <w:tr w:rsidR="00E5413A" w:rsidRPr="0043505F" w14:paraId="056D4361" w14:textId="77777777" w:rsidTr="009A4097">
        <w:trPr>
          <w:trHeight w:val="1553"/>
        </w:trPr>
        <w:tc>
          <w:tcPr>
            <w:tcW w:w="3300" w:type="dxa"/>
          </w:tcPr>
          <w:p w14:paraId="5C3FE1AA" w14:textId="3F52A32E"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1:</w:t>
            </w:r>
          </w:p>
        </w:tc>
        <w:tc>
          <w:tcPr>
            <w:tcW w:w="3300" w:type="dxa"/>
          </w:tcPr>
          <w:p w14:paraId="19C121AF" w14:textId="77777777" w:rsidR="00E5413A" w:rsidRPr="0043505F" w:rsidRDefault="00E5413A" w:rsidP="0032610D">
            <w:pPr>
              <w:ind w:right="26"/>
              <w:rPr>
                <w:rFonts w:eastAsia="Times New Roman" w:cs="Arial"/>
                <w:b/>
                <w:kern w:val="0"/>
                <w:szCs w:val="22"/>
                <w:lang w:val="en-US"/>
                <w14:ligatures w14:val="none"/>
              </w:rPr>
            </w:pPr>
          </w:p>
        </w:tc>
        <w:tc>
          <w:tcPr>
            <w:tcW w:w="3300" w:type="dxa"/>
          </w:tcPr>
          <w:p w14:paraId="3867E948" w14:textId="0740CE88" w:rsidR="00E5413A" w:rsidRPr="0043505F" w:rsidRDefault="00E5413A" w:rsidP="0032610D">
            <w:pPr>
              <w:ind w:right="26"/>
              <w:rPr>
                <w:rFonts w:eastAsia="Times New Roman" w:cs="Arial"/>
                <w:b/>
                <w:kern w:val="0"/>
                <w:szCs w:val="22"/>
                <w:lang w:val="en-US"/>
                <w14:ligatures w14:val="none"/>
              </w:rPr>
            </w:pPr>
          </w:p>
        </w:tc>
      </w:tr>
      <w:tr w:rsidR="00E5413A" w:rsidRPr="0043505F" w14:paraId="6A271A49" w14:textId="77777777" w:rsidTr="009A4097">
        <w:trPr>
          <w:trHeight w:val="1547"/>
        </w:trPr>
        <w:tc>
          <w:tcPr>
            <w:tcW w:w="3300" w:type="dxa"/>
            <w:tcBorders>
              <w:bottom w:val="single" w:sz="4" w:space="0" w:color="35B1F5" w:themeColor="accent2" w:themeTint="80"/>
            </w:tcBorders>
          </w:tcPr>
          <w:p w14:paraId="3118AAB7" w14:textId="707C0AD6"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2:</w:t>
            </w:r>
          </w:p>
        </w:tc>
        <w:tc>
          <w:tcPr>
            <w:tcW w:w="3300" w:type="dxa"/>
            <w:tcBorders>
              <w:bottom w:val="single" w:sz="4" w:space="0" w:color="35B1F5" w:themeColor="accent2" w:themeTint="80"/>
            </w:tcBorders>
          </w:tcPr>
          <w:p w14:paraId="1A59EF5F" w14:textId="77777777" w:rsidR="00E5413A" w:rsidRPr="0043505F" w:rsidRDefault="00E5413A" w:rsidP="0032610D">
            <w:pPr>
              <w:ind w:right="26"/>
              <w:rPr>
                <w:rFonts w:eastAsia="Times New Roman" w:cs="Arial"/>
                <w:b/>
                <w:kern w:val="0"/>
                <w:szCs w:val="22"/>
                <w:lang w:val="en-US"/>
                <w14:ligatures w14:val="none"/>
              </w:rPr>
            </w:pPr>
          </w:p>
        </w:tc>
        <w:tc>
          <w:tcPr>
            <w:tcW w:w="3300" w:type="dxa"/>
            <w:tcBorders>
              <w:bottom w:val="single" w:sz="4" w:space="0" w:color="35B1F5" w:themeColor="accent2" w:themeTint="80"/>
            </w:tcBorders>
          </w:tcPr>
          <w:p w14:paraId="4BBE9A02" w14:textId="3CCD7545" w:rsidR="00E5413A" w:rsidRPr="0043505F" w:rsidRDefault="00E5413A" w:rsidP="0032610D">
            <w:pPr>
              <w:ind w:right="26"/>
              <w:rPr>
                <w:rFonts w:eastAsia="Times New Roman" w:cs="Arial"/>
                <w:b/>
                <w:kern w:val="0"/>
                <w:szCs w:val="22"/>
                <w:lang w:val="en-US"/>
                <w14:ligatures w14:val="none"/>
              </w:rPr>
            </w:pPr>
          </w:p>
        </w:tc>
      </w:tr>
      <w:tr w:rsidR="00E5413A" w:rsidRPr="0043505F" w14:paraId="155D53E3" w14:textId="77777777" w:rsidTr="009A4097">
        <w:trPr>
          <w:trHeight w:val="1475"/>
        </w:trPr>
        <w:tc>
          <w:tcPr>
            <w:tcW w:w="3300" w:type="dxa"/>
            <w:tcBorders>
              <w:bottom w:val="single" w:sz="4" w:space="0" w:color="35B1F5" w:themeColor="accent2" w:themeTint="80"/>
            </w:tcBorders>
          </w:tcPr>
          <w:p w14:paraId="45B30086" w14:textId="027523C7" w:rsidR="00E5413A" w:rsidRPr="0043505F" w:rsidRDefault="00E5413A" w:rsidP="0032610D">
            <w:pPr>
              <w:ind w:right="26"/>
              <w:rPr>
                <w:rFonts w:eastAsia="Times New Roman" w:cs="Arial"/>
                <w:b/>
                <w:kern w:val="0"/>
                <w:szCs w:val="22"/>
                <w:lang w:val="en-US"/>
                <w14:ligatures w14:val="none"/>
              </w:rPr>
            </w:pPr>
            <w:r>
              <w:rPr>
                <w:rFonts w:eastAsia="Times New Roman" w:cs="Arial"/>
                <w:b/>
                <w:kern w:val="0"/>
                <w:szCs w:val="22"/>
                <w:lang w:val="en-US"/>
                <w14:ligatures w14:val="none"/>
              </w:rPr>
              <w:t>3:</w:t>
            </w:r>
          </w:p>
        </w:tc>
        <w:tc>
          <w:tcPr>
            <w:tcW w:w="3300" w:type="dxa"/>
            <w:tcBorders>
              <w:bottom w:val="single" w:sz="4" w:space="0" w:color="35B1F5" w:themeColor="accent2" w:themeTint="80"/>
            </w:tcBorders>
          </w:tcPr>
          <w:p w14:paraId="7F280179" w14:textId="77777777" w:rsidR="00E5413A" w:rsidRPr="0043505F" w:rsidRDefault="00E5413A" w:rsidP="0032610D">
            <w:pPr>
              <w:ind w:right="26"/>
              <w:rPr>
                <w:rFonts w:eastAsia="Times New Roman" w:cs="Arial"/>
                <w:b/>
                <w:kern w:val="0"/>
                <w:szCs w:val="22"/>
                <w:lang w:val="en-US"/>
                <w14:ligatures w14:val="none"/>
              </w:rPr>
            </w:pPr>
          </w:p>
        </w:tc>
        <w:tc>
          <w:tcPr>
            <w:tcW w:w="3300" w:type="dxa"/>
            <w:tcBorders>
              <w:bottom w:val="single" w:sz="4" w:space="0" w:color="35B1F5" w:themeColor="accent2" w:themeTint="80"/>
            </w:tcBorders>
          </w:tcPr>
          <w:p w14:paraId="4A82C21B" w14:textId="3685CA69" w:rsidR="00E5413A" w:rsidRPr="0043505F" w:rsidRDefault="00E5413A" w:rsidP="0032610D">
            <w:pPr>
              <w:ind w:right="26"/>
              <w:rPr>
                <w:rFonts w:eastAsia="Times New Roman" w:cs="Arial"/>
                <w:b/>
                <w:kern w:val="0"/>
                <w:szCs w:val="22"/>
                <w:lang w:val="en-US"/>
                <w14:ligatures w14:val="none"/>
              </w:rPr>
            </w:pPr>
          </w:p>
        </w:tc>
      </w:tr>
    </w:tbl>
    <w:p w14:paraId="5D4BAE7A" w14:textId="77777777" w:rsidR="00E5413A" w:rsidRPr="0043505F" w:rsidRDefault="00E5413A" w:rsidP="00AE6A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AE6A9D" w:rsidRPr="0043505F" w14:paraId="1F001C3B"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91E41B4" w14:textId="77777777" w:rsidR="00AE6A9D" w:rsidRPr="0043505F" w:rsidRDefault="00AE6A9D"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8CB4479"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90EA4A1" w14:textId="77777777" w:rsidR="00AE6A9D" w:rsidRPr="0043505F" w:rsidRDefault="00AE6A9D" w:rsidP="00461C83">
            <w:pPr>
              <w:rPr>
                <w:rFonts w:eastAsia="Times New Roman" w:cs="Arial"/>
                <w:kern w:val="0"/>
                <w:szCs w:val="22"/>
                <w:lang w:val="en-US"/>
                <w14:ligatures w14:val="none"/>
              </w:rPr>
            </w:pPr>
          </w:p>
          <w:p w14:paraId="71CEAA0C"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05E8E57" w14:textId="77777777" w:rsidR="00AE6A9D" w:rsidRPr="0043505F" w:rsidRDefault="00AE6A9D" w:rsidP="00461C83">
            <w:pPr>
              <w:rPr>
                <w:rFonts w:eastAsia="Times New Roman" w:cs="Arial"/>
                <w:kern w:val="0"/>
                <w:szCs w:val="22"/>
                <w:lang w:val="en-US"/>
                <w14:ligatures w14:val="none"/>
              </w:rPr>
            </w:pPr>
          </w:p>
          <w:p w14:paraId="66875C5F" w14:textId="77777777" w:rsidR="00AE6A9D" w:rsidRPr="0043505F" w:rsidRDefault="00AE6A9D" w:rsidP="00461C83">
            <w:pPr>
              <w:rPr>
                <w:rFonts w:eastAsia="Times New Roman" w:cs="Arial"/>
                <w:kern w:val="0"/>
                <w:szCs w:val="22"/>
                <w:lang w:val="en-US"/>
                <w14:ligatures w14:val="none"/>
              </w:rPr>
            </w:pPr>
          </w:p>
          <w:p w14:paraId="71EF8E43" w14:textId="77777777" w:rsidR="00AE6A9D" w:rsidRPr="0043505F" w:rsidRDefault="00AE6A9D"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E3193CF" w14:textId="77777777" w:rsidR="00AE6A9D" w:rsidRPr="0043505F" w:rsidRDefault="00AE6A9D" w:rsidP="00461C83">
            <w:pPr>
              <w:rPr>
                <w:rFonts w:eastAsia="Times New Roman" w:cs="Arial"/>
                <w:kern w:val="0"/>
                <w:szCs w:val="22"/>
                <w:lang w:val="en-US"/>
                <w14:ligatures w14:val="none"/>
              </w:rPr>
            </w:pPr>
          </w:p>
        </w:tc>
      </w:tr>
    </w:tbl>
    <w:p w14:paraId="0AD3FEE7" w14:textId="10BE46D8" w:rsidR="00DE6C76" w:rsidRPr="0043505F" w:rsidRDefault="00DE6C76" w:rsidP="00DE6C76">
      <w:pPr>
        <w:pStyle w:val="Heading1"/>
        <w:jc w:val="center"/>
        <w:rPr>
          <w:rFonts w:eastAsia="Times New Roman"/>
          <w:lang w:val="en-US"/>
        </w:rPr>
      </w:pPr>
      <w:r w:rsidRPr="0043505F">
        <w:rPr>
          <w:rFonts w:eastAsia="Times New Roman"/>
          <w:lang w:val="en-US"/>
        </w:rPr>
        <w:lastRenderedPageBreak/>
        <w:t>UNIT 0</w:t>
      </w:r>
      <w:r>
        <w:rPr>
          <w:rFonts w:eastAsia="Times New Roman"/>
          <w:lang w:val="en-US"/>
        </w:rPr>
        <w:t>2</w:t>
      </w:r>
      <w:r w:rsidRPr="0043505F">
        <w:rPr>
          <w:rFonts w:eastAsia="Times New Roman"/>
          <w:lang w:val="en-US"/>
        </w:rPr>
        <w:t xml:space="preserve"> (</w:t>
      </w:r>
      <w:r w:rsidR="00702793">
        <w:rPr>
          <w:rFonts w:eastAsia="Times New Roman"/>
          <w:lang w:val="en-US"/>
        </w:rPr>
        <w:t>J</w:t>
      </w:r>
      <w:r w:rsidRPr="0043505F">
        <w:rPr>
          <w:rFonts w:eastAsia="Times New Roman"/>
          <w:lang w:val="en-US"/>
        </w:rPr>
        <w:t>/50</w:t>
      </w:r>
      <w:r w:rsidR="00702793">
        <w:rPr>
          <w:rFonts w:eastAsia="Times New Roman"/>
          <w:lang w:val="en-US"/>
        </w:rPr>
        <w:t>2</w:t>
      </w:r>
      <w:r w:rsidRPr="0043505F">
        <w:rPr>
          <w:rFonts w:eastAsia="Times New Roman"/>
          <w:lang w:val="en-US"/>
        </w:rPr>
        <w:t>/</w:t>
      </w:r>
      <w:r w:rsidR="00702793">
        <w:rPr>
          <w:rFonts w:eastAsia="Times New Roman"/>
          <w:lang w:val="en-US"/>
        </w:rPr>
        <w:t>4657</w:t>
      </w:r>
      <w:r w:rsidRPr="0043505F">
        <w:rPr>
          <w:rFonts w:eastAsia="Times New Roman"/>
          <w:lang w:val="en-US"/>
        </w:rPr>
        <w:t>)</w:t>
      </w:r>
    </w:p>
    <w:p w14:paraId="746EC909" w14:textId="77777777" w:rsidR="00702793" w:rsidRDefault="00702793" w:rsidP="00DE6C76">
      <w:pPr>
        <w:pStyle w:val="Heading3"/>
        <w:jc w:val="center"/>
        <w:rPr>
          <w:rFonts w:eastAsia="Times New Roman"/>
          <w:sz w:val="28"/>
          <w:szCs w:val="32"/>
          <w:lang w:val="en-US"/>
        </w:rPr>
      </w:pPr>
      <w:r w:rsidRPr="00702793">
        <w:rPr>
          <w:rFonts w:eastAsia="Times New Roman"/>
          <w:sz w:val="28"/>
          <w:szCs w:val="32"/>
          <w:lang w:val="en-US"/>
        </w:rPr>
        <w:t xml:space="preserve">MOTOR VEHICLE TOOLS AND EQUIPMENT </w:t>
      </w:r>
    </w:p>
    <w:p w14:paraId="53389110" w14:textId="2415D3E5"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3C21E1DA"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1F451D68" w14:textId="77777777" w:rsidTr="00DE6C76">
        <w:tc>
          <w:tcPr>
            <w:tcW w:w="1560" w:type="dxa"/>
          </w:tcPr>
          <w:p w14:paraId="7AE24AF3"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5662358D"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0AD4402"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216B5C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C485DD9"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C3153B" w:rsidRPr="0043505F" w14:paraId="5A2CA491" w14:textId="77777777" w:rsidTr="00DE6C76">
        <w:tc>
          <w:tcPr>
            <w:tcW w:w="1560" w:type="dxa"/>
          </w:tcPr>
          <w:p w14:paraId="3985F4E0" w14:textId="59090F0D" w:rsidR="00C3153B" w:rsidRPr="00DE6C76" w:rsidRDefault="00C3153B" w:rsidP="00C3153B">
            <w:pPr>
              <w:jc w:val="center"/>
              <w:rPr>
                <w:rFonts w:eastAsia="Times New Roman" w:cs="Arial"/>
                <w:bCs/>
                <w:kern w:val="0"/>
                <w:szCs w:val="22"/>
                <w:lang w:val="en-US"/>
                <w14:ligatures w14:val="none"/>
              </w:rPr>
            </w:pPr>
            <w:r w:rsidRPr="00DE6C76">
              <w:rPr>
                <w:bCs/>
              </w:rPr>
              <w:t>1.1</w:t>
            </w:r>
          </w:p>
        </w:tc>
        <w:tc>
          <w:tcPr>
            <w:tcW w:w="6804" w:type="dxa"/>
          </w:tcPr>
          <w:p w14:paraId="373019A8" w14:textId="77777777" w:rsidR="00C3153B" w:rsidRPr="00C3153B" w:rsidRDefault="00C3153B" w:rsidP="00C3153B">
            <w:r w:rsidRPr="00C3153B">
              <w:t>Identify common hand tools found in a motor vehicle workshop</w:t>
            </w:r>
          </w:p>
          <w:p w14:paraId="631003E6" w14:textId="4B93390B" w:rsidR="00C3153B" w:rsidRPr="00C3153B" w:rsidRDefault="00C3153B" w:rsidP="00C3153B">
            <w:pPr>
              <w:rPr>
                <w:rFonts w:eastAsia="Times New Roman"/>
                <w:b/>
                <w:kern w:val="0"/>
                <w:lang w:val="en-US"/>
                <w14:ligatures w14:val="none"/>
              </w:rPr>
            </w:pPr>
          </w:p>
        </w:tc>
        <w:tc>
          <w:tcPr>
            <w:tcW w:w="1676" w:type="dxa"/>
          </w:tcPr>
          <w:p w14:paraId="7872762D" w14:textId="640C0ED7" w:rsidR="00C3153B" w:rsidRPr="0043505F" w:rsidRDefault="00C3153B" w:rsidP="00C3153B">
            <w:pPr>
              <w:jc w:val="center"/>
              <w:rPr>
                <w:rFonts w:eastAsia="Times New Roman" w:cs="Arial"/>
                <w:kern w:val="0"/>
                <w:szCs w:val="22"/>
                <w:lang w:val="en-US"/>
                <w14:ligatures w14:val="none"/>
              </w:rPr>
            </w:pPr>
            <w:r w:rsidRPr="00075074">
              <w:t>1</w:t>
            </w:r>
          </w:p>
        </w:tc>
      </w:tr>
      <w:tr w:rsidR="00C3153B" w:rsidRPr="0043505F" w14:paraId="0DB53D72" w14:textId="77777777" w:rsidTr="00DE6C76">
        <w:tc>
          <w:tcPr>
            <w:tcW w:w="1560" w:type="dxa"/>
          </w:tcPr>
          <w:p w14:paraId="7DB23134" w14:textId="7C6ACD70" w:rsidR="00C3153B" w:rsidRPr="00DE6C76" w:rsidRDefault="00C3153B" w:rsidP="00C3153B">
            <w:pPr>
              <w:jc w:val="center"/>
              <w:rPr>
                <w:rFonts w:eastAsia="Times New Roman" w:cs="Arial"/>
                <w:bCs/>
                <w:kern w:val="0"/>
                <w:szCs w:val="22"/>
                <w:lang w:val="en-US"/>
                <w14:ligatures w14:val="none"/>
              </w:rPr>
            </w:pPr>
            <w:r w:rsidRPr="00DE6C76">
              <w:rPr>
                <w:bCs/>
              </w:rPr>
              <w:t>1.2</w:t>
            </w:r>
          </w:p>
        </w:tc>
        <w:tc>
          <w:tcPr>
            <w:tcW w:w="6804" w:type="dxa"/>
          </w:tcPr>
          <w:p w14:paraId="4B55016C" w14:textId="77777777" w:rsidR="00C3153B" w:rsidRPr="00C3153B" w:rsidRDefault="00C3153B" w:rsidP="00C3153B">
            <w:r w:rsidRPr="00C3153B">
              <w:t>Identify common equipment found in a motor vehicle workshop</w:t>
            </w:r>
          </w:p>
          <w:p w14:paraId="381692A0" w14:textId="2858306F" w:rsidR="00C3153B" w:rsidRPr="00C3153B" w:rsidRDefault="00C3153B" w:rsidP="00C3153B">
            <w:pPr>
              <w:rPr>
                <w:rFonts w:eastAsia="Times New Roman"/>
                <w:kern w:val="0"/>
                <w:lang w:val="en-US"/>
                <w14:ligatures w14:val="none"/>
              </w:rPr>
            </w:pPr>
          </w:p>
        </w:tc>
        <w:tc>
          <w:tcPr>
            <w:tcW w:w="1676" w:type="dxa"/>
          </w:tcPr>
          <w:p w14:paraId="5503CBFB" w14:textId="13DCFE51" w:rsidR="00C3153B" w:rsidRPr="0043505F" w:rsidRDefault="00C3153B" w:rsidP="00C3153B">
            <w:pPr>
              <w:jc w:val="center"/>
              <w:rPr>
                <w:rFonts w:eastAsia="Times New Roman" w:cs="Arial"/>
                <w:kern w:val="0"/>
                <w:szCs w:val="22"/>
                <w:lang w:val="en-US"/>
                <w14:ligatures w14:val="none"/>
              </w:rPr>
            </w:pPr>
            <w:r w:rsidRPr="00075074">
              <w:t>1</w:t>
            </w:r>
          </w:p>
        </w:tc>
      </w:tr>
      <w:tr w:rsidR="00C3153B" w:rsidRPr="0043505F" w14:paraId="1DF51D34" w14:textId="77777777" w:rsidTr="00DE6C76">
        <w:tc>
          <w:tcPr>
            <w:tcW w:w="1560" w:type="dxa"/>
          </w:tcPr>
          <w:p w14:paraId="7D02E90B" w14:textId="71FAC86D" w:rsidR="00C3153B" w:rsidRPr="00DE6C76" w:rsidRDefault="00C3153B" w:rsidP="00C3153B">
            <w:pPr>
              <w:jc w:val="center"/>
              <w:rPr>
                <w:rFonts w:eastAsia="Times New Roman" w:cs="Arial"/>
                <w:bCs/>
                <w:kern w:val="0"/>
                <w:szCs w:val="22"/>
                <w:lang w:val="en-US"/>
                <w14:ligatures w14:val="none"/>
              </w:rPr>
            </w:pPr>
            <w:r w:rsidRPr="00DE6C76">
              <w:rPr>
                <w:bCs/>
              </w:rPr>
              <w:t>2.1</w:t>
            </w:r>
          </w:p>
        </w:tc>
        <w:tc>
          <w:tcPr>
            <w:tcW w:w="6804" w:type="dxa"/>
          </w:tcPr>
          <w:p w14:paraId="17245957" w14:textId="77777777" w:rsidR="00C3153B" w:rsidRPr="00C3153B" w:rsidRDefault="00C3153B" w:rsidP="00C3153B">
            <w:r w:rsidRPr="00C3153B">
              <w:t>Demonstrate the safe use of common hand tools found in a motor vehicle workshop</w:t>
            </w:r>
          </w:p>
          <w:p w14:paraId="73B358C2" w14:textId="3CE7EF57" w:rsidR="00C3153B" w:rsidRPr="00C3153B" w:rsidRDefault="00C3153B" w:rsidP="00C3153B">
            <w:pPr>
              <w:rPr>
                <w:rFonts w:eastAsia="Times New Roman"/>
                <w:kern w:val="0"/>
                <w:lang w:val="en-US"/>
                <w14:ligatures w14:val="none"/>
              </w:rPr>
            </w:pPr>
          </w:p>
        </w:tc>
        <w:tc>
          <w:tcPr>
            <w:tcW w:w="1676" w:type="dxa"/>
          </w:tcPr>
          <w:p w14:paraId="4260FDCB" w14:textId="0C27EA41" w:rsidR="00C3153B" w:rsidRPr="0043505F" w:rsidRDefault="00C3153B" w:rsidP="00C3153B">
            <w:pPr>
              <w:jc w:val="center"/>
              <w:rPr>
                <w:rFonts w:eastAsia="Times New Roman" w:cs="Arial"/>
                <w:kern w:val="0"/>
                <w:szCs w:val="22"/>
                <w:lang w:val="en-US"/>
                <w14:ligatures w14:val="none"/>
              </w:rPr>
            </w:pPr>
            <w:r>
              <w:t>1</w:t>
            </w:r>
          </w:p>
        </w:tc>
      </w:tr>
      <w:tr w:rsidR="00C3153B" w:rsidRPr="0043505F" w14:paraId="673A838D" w14:textId="77777777" w:rsidTr="00DE6C76">
        <w:tc>
          <w:tcPr>
            <w:tcW w:w="1560" w:type="dxa"/>
          </w:tcPr>
          <w:p w14:paraId="5F6E202B" w14:textId="38AA9D9E" w:rsidR="00C3153B" w:rsidRPr="00DE6C76" w:rsidRDefault="00C3153B" w:rsidP="00C3153B">
            <w:pPr>
              <w:jc w:val="center"/>
              <w:rPr>
                <w:rFonts w:eastAsia="Times New Roman" w:cs="Arial"/>
                <w:bCs/>
                <w:kern w:val="0"/>
                <w:szCs w:val="22"/>
                <w:lang w:val="en-US"/>
                <w14:ligatures w14:val="none"/>
              </w:rPr>
            </w:pPr>
            <w:r w:rsidRPr="00DE6C76">
              <w:rPr>
                <w:bCs/>
              </w:rPr>
              <w:t>2.2</w:t>
            </w:r>
          </w:p>
        </w:tc>
        <w:tc>
          <w:tcPr>
            <w:tcW w:w="6804" w:type="dxa"/>
          </w:tcPr>
          <w:p w14:paraId="68840E8F" w14:textId="77777777" w:rsidR="00C3153B" w:rsidRPr="00C3153B" w:rsidRDefault="00C3153B" w:rsidP="00C3153B">
            <w:r w:rsidRPr="00C3153B">
              <w:t>Demonstrate the safe use of common equipment found in a motor vehicle workshop</w:t>
            </w:r>
          </w:p>
          <w:p w14:paraId="1ED4E804" w14:textId="046D79B0" w:rsidR="00C3153B" w:rsidRPr="00C3153B" w:rsidRDefault="00C3153B" w:rsidP="00C3153B">
            <w:pPr>
              <w:rPr>
                <w:rFonts w:eastAsia="Times New Roman"/>
                <w:kern w:val="0"/>
                <w:lang w:val="en-US"/>
                <w14:ligatures w14:val="none"/>
              </w:rPr>
            </w:pPr>
          </w:p>
        </w:tc>
        <w:tc>
          <w:tcPr>
            <w:tcW w:w="1676" w:type="dxa"/>
          </w:tcPr>
          <w:p w14:paraId="68D5A57C" w14:textId="3B730FB2" w:rsidR="00C3153B" w:rsidRPr="0043505F" w:rsidRDefault="00C3153B" w:rsidP="00C3153B">
            <w:pPr>
              <w:jc w:val="center"/>
              <w:rPr>
                <w:rFonts w:eastAsia="Times New Roman" w:cs="Arial"/>
                <w:kern w:val="0"/>
                <w:szCs w:val="22"/>
                <w:lang w:val="en-US"/>
                <w14:ligatures w14:val="none"/>
              </w:rPr>
            </w:pPr>
            <w:r>
              <w:t>1</w:t>
            </w:r>
          </w:p>
        </w:tc>
      </w:tr>
      <w:tr w:rsidR="00C3153B" w:rsidRPr="0043505F" w14:paraId="3090DC2F" w14:textId="77777777" w:rsidTr="00C3153B">
        <w:tc>
          <w:tcPr>
            <w:tcW w:w="1560" w:type="dxa"/>
          </w:tcPr>
          <w:p w14:paraId="11A74AC2" w14:textId="41B16B04" w:rsidR="00C3153B" w:rsidRPr="00DE6C76" w:rsidRDefault="00C3153B" w:rsidP="00C3153B">
            <w:pPr>
              <w:jc w:val="center"/>
              <w:rPr>
                <w:bCs/>
              </w:rPr>
            </w:pPr>
            <w:r w:rsidRPr="00BA4A31">
              <w:t>3.1</w:t>
            </w:r>
          </w:p>
        </w:tc>
        <w:tc>
          <w:tcPr>
            <w:tcW w:w="6804" w:type="dxa"/>
          </w:tcPr>
          <w:p w14:paraId="2D2F6761" w14:textId="77777777" w:rsidR="00C3153B" w:rsidRPr="00C3153B" w:rsidRDefault="00C3153B" w:rsidP="00C3153B">
            <w:r w:rsidRPr="00C3153B">
              <w:t>Name the types of measuring equipment commonly used in a motor vehicle workshop</w:t>
            </w:r>
          </w:p>
          <w:p w14:paraId="59EBBD61" w14:textId="77777777" w:rsidR="00C3153B" w:rsidRPr="00C3153B" w:rsidRDefault="00C3153B" w:rsidP="00C3153B"/>
        </w:tc>
        <w:tc>
          <w:tcPr>
            <w:tcW w:w="1676" w:type="dxa"/>
          </w:tcPr>
          <w:p w14:paraId="43CD2853" w14:textId="482DEF9D" w:rsidR="00C3153B" w:rsidRPr="00075074" w:rsidRDefault="00C3153B" w:rsidP="00C3153B">
            <w:pPr>
              <w:jc w:val="center"/>
            </w:pPr>
            <w:r>
              <w:t>2</w:t>
            </w:r>
          </w:p>
        </w:tc>
      </w:tr>
      <w:tr w:rsidR="00C3153B" w:rsidRPr="0043505F" w14:paraId="3C321F4F" w14:textId="77777777" w:rsidTr="00C3153B">
        <w:tc>
          <w:tcPr>
            <w:tcW w:w="1560" w:type="dxa"/>
          </w:tcPr>
          <w:p w14:paraId="74E36456" w14:textId="4E6362B3" w:rsidR="00C3153B" w:rsidRPr="00DE6C76" w:rsidRDefault="00C3153B" w:rsidP="00C3153B">
            <w:pPr>
              <w:jc w:val="center"/>
              <w:rPr>
                <w:bCs/>
              </w:rPr>
            </w:pPr>
            <w:r w:rsidRPr="00BA4A31">
              <w:rPr>
                <w:rFonts w:ascii="Arial" w:hAnsi="Arial" w:cs="Arial"/>
              </w:rPr>
              <w:t>4.1</w:t>
            </w:r>
          </w:p>
        </w:tc>
        <w:tc>
          <w:tcPr>
            <w:tcW w:w="6804" w:type="dxa"/>
          </w:tcPr>
          <w:p w14:paraId="0E9DCF81" w14:textId="77777777" w:rsidR="00C3153B" w:rsidRPr="00C3153B" w:rsidRDefault="00C3153B" w:rsidP="00C3153B">
            <w:r w:rsidRPr="00C3153B">
              <w:t>Identify the types of locking device commonly found on a motor vehicle</w:t>
            </w:r>
          </w:p>
          <w:p w14:paraId="528D26F6" w14:textId="77777777" w:rsidR="00C3153B" w:rsidRPr="00C3153B" w:rsidRDefault="00C3153B" w:rsidP="00C3153B"/>
        </w:tc>
        <w:tc>
          <w:tcPr>
            <w:tcW w:w="1676" w:type="dxa"/>
          </w:tcPr>
          <w:p w14:paraId="0C1C7E9E" w14:textId="254E2C9C" w:rsidR="00C3153B" w:rsidRPr="00075074" w:rsidRDefault="00C3153B" w:rsidP="00C3153B">
            <w:pPr>
              <w:jc w:val="center"/>
            </w:pPr>
            <w:r>
              <w:t>2</w:t>
            </w:r>
          </w:p>
        </w:tc>
      </w:tr>
      <w:tr w:rsidR="00C3153B" w:rsidRPr="0043505F" w14:paraId="686FFEA4" w14:textId="77777777" w:rsidTr="00C3153B">
        <w:tc>
          <w:tcPr>
            <w:tcW w:w="1560" w:type="dxa"/>
          </w:tcPr>
          <w:p w14:paraId="21753362" w14:textId="55CE5C98" w:rsidR="00C3153B" w:rsidRPr="00DE6C76" w:rsidRDefault="00C3153B" w:rsidP="00C3153B">
            <w:pPr>
              <w:jc w:val="center"/>
              <w:rPr>
                <w:bCs/>
              </w:rPr>
            </w:pPr>
            <w:r w:rsidRPr="00BA4A31">
              <w:rPr>
                <w:rFonts w:ascii="Arial" w:hAnsi="Arial" w:cs="Arial"/>
              </w:rPr>
              <w:t>4.2</w:t>
            </w:r>
          </w:p>
        </w:tc>
        <w:tc>
          <w:tcPr>
            <w:tcW w:w="6804" w:type="dxa"/>
          </w:tcPr>
          <w:p w14:paraId="572E447B" w14:textId="77777777" w:rsidR="00C3153B" w:rsidRPr="00C3153B" w:rsidRDefault="00C3153B" w:rsidP="00C3153B">
            <w:r w:rsidRPr="00C3153B">
              <w:t>Demonstrate the correct use of tools when using locking devices commonly found on a motor vehicle</w:t>
            </w:r>
          </w:p>
          <w:p w14:paraId="2840ECC7" w14:textId="77777777" w:rsidR="00C3153B" w:rsidRPr="00C3153B" w:rsidRDefault="00C3153B" w:rsidP="00C3153B"/>
        </w:tc>
        <w:tc>
          <w:tcPr>
            <w:tcW w:w="1676" w:type="dxa"/>
          </w:tcPr>
          <w:p w14:paraId="5DC84E48" w14:textId="43121697" w:rsidR="00C3153B" w:rsidRPr="00075074" w:rsidRDefault="00C3153B" w:rsidP="00C3153B">
            <w:pPr>
              <w:jc w:val="center"/>
            </w:pPr>
            <w:r>
              <w:t>2</w:t>
            </w:r>
          </w:p>
        </w:tc>
      </w:tr>
    </w:tbl>
    <w:p w14:paraId="3F767ADC" w14:textId="77777777" w:rsidR="00DE6C76" w:rsidRPr="0043505F" w:rsidRDefault="00DE6C76" w:rsidP="00DE6C76">
      <w:pPr>
        <w:ind w:left="-709" w:right="-908"/>
        <w:rPr>
          <w:rFonts w:eastAsia="Times New Roman" w:cs="Arial"/>
          <w:b/>
          <w:kern w:val="0"/>
          <w:sz w:val="20"/>
          <w:szCs w:val="20"/>
          <w:lang w:val="en-US"/>
          <w14:ligatures w14:val="none"/>
        </w:rPr>
      </w:pPr>
    </w:p>
    <w:p w14:paraId="3F541C1E" w14:textId="53BD01E4"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974D070" w14:textId="77777777" w:rsidR="00225998" w:rsidRDefault="00225998"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1A0504E5" w14:textId="77777777" w:rsidTr="00DE6C76">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ABA6722" w14:textId="77777777" w:rsidR="00DE6C76" w:rsidRPr="0043505F" w:rsidRDefault="00DE6C76" w:rsidP="00DE6C76">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1C1351BB"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4365B8DD" w14:textId="77777777" w:rsidR="00DE6C76" w:rsidRDefault="00DE6C76" w:rsidP="00461C83">
            <w:pPr>
              <w:rPr>
                <w:rFonts w:eastAsia="Times New Roman" w:cs="Arial"/>
                <w:kern w:val="0"/>
                <w:szCs w:val="22"/>
                <w:lang w:val="en-US"/>
                <w14:ligatures w14:val="none"/>
              </w:rPr>
            </w:pPr>
          </w:p>
          <w:p w14:paraId="5AAB6160" w14:textId="77777777" w:rsidR="00DE6C76" w:rsidRDefault="00DE6C76" w:rsidP="00461C83">
            <w:pPr>
              <w:rPr>
                <w:rFonts w:eastAsia="Times New Roman" w:cs="Arial"/>
                <w:kern w:val="0"/>
                <w:szCs w:val="22"/>
                <w:lang w:val="en-US"/>
                <w14:ligatures w14:val="none"/>
              </w:rPr>
            </w:pPr>
          </w:p>
          <w:p w14:paraId="17E73336" w14:textId="77777777" w:rsidR="00DE6C76" w:rsidRDefault="00DE6C76" w:rsidP="00461C83">
            <w:pPr>
              <w:rPr>
                <w:rFonts w:eastAsia="Times New Roman" w:cs="Arial"/>
                <w:kern w:val="0"/>
                <w:szCs w:val="22"/>
                <w:lang w:val="en-US"/>
                <w14:ligatures w14:val="none"/>
              </w:rPr>
            </w:pPr>
          </w:p>
          <w:p w14:paraId="0C8ED622" w14:textId="77777777" w:rsidR="00DE6C76" w:rsidRDefault="00DE6C76" w:rsidP="00461C83">
            <w:pPr>
              <w:rPr>
                <w:rFonts w:eastAsia="Times New Roman" w:cs="Arial"/>
                <w:kern w:val="0"/>
                <w:szCs w:val="22"/>
                <w:lang w:val="en-US"/>
                <w14:ligatures w14:val="none"/>
              </w:rPr>
            </w:pPr>
          </w:p>
          <w:p w14:paraId="0E0EE585" w14:textId="77777777" w:rsidR="00DE6C76" w:rsidRDefault="00DE6C76" w:rsidP="00461C83">
            <w:pPr>
              <w:rPr>
                <w:rFonts w:eastAsia="Times New Roman" w:cs="Arial"/>
                <w:kern w:val="0"/>
                <w:szCs w:val="22"/>
                <w:lang w:val="en-US"/>
                <w14:ligatures w14:val="none"/>
              </w:rPr>
            </w:pPr>
          </w:p>
          <w:p w14:paraId="328EBD55" w14:textId="77777777" w:rsidR="00DE6C76" w:rsidRDefault="00DE6C76" w:rsidP="00461C83">
            <w:pPr>
              <w:rPr>
                <w:rFonts w:eastAsia="Times New Roman" w:cs="Arial"/>
                <w:kern w:val="0"/>
                <w:szCs w:val="22"/>
                <w:lang w:val="en-US"/>
                <w14:ligatures w14:val="none"/>
              </w:rPr>
            </w:pPr>
          </w:p>
          <w:p w14:paraId="54146161" w14:textId="77777777" w:rsidR="00DE6C76" w:rsidRDefault="00DE6C76" w:rsidP="00461C83">
            <w:pPr>
              <w:rPr>
                <w:rFonts w:eastAsia="Times New Roman" w:cs="Arial"/>
                <w:kern w:val="0"/>
                <w:szCs w:val="22"/>
                <w:lang w:val="en-US"/>
                <w14:ligatures w14:val="none"/>
              </w:rPr>
            </w:pPr>
          </w:p>
          <w:p w14:paraId="3071D4FF" w14:textId="77777777" w:rsidR="00DE6C76" w:rsidRPr="0043505F" w:rsidRDefault="00DE6C76" w:rsidP="00461C83">
            <w:pPr>
              <w:rPr>
                <w:rFonts w:eastAsia="Times New Roman" w:cs="Arial"/>
                <w:kern w:val="0"/>
                <w:szCs w:val="22"/>
                <w:lang w:val="en-US"/>
                <w14:ligatures w14:val="none"/>
              </w:rPr>
            </w:pPr>
          </w:p>
        </w:tc>
      </w:tr>
    </w:tbl>
    <w:p w14:paraId="6D4D2B70" w14:textId="77777777" w:rsidR="00F77997" w:rsidRDefault="00F77997" w:rsidP="00F77997">
      <w:pPr>
        <w:rPr>
          <w:lang w:val="en-US"/>
        </w:rPr>
      </w:pPr>
    </w:p>
    <w:p w14:paraId="3E099E8A"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14021B3"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31E2D6B" w14:textId="2EDDEFBF"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01 (</w:t>
            </w:r>
            <w:r w:rsidR="00C3153B" w:rsidRPr="00C3153B">
              <w:rPr>
                <w:rFonts w:eastAsia="Times New Roman" w:cs="Arial"/>
                <w:b/>
                <w:kern w:val="0"/>
                <w:szCs w:val="22"/>
                <w:lang w:val="en-US"/>
                <w14:ligatures w14:val="none"/>
              </w:rPr>
              <w:t>J/502/4657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7C141EE" w14:textId="13CB4855"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1.1</w:t>
            </w:r>
            <w:r w:rsidR="00C3153B">
              <w:rPr>
                <w:rFonts w:eastAsia="Times New Roman" w:cs="Arial"/>
                <w:b/>
                <w:kern w:val="0"/>
                <w:szCs w:val="22"/>
                <w:lang w:val="en-US"/>
                <w14:ligatures w14:val="none"/>
              </w:rPr>
              <w:t xml:space="preserve">, </w:t>
            </w:r>
            <w:r>
              <w:rPr>
                <w:rFonts w:eastAsia="Times New Roman" w:cs="Arial"/>
                <w:b/>
                <w:kern w:val="0"/>
                <w:szCs w:val="22"/>
                <w:lang w:val="en-US"/>
                <w14:ligatures w14:val="none"/>
              </w:rPr>
              <w:t>1.2</w:t>
            </w:r>
            <w:r w:rsidR="00C3153B">
              <w:rPr>
                <w:rFonts w:eastAsia="Times New Roman" w:cs="Arial"/>
                <w:b/>
                <w:kern w:val="0"/>
                <w:szCs w:val="22"/>
                <w:lang w:val="en-US"/>
                <w14:ligatures w14:val="none"/>
              </w:rPr>
              <w:t>, 2.1,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0B1C0E" w14:textId="01687BDF"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C3153B">
              <w:rPr>
                <w:rFonts w:eastAsia="Times New Roman" w:cs="Arial"/>
                <w:b/>
                <w:kern w:val="0"/>
                <w:szCs w:val="22"/>
                <w:lang w:val="en-US"/>
                <w14:ligatures w14:val="none"/>
              </w:rPr>
              <w:t>1</w:t>
            </w:r>
          </w:p>
        </w:tc>
      </w:tr>
    </w:tbl>
    <w:p w14:paraId="645996FC"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57F595BB"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021BE9" w14:textId="1A98D9F3"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Identification of Materials</w:t>
            </w:r>
          </w:p>
        </w:tc>
      </w:tr>
    </w:tbl>
    <w:p w14:paraId="037E09D8"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661"/>
        <w:gridCol w:w="1660"/>
        <w:gridCol w:w="1661"/>
        <w:gridCol w:w="1660"/>
        <w:gridCol w:w="1661"/>
      </w:tblGrid>
      <w:tr w:rsidR="00DE6C76" w:rsidRPr="0043505F" w14:paraId="58FFEAE1" w14:textId="77777777" w:rsidTr="00C3153B">
        <w:trPr>
          <w:trHeight w:val="783"/>
        </w:trPr>
        <w:tc>
          <w:tcPr>
            <w:tcW w:w="9963"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57631B" w14:textId="77777777" w:rsidR="00DE6C76" w:rsidRPr="00AE6A9D" w:rsidRDefault="00DE6C76" w:rsidP="00461C83">
            <w:pPr>
              <w:rPr>
                <w:rFonts w:eastAsia="Times New Roman" w:cs="Arial"/>
                <w:b/>
                <w:kern w:val="0"/>
                <w:szCs w:val="22"/>
                <w:lang w:val="en-US"/>
                <w14:ligatures w14:val="none"/>
              </w:rPr>
            </w:pPr>
            <w:r w:rsidRPr="00AE6A9D">
              <w:rPr>
                <w:rFonts w:eastAsia="Times New Roman" w:cs="Arial"/>
                <w:b/>
                <w:kern w:val="0"/>
                <w:szCs w:val="22"/>
                <w:lang w:val="en-US"/>
                <w14:ligatures w14:val="none"/>
              </w:rPr>
              <w:t>Learner Instructions</w:t>
            </w:r>
          </w:p>
          <w:p w14:paraId="5281D800" w14:textId="059E4552" w:rsidR="00DE6C76" w:rsidRPr="00764893" w:rsidRDefault="00764893" w:rsidP="00764893">
            <w:pPr>
              <w:rPr>
                <w:rFonts w:eastAsia="Times New Roman" w:cs="Arial"/>
                <w:bCs/>
                <w:kern w:val="0"/>
                <w:szCs w:val="22"/>
                <w:lang w:val="en-US"/>
                <w14:ligatures w14:val="none"/>
              </w:rPr>
            </w:pPr>
            <w:r w:rsidRPr="00764893">
              <w:rPr>
                <w:rFonts w:eastAsia="Times New Roman" w:cs="Arial"/>
                <w:bCs/>
                <w:kern w:val="0"/>
                <w:szCs w:val="22"/>
                <w:lang w:val="en-US"/>
                <w14:ligatures w14:val="none"/>
              </w:rPr>
              <w:t>Below are examples of hand tools and garage equipment.</w:t>
            </w:r>
            <w:r>
              <w:rPr>
                <w:rFonts w:eastAsia="Times New Roman" w:cs="Arial"/>
                <w:bCs/>
                <w:kern w:val="0"/>
                <w:szCs w:val="22"/>
                <w:lang w:val="en-US"/>
                <w14:ligatures w14:val="none"/>
              </w:rPr>
              <w:t xml:space="preserve"> </w:t>
            </w:r>
            <w:r w:rsidRPr="00764893">
              <w:rPr>
                <w:rFonts w:eastAsia="Times New Roman" w:cs="Arial"/>
                <w:bCs/>
                <w:kern w:val="0"/>
                <w:szCs w:val="22"/>
                <w:lang w:val="en-US"/>
                <w14:ligatures w14:val="none"/>
              </w:rPr>
              <w:t>Identify the name of each, where</w:t>
            </w:r>
            <w:r>
              <w:rPr>
                <w:rFonts w:eastAsia="Times New Roman" w:cs="Arial"/>
                <w:bCs/>
                <w:kern w:val="0"/>
                <w:szCs w:val="22"/>
                <w:lang w:val="en-US"/>
                <w14:ligatures w14:val="none"/>
              </w:rPr>
              <w:t xml:space="preserve"> </w:t>
            </w:r>
            <w:r w:rsidRPr="00764893">
              <w:rPr>
                <w:rFonts w:eastAsia="Times New Roman" w:cs="Arial"/>
                <w:bCs/>
                <w:kern w:val="0"/>
                <w:szCs w:val="22"/>
                <w:lang w:val="en-US"/>
                <w14:ligatures w14:val="none"/>
              </w:rPr>
              <w:t>they would be used and one safety precaution to be taken when using each of them.</w:t>
            </w:r>
          </w:p>
          <w:p w14:paraId="33AEEE7C" w14:textId="2064C09A" w:rsidR="00DE6C76" w:rsidRPr="00DE6C76" w:rsidRDefault="00DE6C76" w:rsidP="00C3153B">
            <w:pPr>
              <w:pStyle w:val="ListParagraph"/>
              <w:ind w:left="363"/>
              <w:rPr>
                <w:rFonts w:eastAsia="Times New Roman" w:cs="Arial"/>
                <w:kern w:val="0"/>
                <w:szCs w:val="22"/>
                <w:lang w:val="en-US"/>
                <w14:ligatures w14:val="none"/>
              </w:rPr>
            </w:pPr>
          </w:p>
        </w:tc>
      </w:tr>
      <w:tr w:rsidR="00C3153B" w:rsidRPr="0043505F" w14:paraId="1A1E1B55" w14:textId="77777777" w:rsidTr="004B6122">
        <w:trPr>
          <w:trHeight w:val="602"/>
        </w:trPr>
        <w:tc>
          <w:tcPr>
            <w:tcW w:w="9963"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7B955E" w14:textId="6843BEB1" w:rsidR="00C3153B" w:rsidRPr="00AE6A9D" w:rsidRDefault="001500F1" w:rsidP="001500F1">
            <w:pPr>
              <w:jc w:val="center"/>
              <w:rPr>
                <w:rFonts w:eastAsia="Times New Roman" w:cs="Arial"/>
                <w:b/>
                <w:kern w:val="0"/>
                <w:szCs w:val="22"/>
                <w:lang w:val="en-US"/>
                <w14:ligatures w14:val="none"/>
              </w:rPr>
            </w:pPr>
            <w:r>
              <w:rPr>
                <w:rFonts w:eastAsia="Times New Roman" w:cs="Arial"/>
                <w:b/>
                <w:kern w:val="0"/>
                <w:szCs w:val="22"/>
                <w:lang w:val="en-US"/>
                <w14:ligatures w14:val="none"/>
              </w:rPr>
              <w:t>Hand Tools</w:t>
            </w:r>
          </w:p>
        </w:tc>
      </w:tr>
      <w:tr w:rsidR="00764893" w:rsidRPr="0043505F" w14:paraId="19B2C16F" w14:textId="77777777" w:rsidTr="004B6122">
        <w:trPr>
          <w:trHeight w:val="2229"/>
        </w:trPr>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113CFF" w14:textId="7D62D77A" w:rsidR="00764893" w:rsidRPr="00AE6A9D" w:rsidRDefault="00764893" w:rsidP="00461C83">
            <w:pPr>
              <w:rPr>
                <w:rFonts w:eastAsia="Times New Roman" w:cs="Arial"/>
                <w:b/>
                <w:kern w:val="0"/>
                <w:szCs w:val="22"/>
                <w:lang w:val="en-US"/>
                <w14:ligatures w14:val="none"/>
              </w:rPr>
            </w:pPr>
            <w:r w:rsidRPr="00BF00B5">
              <w:rPr>
                <w:b/>
                <w:noProof/>
              </w:rPr>
              <w:drawing>
                <wp:anchor distT="0" distB="0" distL="114300" distR="114300" simplePos="0" relativeHeight="251722752" behindDoc="0" locked="0" layoutInCell="1" allowOverlap="1" wp14:anchorId="3BDC065B" wp14:editId="3FBC4ECF">
                  <wp:simplePos x="0" y="0"/>
                  <wp:positionH relativeFrom="column">
                    <wp:posOffset>-1270</wp:posOffset>
                  </wp:positionH>
                  <wp:positionV relativeFrom="paragraph">
                    <wp:posOffset>255097</wp:posOffset>
                  </wp:positionV>
                  <wp:extent cx="1995170" cy="926465"/>
                  <wp:effectExtent l="0" t="0" r="5080" b="6985"/>
                  <wp:wrapNone/>
                  <wp:docPr id="11803950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5170" cy="926465"/>
                          </a:xfrm>
                          <a:prstGeom prst="rect">
                            <a:avLst/>
                          </a:prstGeom>
                          <a:noFill/>
                          <a:ln>
                            <a:noFill/>
                          </a:ln>
                        </pic:spPr>
                      </pic:pic>
                    </a:graphicData>
                  </a:graphic>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5DCB3E" w14:textId="4F96F9BB" w:rsidR="00764893" w:rsidRPr="00AE6A9D" w:rsidRDefault="00764893" w:rsidP="00461C83">
            <w:pPr>
              <w:rPr>
                <w:rFonts w:eastAsia="Times New Roman" w:cs="Arial"/>
                <w:b/>
                <w:kern w:val="0"/>
                <w:szCs w:val="22"/>
                <w:lang w:val="en-US"/>
                <w14:ligatures w14:val="none"/>
              </w:rPr>
            </w:pPr>
            <w:r w:rsidRPr="00BF00B5">
              <w:rPr>
                <w:b/>
                <w:noProof/>
              </w:rPr>
              <w:drawing>
                <wp:anchor distT="0" distB="0" distL="114300" distR="114300" simplePos="0" relativeHeight="251721728" behindDoc="0" locked="0" layoutInCell="1" allowOverlap="1" wp14:anchorId="00A8F595" wp14:editId="5D36C7BD">
                  <wp:simplePos x="0" y="0"/>
                  <wp:positionH relativeFrom="column">
                    <wp:posOffset>180859</wp:posOffset>
                  </wp:positionH>
                  <wp:positionV relativeFrom="paragraph">
                    <wp:posOffset>41465</wp:posOffset>
                  </wp:positionV>
                  <wp:extent cx="1676581" cy="1270660"/>
                  <wp:effectExtent l="0" t="0" r="0" b="5715"/>
                  <wp:wrapNone/>
                  <wp:docPr id="17044792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581" cy="127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00B39BD" w14:textId="3CDB44A5" w:rsidR="00764893" w:rsidRPr="00AE6A9D" w:rsidRDefault="00764893" w:rsidP="00461C83">
            <w:pPr>
              <w:rPr>
                <w:rFonts w:eastAsia="Times New Roman" w:cs="Arial"/>
                <w:b/>
                <w:kern w:val="0"/>
                <w:szCs w:val="22"/>
                <w:lang w:val="en-US"/>
                <w14:ligatures w14:val="none"/>
              </w:rPr>
            </w:pPr>
            <w:r w:rsidRPr="00BF00B5">
              <w:rPr>
                <w:b/>
                <w:noProof/>
              </w:rPr>
              <w:drawing>
                <wp:anchor distT="0" distB="0" distL="114300" distR="114300" simplePos="0" relativeHeight="251720704" behindDoc="0" locked="0" layoutInCell="1" allowOverlap="1" wp14:anchorId="53F49CBD" wp14:editId="02E13F27">
                  <wp:simplePos x="0" y="0"/>
                  <wp:positionH relativeFrom="column">
                    <wp:posOffset>58601</wp:posOffset>
                  </wp:positionH>
                  <wp:positionV relativeFrom="paragraph">
                    <wp:posOffset>349695</wp:posOffset>
                  </wp:positionV>
                  <wp:extent cx="1828800" cy="772795"/>
                  <wp:effectExtent l="0" t="0" r="0" b="8255"/>
                  <wp:wrapNone/>
                  <wp:docPr id="4799101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772795"/>
                          </a:xfrm>
                          <a:prstGeom prst="rect">
                            <a:avLst/>
                          </a:prstGeom>
                          <a:noFill/>
                          <a:ln>
                            <a:noFill/>
                          </a:ln>
                        </pic:spPr>
                      </pic:pic>
                    </a:graphicData>
                  </a:graphic>
                </wp:anchor>
              </w:drawing>
            </w:r>
          </w:p>
        </w:tc>
      </w:tr>
      <w:tr w:rsidR="001500F1" w:rsidRPr="0043505F" w14:paraId="0B2150E4" w14:textId="77777777" w:rsidTr="00976CFA">
        <w:trPr>
          <w:trHeight w:val="6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76D26E" w14:textId="54C1F93C"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736F78"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884090" w14:textId="646DFCA6"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21925A"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F86FD3" w14:textId="53080027"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D1FE1AC" w14:textId="2FEBCF27" w:rsidR="001500F1" w:rsidRPr="00AE6A9D" w:rsidRDefault="001500F1" w:rsidP="001500F1">
            <w:pPr>
              <w:rPr>
                <w:rFonts w:eastAsia="Times New Roman" w:cs="Arial"/>
                <w:b/>
                <w:kern w:val="0"/>
                <w:szCs w:val="22"/>
                <w:lang w:val="en-US"/>
                <w14:ligatures w14:val="none"/>
              </w:rPr>
            </w:pPr>
          </w:p>
        </w:tc>
      </w:tr>
      <w:tr w:rsidR="001500F1" w:rsidRPr="0043505F" w14:paraId="38977E58" w14:textId="77777777" w:rsidTr="00976CFA">
        <w:trPr>
          <w:trHeight w:val="538"/>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B75C64" w14:textId="79940D75"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6061B7"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9166D8" w14:textId="6A82616A"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23639C"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B103CD" w14:textId="74FAC556"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74BD86" w14:textId="18A478B4" w:rsidR="001500F1" w:rsidRPr="00AE6A9D" w:rsidRDefault="001500F1" w:rsidP="001500F1">
            <w:pPr>
              <w:rPr>
                <w:rFonts w:eastAsia="Times New Roman" w:cs="Arial"/>
                <w:b/>
                <w:kern w:val="0"/>
                <w:szCs w:val="22"/>
                <w:lang w:val="en-US"/>
                <w14:ligatures w14:val="none"/>
              </w:rPr>
            </w:pPr>
          </w:p>
        </w:tc>
      </w:tr>
      <w:tr w:rsidR="001500F1" w:rsidRPr="0043505F" w14:paraId="1887BA0A" w14:textId="77777777" w:rsidTr="001500F1">
        <w:trPr>
          <w:trHeight w:val="692"/>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B4549C" w14:textId="1DBE57D9"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1EC5A1"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908CF9" w14:textId="26E01C0A"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7D2457" w14:textId="77777777" w:rsidR="001500F1" w:rsidRPr="00AE6A9D" w:rsidRDefault="001500F1" w:rsidP="001500F1">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E80F6C" w14:textId="53716708" w:rsidR="001500F1" w:rsidRPr="00AE6A9D" w:rsidRDefault="001500F1" w:rsidP="001500F1">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D6C672" w14:textId="69D58DF8" w:rsidR="001500F1" w:rsidRPr="00AE6A9D" w:rsidRDefault="001500F1" w:rsidP="001500F1">
            <w:pPr>
              <w:rPr>
                <w:rFonts w:eastAsia="Times New Roman" w:cs="Arial"/>
                <w:b/>
                <w:kern w:val="0"/>
                <w:szCs w:val="22"/>
                <w:lang w:val="en-US"/>
                <w14:ligatures w14:val="none"/>
              </w:rPr>
            </w:pPr>
          </w:p>
        </w:tc>
      </w:tr>
      <w:tr w:rsidR="00C3153B" w:rsidRPr="0043505F" w14:paraId="709838D2" w14:textId="77777777" w:rsidTr="004B6122">
        <w:trPr>
          <w:trHeight w:val="137"/>
        </w:trPr>
        <w:tc>
          <w:tcPr>
            <w:tcW w:w="9963"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348326" w14:textId="77777777" w:rsidR="00C3153B" w:rsidRPr="00AE6A9D" w:rsidRDefault="00C3153B" w:rsidP="00461C83">
            <w:pPr>
              <w:rPr>
                <w:rFonts w:eastAsia="Times New Roman" w:cs="Arial"/>
                <w:b/>
                <w:kern w:val="0"/>
                <w:szCs w:val="22"/>
                <w:lang w:val="en-US"/>
                <w14:ligatures w14:val="none"/>
              </w:rPr>
            </w:pPr>
          </w:p>
        </w:tc>
      </w:tr>
      <w:tr w:rsidR="004B6122" w:rsidRPr="0043505F" w14:paraId="22610136" w14:textId="77777777" w:rsidTr="00976CFA">
        <w:trPr>
          <w:trHeight w:val="2417"/>
        </w:trPr>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2B25C2" w14:textId="7350454A" w:rsidR="004B6122" w:rsidRPr="00AE6A9D" w:rsidRDefault="004B6122" w:rsidP="00461C83">
            <w:pPr>
              <w:rPr>
                <w:rFonts w:eastAsia="Times New Roman" w:cs="Arial"/>
                <w:b/>
                <w:kern w:val="0"/>
                <w:szCs w:val="22"/>
                <w:lang w:val="en-US"/>
                <w14:ligatures w14:val="none"/>
              </w:rPr>
            </w:pPr>
            <w:r w:rsidRPr="00BF00B5">
              <w:rPr>
                <w:b/>
                <w:noProof/>
              </w:rPr>
              <w:drawing>
                <wp:anchor distT="0" distB="0" distL="114300" distR="114300" simplePos="0" relativeHeight="251725824" behindDoc="0" locked="0" layoutInCell="1" allowOverlap="1" wp14:anchorId="36B58749" wp14:editId="629DDD11">
                  <wp:simplePos x="0" y="0"/>
                  <wp:positionH relativeFrom="column">
                    <wp:posOffset>69982</wp:posOffset>
                  </wp:positionH>
                  <wp:positionV relativeFrom="paragraph">
                    <wp:posOffset>224996</wp:posOffset>
                  </wp:positionV>
                  <wp:extent cx="1769110" cy="1021080"/>
                  <wp:effectExtent l="0" t="0" r="2540" b="7620"/>
                  <wp:wrapNone/>
                  <wp:docPr id="16609542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110" cy="1021080"/>
                          </a:xfrm>
                          <a:prstGeom prst="rect">
                            <a:avLst/>
                          </a:prstGeom>
                          <a:noFill/>
                          <a:ln>
                            <a:noFill/>
                          </a:ln>
                        </pic:spPr>
                      </pic:pic>
                    </a:graphicData>
                  </a:graphic>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5454B2" w14:textId="5A5ED821" w:rsidR="004B6122" w:rsidRPr="00AE6A9D" w:rsidRDefault="004B6122" w:rsidP="00461C83">
            <w:pPr>
              <w:rPr>
                <w:rFonts w:eastAsia="Times New Roman" w:cs="Arial"/>
                <w:b/>
                <w:kern w:val="0"/>
                <w:szCs w:val="22"/>
                <w:lang w:val="en-US"/>
                <w14:ligatures w14:val="none"/>
              </w:rPr>
            </w:pPr>
            <w:r w:rsidRPr="00BF00B5">
              <w:rPr>
                <w:b/>
                <w:noProof/>
              </w:rPr>
              <w:drawing>
                <wp:anchor distT="0" distB="0" distL="114300" distR="114300" simplePos="0" relativeHeight="251724800" behindDoc="0" locked="0" layoutInCell="1" allowOverlap="1" wp14:anchorId="3CCA43E1" wp14:editId="1E775252">
                  <wp:simplePos x="0" y="0"/>
                  <wp:positionH relativeFrom="column">
                    <wp:posOffset>50924</wp:posOffset>
                  </wp:positionH>
                  <wp:positionV relativeFrom="paragraph">
                    <wp:posOffset>541251</wp:posOffset>
                  </wp:positionV>
                  <wp:extent cx="1805305" cy="379730"/>
                  <wp:effectExtent l="0" t="0" r="4445" b="1270"/>
                  <wp:wrapSquare wrapText="bothSides"/>
                  <wp:docPr id="20267251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305" cy="379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C8BF56" w14:textId="3917DD0A" w:rsidR="004B6122" w:rsidRPr="00AE6A9D" w:rsidRDefault="004B6122" w:rsidP="00461C83">
            <w:pPr>
              <w:rPr>
                <w:rFonts w:eastAsia="Times New Roman" w:cs="Arial"/>
                <w:b/>
                <w:kern w:val="0"/>
                <w:szCs w:val="22"/>
                <w:lang w:val="en-US"/>
                <w14:ligatures w14:val="none"/>
              </w:rPr>
            </w:pPr>
            <w:r w:rsidRPr="004266E0">
              <w:rPr>
                <w:b/>
                <w:noProof/>
                <w:color w:val="FF0000"/>
              </w:rPr>
              <w:drawing>
                <wp:anchor distT="0" distB="0" distL="114300" distR="114300" simplePos="0" relativeHeight="251723776" behindDoc="0" locked="0" layoutInCell="1" allowOverlap="1" wp14:anchorId="1D281D5E" wp14:editId="6C7A1606">
                  <wp:simplePos x="0" y="0"/>
                  <wp:positionH relativeFrom="column">
                    <wp:posOffset>364531</wp:posOffset>
                  </wp:positionH>
                  <wp:positionV relativeFrom="paragraph">
                    <wp:posOffset>36526</wp:posOffset>
                  </wp:positionV>
                  <wp:extent cx="1068779" cy="1472918"/>
                  <wp:effectExtent l="0" t="0" r="0" b="0"/>
                  <wp:wrapNone/>
                  <wp:docPr id="8088907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0559" cy="14753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6CFA" w:rsidRPr="0043505F" w14:paraId="681ED368" w14:textId="77777777" w:rsidTr="00976CFA">
        <w:trPr>
          <w:trHeight w:val="694"/>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6C95459" w14:textId="4FDAD9AD"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B5A3AF"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556A1C" w14:textId="19DD9EB0"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D47F7A"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D2B33D9" w14:textId="661D7B6F"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784C94" w14:textId="543600CB" w:rsidR="00976CFA" w:rsidRPr="00AE6A9D" w:rsidRDefault="00976CFA" w:rsidP="00976CFA">
            <w:pPr>
              <w:rPr>
                <w:rFonts w:eastAsia="Times New Roman" w:cs="Arial"/>
                <w:b/>
                <w:kern w:val="0"/>
                <w:szCs w:val="22"/>
                <w:lang w:val="en-US"/>
                <w14:ligatures w14:val="none"/>
              </w:rPr>
            </w:pPr>
          </w:p>
        </w:tc>
      </w:tr>
      <w:tr w:rsidR="00976CFA" w:rsidRPr="0043505F" w14:paraId="68BBFD3B" w14:textId="77777777" w:rsidTr="00976CFA">
        <w:trPr>
          <w:trHeight w:val="7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B5A55F" w14:textId="141545B1"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96282B"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8FE0B9" w14:textId="0F1F4E27"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ACF0A7"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98E92C" w14:textId="3F05E025"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BB125C" w14:textId="6964FFC9" w:rsidR="00976CFA" w:rsidRPr="00AE6A9D" w:rsidRDefault="00976CFA" w:rsidP="00976CFA">
            <w:pPr>
              <w:rPr>
                <w:rFonts w:eastAsia="Times New Roman" w:cs="Arial"/>
                <w:b/>
                <w:kern w:val="0"/>
                <w:szCs w:val="22"/>
                <w:lang w:val="en-US"/>
                <w14:ligatures w14:val="none"/>
              </w:rPr>
            </w:pPr>
          </w:p>
        </w:tc>
      </w:tr>
      <w:tr w:rsidR="00976CFA" w:rsidRPr="0043505F" w14:paraId="0C4337A9" w14:textId="77777777" w:rsidTr="00DF7055">
        <w:trPr>
          <w:trHeight w:val="7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CD9DCE" w14:textId="5F74CB33"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C2BBFCE"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569FEC1" w14:textId="1EA4429D"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5EFF70" w14:textId="77777777" w:rsidR="00976CFA" w:rsidRPr="00AE6A9D" w:rsidRDefault="00976CFA" w:rsidP="00976CFA">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7A56E9" w14:textId="1E9C47C5" w:rsidR="00976CFA" w:rsidRPr="00AE6A9D" w:rsidRDefault="00976CFA" w:rsidP="00976CFA">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9CD925" w14:textId="5E81D4CD" w:rsidR="00976CFA" w:rsidRPr="00AE6A9D" w:rsidRDefault="00976CFA" w:rsidP="00976CFA">
            <w:pPr>
              <w:rPr>
                <w:rFonts w:eastAsia="Times New Roman" w:cs="Arial"/>
                <w:b/>
                <w:kern w:val="0"/>
                <w:szCs w:val="22"/>
                <w:lang w:val="en-US"/>
                <w14:ligatures w14:val="none"/>
              </w:rPr>
            </w:pPr>
          </w:p>
        </w:tc>
      </w:tr>
    </w:tbl>
    <w:p w14:paraId="7E9E2C6C" w14:textId="77777777" w:rsidR="00DE6C76" w:rsidRDefault="00DE6C76" w:rsidP="00DE6C76">
      <w:pPr>
        <w:rPr>
          <w:rFonts w:eastAsia="Times New Roman" w:cs="Arial"/>
          <w:kern w:val="0"/>
          <w:szCs w:val="22"/>
          <w:lang w:val="en-US"/>
          <w14:ligatures w14:val="none"/>
        </w:rPr>
      </w:pPr>
    </w:p>
    <w:p w14:paraId="4ADB4FF2" w14:textId="77777777" w:rsidR="006B5BD9" w:rsidRDefault="006B5BD9" w:rsidP="00DE6C76">
      <w:pPr>
        <w:rPr>
          <w:rFonts w:eastAsia="Times New Roman" w:cs="Arial"/>
          <w:kern w:val="0"/>
          <w:szCs w:val="22"/>
          <w:lang w:val="en-US"/>
          <w14:ligatures w14:val="none"/>
        </w:rPr>
      </w:pPr>
    </w:p>
    <w:p w14:paraId="5D3A40A0" w14:textId="77777777" w:rsidR="006B5BD9" w:rsidRDefault="006B5BD9"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661"/>
        <w:gridCol w:w="1660"/>
        <w:gridCol w:w="1661"/>
        <w:gridCol w:w="1660"/>
        <w:gridCol w:w="1661"/>
      </w:tblGrid>
      <w:tr w:rsidR="006B5BD9" w:rsidRPr="00AE6A9D" w14:paraId="5E52355C" w14:textId="77777777" w:rsidTr="0032610D">
        <w:trPr>
          <w:trHeight w:val="602"/>
        </w:trPr>
        <w:tc>
          <w:tcPr>
            <w:tcW w:w="9963"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31FA09" w14:textId="502ACFE2" w:rsidR="006B5BD9" w:rsidRPr="00AE6A9D" w:rsidRDefault="006B5BD9" w:rsidP="0032610D">
            <w:pPr>
              <w:jc w:val="center"/>
              <w:rPr>
                <w:rFonts w:eastAsia="Times New Roman" w:cs="Arial"/>
                <w:b/>
                <w:kern w:val="0"/>
                <w:szCs w:val="22"/>
                <w:lang w:val="en-US"/>
                <w14:ligatures w14:val="none"/>
              </w:rPr>
            </w:pPr>
            <w:r>
              <w:rPr>
                <w:rFonts w:eastAsia="Times New Roman" w:cs="Arial"/>
                <w:b/>
                <w:kern w:val="0"/>
                <w:szCs w:val="22"/>
                <w:lang w:val="en-US"/>
                <w14:ligatures w14:val="none"/>
              </w:rPr>
              <w:t>Garage Equipment</w:t>
            </w:r>
          </w:p>
        </w:tc>
      </w:tr>
      <w:tr w:rsidR="006B5BD9" w:rsidRPr="00AE6A9D" w14:paraId="22C2D865" w14:textId="77777777" w:rsidTr="006B5BD9">
        <w:trPr>
          <w:trHeight w:val="3298"/>
        </w:trPr>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D601A3" w14:textId="37D95CDB" w:rsidR="006B5BD9" w:rsidRPr="00AE6A9D" w:rsidRDefault="006B5BD9" w:rsidP="0032610D">
            <w:pPr>
              <w:rPr>
                <w:rFonts w:eastAsia="Times New Roman" w:cs="Arial"/>
                <w:b/>
                <w:kern w:val="0"/>
                <w:szCs w:val="22"/>
                <w:lang w:val="en-US"/>
                <w14:ligatures w14:val="none"/>
              </w:rPr>
            </w:pPr>
            <w:r w:rsidRPr="00BF00B5">
              <w:rPr>
                <w:b/>
                <w:noProof/>
              </w:rPr>
              <w:drawing>
                <wp:anchor distT="0" distB="0" distL="114300" distR="114300" simplePos="0" relativeHeight="251728896" behindDoc="1" locked="0" layoutInCell="1" allowOverlap="1" wp14:anchorId="7E38F3E9" wp14:editId="32C0480F">
                  <wp:simplePos x="0" y="0"/>
                  <wp:positionH relativeFrom="column">
                    <wp:posOffset>200611</wp:posOffset>
                  </wp:positionH>
                  <wp:positionV relativeFrom="paragraph">
                    <wp:posOffset>190</wp:posOffset>
                  </wp:positionV>
                  <wp:extent cx="1626919" cy="2003693"/>
                  <wp:effectExtent l="0" t="0" r="0" b="0"/>
                  <wp:wrapTight wrapText="bothSides">
                    <wp:wrapPolygon edited="0">
                      <wp:start x="0" y="0"/>
                      <wp:lineTo x="0" y="21360"/>
                      <wp:lineTo x="21246" y="21360"/>
                      <wp:lineTo x="21246" y="0"/>
                      <wp:lineTo x="0" y="0"/>
                    </wp:wrapPolygon>
                  </wp:wrapTight>
                  <wp:docPr id="4277126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919" cy="2003693"/>
                          </a:xfrm>
                          <a:prstGeom prst="rect">
                            <a:avLst/>
                          </a:prstGeom>
                          <a:noFill/>
                          <a:ln>
                            <a:noFill/>
                          </a:ln>
                        </pic:spPr>
                      </pic:pic>
                    </a:graphicData>
                  </a:graphic>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7097D51" w14:textId="553CBA05" w:rsidR="006B5BD9" w:rsidRPr="00AE6A9D" w:rsidRDefault="006B5BD9" w:rsidP="0032610D">
            <w:pPr>
              <w:rPr>
                <w:rFonts w:eastAsia="Times New Roman" w:cs="Arial"/>
                <w:b/>
                <w:kern w:val="0"/>
                <w:szCs w:val="22"/>
                <w:lang w:val="en-US"/>
                <w14:ligatures w14:val="none"/>
              </w:rPr>
            </w:pPr>
            <w:r w:rsidRPr="00BF00B5">
              <w:rPr>
                <w:b/>
                <w:noProof/>
              </w:rPr>
              <w:drawing>
                <wp:anchor distT="0" distB="0" distL="114300" distR="114300" simplePos="0" relativeHeight="251726848" behindDoc="0" locked="0" layoutInCell="1" allowOverlap="1" wp14:anchorId="7A974278" wp14:editId="5E7111AF">
                  <wp:simplePos x="0" y="0"/>
                  <wp:positionH relativeFrom="column">
                    <wp:posOffset>26925</wp:posOffset>
                  </wp:positionH>
                  <wp:positionV relativeFrom="paragraph">
                    <wp:posOffset>411643</wp:posOffset>
                  </wp:positionV>
                  <wp:extent cx="1891425" cy="1235034"/>
                  <wp:effectExtent l="0" t="0" r="0" b="3810"/>
                  <wp:wrapNone/>
                  <wp:docPr id="18318932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1425" cy="12350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21961A0" w14:textId="20AD0843" w:rsidR="006B5BD9" w:rsidRPr="00AE6A9D" w:rsidRDefault="006B5BD9" w:rsidP="0032610D">
            <w:pPr>
              <w:rPr>
                <w:rFonts w:eastAsia="Times New Roman" w:cs="Arial"/>
                <w:b/>
                <w:kern w:val="0"/>
                <w:szCs w:val="22"/>
                <w:lang w:val="en-US"/>
                <w14:ligatures w14:val="none"/>
              </w:rPr>
            </w:pPr>
            <w:r w:rsidRPr="00BF00B5">
              <w:rPr>
                <w:b/>
                <w:noProof/>
              </w:rPr>
              <w:drawing>
                <wp:inline distT="0" distB="0" distL="0" distR="0" wp14:anchorId="3EFA3446" wp14:editId="785E8DC1">
                  <wp:extent cx="1650365" cy="1911985"/>
                  <wp:effectExtent l="0" t="0" r="6985" b="0"/>
                  <wp:docPr id="3998571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0365" cy="1911985"/>
                          </a:xfrm>
                          <a:prstGeom prst="rect">
                            <a:avLst/>
                          </a:prstGeom>
                          <a:noFill/>
                          <a:ln>
                            <a:noFill/>
                          </a:ln>
                        </pic:spPr>
                      </pic:pic>
                    </a:graphicData>
                  </a:graphic>
                </wp:inline>
              </w:drawing>
            </w:r>
          </w:p>
        </w:tc>
      </w:tr>
      <w:tr w:rsidR="006B5BD9" w:rsidRPr="00AE6A9D" w14:paraId="6419C9D1" w14:textId="77777777" w:rsidTr="0032610D">
        <w:trPr>
          <w:trHeight w:val="6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F4670C"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22055C"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3477A2"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1DE5A30"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36E98E"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AAF22F" w14:textId="77777777" w:rsidR="006B5BD9" w:rsidRPr="00AE6A9D" w:rsidRDefault="006B5BD9" w:rsidP="0032610D">
            <w:pPr>
              <w:rPr>
                <w:rFonts w:eastAsia="Times New Roman" w:cs="Arial"/>
                <w:b/>
                <w:kern w:val="0"/>
                <w:szCs w:val="22"/>
                <w:lang w:val="en-US"/>
                <w14:ligatures w14:val="none"/>
              </w:rPr>
            </w:pPr>
          </w:p>
        </w:tc>
      </w:tr>
      <w:tr w:rsidR="006B5BD9" w:rsidRPr="00AE6A9D" w14:paraId="05BE6DD6" w14:textId="77777777" w:rsidTr="0032610D">
        <w:trPr>
          <w:trHeight w:val="538"/>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604179"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BCA40A"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EDC863"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B2D2CA5"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169600"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0855298" w14:textId="77777777" w:rsidR="006B5BD9" w:rsidRPr="00AE6A9D" w:rsidRDefault="006B5BD9" w:rsidP="0032610D">
            <w:pPr>
              <w:rPr>
                <w:rFonts w:eastAsia="Times New Roman" w:cs="Arial"/>
                <w:b/>
                <w:kern w:val="0"/>
                <w:szCs w:val="22"/>
                <w:lang w:val="en-US"/>
                <w14:ligatures w14:val="none"/>
              </w:rPr>
            </w:pPr>
          </w:p>
        </w:tc>
      </w:tr>
      <w:tr w:rsidR="006B5BD9" w:rsidRPr="00AE6A9D" w14:paraId="6A9E4387" w14:textId="77777777" w:rsidTr="0032610D">
        <w:trPr>
          <w:trHeight w:val="692"/>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884B55"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BEFC9C"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EDA28C"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819F57"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CA9535"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CB12D4" w14:textId="77777777" w:rsidR="006B5BD9" w:rsidRPr="00AE6A9D" w:rsidRDefault="006B5BD9" w:rsidP="0032610D">
            <w:pPr>
              <w:rPr>
                <w:rFonts w:eastAsia="Times New Roman" w:cs="Arial"/>
                <w:b/>
                <w:kern w:val="0"/>
                <w:szCs w:val="22"/>
                <w:lang w:val="en-US"/>
                <w14:ligatures w14:val="none"/>
              </w:rPr>
            </w:pPr>
          </w:p>
        </w:tc>
      </w:tr>
      <w:tr w:rsidR="006B5BD9" w:rsidRPr="00AE6A9D" w14:paraId="6C7C90E6" w14:textId="77777777" w:rsidTr="0032610D">
        <w:trPr>
          <w:trHeight w:val="137"/>
        </w:trPr>
        <w:tc>
          <w:tcPr>
            <w:tcW w:w="9963" w:type="dxa"/>
            <w:gridSpan w:val="6"/>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917D31" w14:textId="77777777" w:rsidR="006B5BD9" w:rsidRPr="00AE6A9D" w:rsidRDefault="006B5BD9" w:rsidP="0032610D">
            <w:pPr>
              <w:rPr>
                <w:rFonts w:eastAsia="Times New Roman" w:cs="Arial"/>
                <w:b/>
                <w:kern w:val="0"/>
                <w:szCs w:val="22"/>
                <w:lang w:val="en-US"/>
                <w14:ligatures w14:val="none"/>
              </w:rPr>
            </w:pPr>
          </w:p>
        </w:tc>
      </w:tr>
      <w:tr w:rsidR="006B5BD9" w:rsidRPr="00AE6A9D" w14:paraId="7D19439E" w14:textId="77777777" w:rsidTr="006B5BD9">
        <w:trPr>
          <w:trHeight w:val="3363"/>
        </w:trPr>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CFA811" w14:textId="3DDC07CD" w:rsidR="006B5BD9" w:rsidRPr="00AE6A9D" w:rsidRDefault="006B5BD9" w:rsidP="0032610D">
            <w:pPr>
              <w:rPr>
                <w:rFonts w:eastAsia="Times New Roman" w:cs="Arial"/>
                <w:b/>
                <w:kern w:val="0"/>
                <w:szCs w:val="22"/>
                <w:lang w:val="en-US"/>
                <w14:ligatures w14:val="none"/>
              </w:rPr>
            </w:pPr>
            <w:r w:rsidRPr="00E639A0">
              <w:rPr>
                <w:b/>
                <w:noProof/>
              </w:rPr>
              <w:drawing>
                <wp:anchor distT="0" distB="0" distL="114300" distR="114300" simplePos="0" relativeHeight="251727872" behindDoc="1" locked="0" layoutInCell="1" allowOverlap="1" wp14:anchorId="594F0C6C" wp14:editId="25FD1014">
                  <wp:simplePos x="0" y="0"/>
                  <wp:positionH relativeFrom="column">
                    <wp:posOffset>18283</wp:posOffset>
                  </wp:positionH>
                  <wp:positionV relativeFrom="paragraph">
                    <wp:posOffset>356507</wp:posOffset>
                  </wp:positionV>
                  <wp:extent cx="1947545" cy="1282700"/>
                  <wp:effectExtent l="0" t="0" r="0" b="0"/>
                  <wp:wrapTight wrapText="bothSides">
                    <wp:wrapPolygon edited="0">
                      <wp:start x="0" y="0"/>
                      <wp:lineTo x="0" y="21172"/>
                      <wp:lineTo x="21339" y="21172"/>
                      <wp:lineTo x="21339" y="0"/>
                      <wp:lineTo x="0" y="0"/>
                    </wp:wrapPolygon>
                  </wp:wrapTight>
                  <wp:docPr id="2003594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54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6F45DB" w14:textId="604C4101" w:rsidR="006B5BD9" w:rsidRPr="00AE6A9D" w:rsidRDefault="006B5BD9" w:rsidP="0032610D">
            <w:pPr>
              <w:rPr>
                <w:rFonts w:eastAsia="Times New Roman" w:cs="Arial"/>
                <w:b/>
                <w:kern w:val="0"/>
                <w:szCs w:val="22"/>
                <w:lang w:val="en-US"/>
                <w14:ligatures w14:val="none"/>
              </w:rPr>
            </w:pPr>
            <w:r w:rsidRPr="00BF7E45">
              <w:rPr>
                <w:b/>
                <w:noProof/>
              </w:rPr>
              <w:drawing>
                <wp:anchor distT="0" distB="0" distL="114300" distR="114300" simplePos="0" relativeHeight="251729920" behindDoc="1" locked="0" layoutInCell="1" allowOverlap="1" wp14:anchorId="1E14E3D3" wp14:editId="77FE4336">
                  <wp:simplePos x="0" y="0"/>
                  <wp:positionH relativeFrom="column">
                    <wp:posOffset>252557</wp:posOffset>
                  </wp:positionH>
                  <wp:positionV relativeFrom="paragraph">
                    <wp:posOffset>182</wp:posOffset>
                  </wp:positionV>
                  <wp:extent cx="1531620" cy="2042795"/>
                  <wp:effectExtent l="0" t="0" r="0" b="0"/>
                  <wp:wrapTight wrapText="bothSides">
                    <wp:wrapPolygon edited="0">
                      <wp:start x="7522" y="0"/>
                      <wp:lineTo x="6716" y="3626"/>
                      <wp:lineTo x="6716" y="5237"/>
                      <wp:lineTo x="7254" y="9064"/>
                      <wp:lineTo x="8597" y="10071"/>
                      <wp:lineTo x="11284" y="10071"/>
                      <wp:lineTo x="2418" y="12690"/>
                      <wp:lineTo x="2149" y="20143"/>
                      <wp:lineTo x="6448" y="21352"/>
                      <wp:lineTo x="7522" y="21352"/>
                      <wp:lineTo x="8597" y="21352"/>
                      <wp:lineTo x="9672" y="21352"/>
                      <wp:lineTo x="12627" y="20143"/>
                      <wp:lineTo x="15045" y="19740"/>
                      <wp:lineTo x="18537" y="17726"/>
                      <wp:lineTo x="18269" y="16517"/>
                      <wp:lineTo x="15582" y="11683"/>
                      <wp:lineTo x="15045" y="7856"/>
                      <wp:lineTo x="14507" y="6849"/>
                      <wp:lineTo x="15851" y="5439"/>
                      <wp:lineTo x="15045" y="4834"/>
                      <wp:lineTo x="10746" y="3626"/>
                      <wp:lineTo x="9134" y="0"/>
                      <wp:lineTo x="7522" y="0"/>
                    </wp:wrapPolygon>
                  </wp:wrapTight>
                  <wp:docPr id="12652552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1620" cy="2042795"/>
                          </a:xfrm>
                          <a:prstGeom prst="rect">
                            <a:avLst/>
                          </a:prstGeom>
                          <a:noFill/>
                          <a:ln>
                            <a:noFill/>
                          </a:ln>
                        </pic:spPr>
                      </pic:pic>
                    </a:graphicData>
                  </a:graphic>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D7A672" w14:textId="3DCA192A" w:rsidR="006B5BD9" w:rsidRPr="00AE6A9D" w:rsidRDefault="006B5BD9" w:rsidP="0032610D">
            <w:pPr>
              <w:rPr>
                <w:rFonts w:eastAsia="Times New Roman" w:cs="Arial"/>
                <w:b/>
                <w:kern w:val="0"/>
                <w:szCs w:val="22"/>
                <w:lang w:val="en-US"/>
                <w14:ligatures w14:val="none"/>
              </w:rPr>
            </w:pPr>
            <w:r w:rsidRPr="00BF7E45">
              <w:rPr>
                <w:b/>
                <w:noProof/>
              </w:rPr>
              <w:drawing>
                <wp:anchor distT="0" distB="0" distL="114300" distR="114300" simplePos="0" relativeHeight="251730944" behindDoc="1" locked="0" layoutInCell="1" allowOverlap="1" wp14:anchorId="7D34B795" wp14:editId="7E1900C9">
                  <wp:simplePos x="0" y="0"/>
                  <wp:positionH relativeFrom="column">
                    <wp:posOffset>198706</wp:posOffset>
                  </wp:positionH>
                  <wp:positionV relativeFrom="paragraph">
                    <wp:posOffset>569</wp:posOffset>
                  </wp:positionV>
                  <wp:extent cx="1555750" cy="2042795"/>
                  <wp:effectExtent l="0" t="0" r="6350" b="0"/>
                  <wp:wrapTight wrapText="bothSides">
                    <wp:wrapPolygon edited="0">
                      <wp:start x="0" y="0"/>
                      <wp:lineTo x="0" y="21352"/>
                      <wp:lineTo x="21424" y="21352"/>
                      <wp:lineTo x="21424" y="0"/>
                      <wp:lineTo x="0" y="0"/>
                    </wp:wrapPolygon>
                  </wp:wrapTight>
                  <wp:docPr id="7196915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0" cy="2042795"/>
                          </a:xfrm>
                          <a:prstGeom prst="rect">
                            <a:avLst/>
                          </a:prstGeom>
                          <a:noFill/>
                          <a:ln>
                            <a:noFill/>
                          </a:ln>
                        </pic:spPr>
                      </pic:pic>
                    </a:graphicData>
                  </a:graphic>
                </wp:anchor>
              </w:drawing>
            </w:r>
          </w:p>
        </w:tc>
      </w:tr>
      <w:tr w:rsidR="006B5BD9" w:rsidRPr="00AE6A9D" w14:paraId="2503F01C" w14:textId="77777777" w:rsidTr="0032610D">
        <w:trPr>
          <w:trHeight w:val="694"/>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D440D4B"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BECAB1"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72B6FA"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BE26404"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23ED6E"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587817" w14:textId="77777777" w:rsidR="006B5BD9" w:rsidRPr="00AE6A9D" w:rsidRDefault="006B5BD9" w:rsidP="0032610D">
            <w:pPr>
              <w:rPr>
                <w:rFonts w:eastAsia="Times New Roman" w:cs="Arial"/>
                <w:b/>
                <w:kern w:val="0"/>
                <w:szCs w:val="22"/>
                <w:lang w:val="en-US"/>
                <w14:ligatures w14:val="none"/>
              </w:rPr>
            </w:pPr>
          </w:p>
        </w:tc>
      </w:tr>
      <w:tr w:rsidR="006B5BD9" w:rsidRPr="00AE6A9D" w14:paraId="53B60A7C" w14:textId="77777777" w:rsidTr="0032610D">
        <w:trPr>
          <w:trHeight w:val="7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1F2F46"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E6566BE"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32390D2"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777D43"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0D5D4A"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8C0B394" w14:textId="77777777" w:rsidR="006B5BD9" w:rsidRPr="00AE6A9D" w:rsidRDefault="006B5BD9" w:rsidP="0032610D">
            <w:pPr>
              <w:rPr>
                <w:rFonts w:eastAsia="Times New Roman" w:cs="Arial"/>
                <w:b/>
                <w:kern w:val="0"/>
                <w:szCs w:val="22"/>
                <w:lang w:val="en-US"/>
                <w14:ligatures w14:val="none"/>
              </w:rPr>
            </w:pPr>
          </w:p>
        </w:tc>
      </w:tr>
      <w:tr w:rsidR="006B5BD9" w:rsidRPr="00AE6A9D" w14:paraId="6685EE38" w14:textId="77777777" w:rsidTr="0032610D">
        <w:trPr>
          <w:trHeight w:val="700"/>
        </w:trPr>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BD0919"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12B396"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C80617A"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2852F1" w14:textId="77777777" w:rsidR="006B5BD9" w:rsidRPr="00AE6A9D" w:rsidRDefault="006B5BD9" w:rsidP="0032610D">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A02EEA5" w14:textId="77777777" w:rsidR="006B5BD9" w:rsidRPr="00AE6A9D" w:rsidRDefault="006B5BD9" w:rsidP="0032610D">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8A1CF6" w14:textId="77777777" w:rsidR="006B5BD9" w:rsidRPr="00AE6A9D" w:rsidRDefault="006B5BD9" w:rsidP="0032610D">
            <w:pPr>
              <w:rPr>
                <w:rFonts w:eastAsia="Times New Roman" w:cs="Arial"/>
                <w:b/>
                <w:kern w:val="0"/>
                <w:szCs w:val="22"/>
                <w:lang w:val="en-US"/>
                <w14:ligatures w14:val="none"/>
              </w:rPr>
            </w:pPr>
          </w:p>
        </w:tc>
      </w:tr>
    </w:tbl>
    <w:p w14:paraId="63F1D01D" w14:textId="77777777" w:rsidR="006B5BD9" w:rsidRDefault="006B5BD9" w:rsidP="00DE6C76">
      <w:pPr>
        <w:rPr>
          <w:rFonts w:eastAsia="Times New Roman" w:cs="Arial"/>
          <w:kern w:val="0"/>
          <w:szCs w:val="22"/>
          <w:lang w:val="en-US"/>
          <w14:ligatures w14:val="none"/>
        </w:rPr>
      </w:pPr>
    </w:p>
    <w:p w14:paraId="31B35AB0" w14:textId="77777777" w:rsidR="006B5BD9" w:rsidRDefault="006B5BD9" w:rsidP="00DE6C76">
      <w:pPr>
        <w:rPr>
          <w:rFonts w:eastAsia="Times New Roman" w:cs="Arial"/>
          <w:kern w:val="0"/>
          <w:szCs w:val="22"/>
          <w:lang w:val="en-US"/>
          <w14:ligatures w14:val="none"/>
        </w:rPr>
      </w:pPr>
    </w:p>
    <w:p w14:paraId="5FA2A8C8" w14:textId="77777777" w:rsidR="006B5BD9" w:rsidRDefault="006B5BD9" w:rsidP="00DE6C76">
      <w:pPr>
        <w:rPr>
          <w:rFonts w:eastAsia="Times New Roman" w:cs="Arial"/>
          <w:kern w:val="0"/>
          <w:szCs w:val="22"/>
          <w:lang w:val="en-US"/>
          <w14:ligatures w14:val="none"/>
        </w:rPr>
      </w:pPr>
    </w:p>
    <w:p w14:paraId="514180AA" w14:textId="77777777" w:rsidR="00DE6C76" w:rsidRPr="0043505F"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68F4F816"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8F1E6C7"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32F452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77C8903" w14:textId="77777777" w:rsidR="00DE6C76" w:rsidRDefault="00DE6C76" w:rsidP="00461C83">
            <w:pPr>
              <w:rPr>
                <w:rFonts w:eastAsia="Times New Roman" w:cs="Arial"/>
                <w:kern w:val="0"/>
                <w:szCs w:val="22"/>
                <w:lang w:val="en-US"/>
                <w14:ligatures w14:val="none"/>
              </w:rPr>
            </w:pPr>
          </w:p>
          <w:p w14:paraId="5FA1197F" w14:textId="77777777" w:rsidR="00DE6C76" w:rsidRPr="0043505F" w:rsidRDefault="00DE6C76" w:rsidP="00461C83">
            <w:pPr>
              <w:rPr>
                <w:rFonts w:eastAsia="Times New Roman" w:cs="Arial"/>
                <w:kern w:val="0"/>
                <w:szCs w:val="22"/>
                <w:lang w:val="en-US"/>
                <w14:ligatures w14:val="none"/>
              </w:rPr>
            </w:pPr>
          </w:p>
          <w:p w14:paraId="425BFC12"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DE21DB2" w14:textId="77777777" w:rsidR="00DE6C76" w:rsidRPr="0043505F" w:rsidRDefault="00DE6C76" w:rsidP="00461C83">
            <w:pPr>
              <w:rPr>
                <w:rFonts w:eastAsia="Times New Roman" w:cs="Arial"/>
                <w:kern w:val="0"/>
                <w:szCs w:val="22"/>
                <w:lang w:val="en-US"/>
                <w14:ligatures w14:val="none"/>
              </w:rPr>
            </w:pPr>
          </w:p>
          <w:p w14:paraId="469A29BA" w14:textId="77777777" w:rsidR="00DE6C76" w:rsidRPr="0043505F" w:rsidRDefault="00DE6C76" w:rsidP="00461C83">
            <w:pPr>
              <w:rPr>
                <w:rFonts w:eastAsia="Times New Roman" w:cs="Arial"/>
                <w:kern w:val="0"/>
                <w:szCs w:val="22"/>
                <w:lang w:val="en-US"/>
                <w14:ligatures w14:val="none"/>
              </w:rPr>
            </w:pPr>
          </w:p>
          <w:p w14:paraId="233FAC46"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CC0BBE4" w14:textId="77777777" w:rsidR="00DE6C76" w:rsidRPr="0043505F" w:rsidRDefault="00DE6C76" w:rsidP="00461C83">
            <w:pPr>
              <w:rPr>
                <w:rFonts w:eastAsia="Times New Roman" w:cs="Arial"/>
                <w:kern w:val="0"/>
                <w:szCs w:val="22"/>
                <w:lang w:val="en-US"/>
                <w14:ligatures w14:val="none"/>
              </w:rPr>
            </w:pPr>
          </w:p>
        </w:tc>
      </w:tr>
    </w:tbl>
    <w:p w14:paraId="23B6C2F2" w14:textId="77777777" w:rsidR="00F77997" w:rsidRDefault="00F77997" w:rsidP="00F77997">
      <w:pPr>
        <w:rPr>
          <w:lang w:val="en-US"/>
        </w:rPr>
      </w:pPr>
    </w:p>
    <w:p w14:paraId="7B74FF61" w14:textId="02A7534C" w:rsidR="006B5BD9" w:rsidRDefault="006B5BD9">
      <w:pPr>
        <w:rPr>
          <w:lang w:val="en-US"/>
        </w:rPr>
      </w:pPr>
      <w:r>
        <w:rPr>
          <w:lang w:val="en-US"/>
        </w:rPr>
        <w:br w:type="page"/>
      </w:r>
    </w:p>
    <w:p w14:paraId="68332CA0"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3CF4E8B"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45254A" w14:textId="1D6AD475"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2</w:t>
            </w:r>
            <w:r w:rsidRPr="0043505F">
              <w:rPr>
                <w:rFonts w:eastAsia="Times New Roman" w:cs="Arial"/>
                <w:b/>
                <w:kern w:val="0"/>
                <w:szCs w:val="22"/>
                <w:lang w:val="en-US"/>
                <w14:ligatures w14:val="none"/>
              </w:rPr>
              <w:t xml:space="preserve"> (</w:t>
            </w:r>
            <w:r w:rsidR="001F066D" w:rsidRPr="001F066D">
              <w:rPr>
                <w:rFonts w:eastAsia="Times New Roman" w:cs="Arial"/>
                <w:b/>
                <w:kern w:val="0"/>
                <w:szCs w:val="22"/>
                <w:lang w:val="en-US"/>
                <w14:ligatures w14:val="none"/>
              </w:rPr>
              <w:t>J/502/4657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EB478A6" w14:textId="2894D95A"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1F066D">
              <w:rPr>
                <w:rFonts w:eastAsia="Times New Roman" w:cs="Arial"/>
                <w:b/>
                <w:kern w:val="0"/>
                <w:szCs w:val="22"/>
                <w:lang w:val="en-US"/>
                <w14:ligatures w14:val="none"/>
              </w:rPr>
              <w:t>3</w:t>
            </w:r>
            <w:r>
              <w:rPr>
                <w:rFonts w:eastAsia="Times New Roman" w:cs="Arial"/>
                <w:b/>
                <w:kern w:val="0"/>
                <w:szCs w:val="22"/>
                <w:lang w:val="en-US"/>
                <w14:ligatures w14:val="none"/>
              </w:rPr>
              <w:t>.1</w:t>
            </w:r>
            <w:r w:rsidR="001F066D">
              <w:rPr>
                <w:rFonts w:eastAsia="Times New Roman" w:cs="Arial"/>
                <w:b/>
                <w:kern w:val="0"/>
                <w:szCs w:val="22"/>
                <w:lang w:val="en-US"/>
                <w14:ligatures w14:val="none"/>
              </w:rPr>
              <w:t>, 4.1, 4.2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C856062" w14:textId="00934619"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tc>
      </w:tr>
    </w:tbl>
    <w:p w14:paraId="1304F427"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57B91A03"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1744D9" w14:textId="2FBCEA24"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2259C3" w:rsidRPr="002259C3">
              <w:rPr>
                <w:rFonts w:eastAsia="Times New Roman" w:cs="Arial"/>
                <w:b/>
                <w:kern w:val="0"/>
                <w:szCs w:val="22"/>
                <w:lang w:val="en-US"/>
                <w14:ligatures w14:val="none"/>
              </w:rPr>
              <w:t>Measuring Equipment and Locking Devices</w:t>
            </w:r>
          </w:p>
        </w:tc>
      </w:tr>
    </w:tbl>
    <w:p w14:paraId="7327D57B"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60"/>
        <w:gridCol w:w="81"/>
        <w:gridCol w:w="1580"/>
        <w:gridCol w:w="1660"/>
        <w:gridCol w:w="1580"/>
        <w:gridCol w:w="81"/>
        <w:gridCol w:w="1660"/>
        <w:gridCol w:w="1661"/>
      </w:tblGrid>
      <w:tr w:rsidR="00DE6C76" w:rsidRPr="0043505F" w14:paraId="5CD4C31F" w14:textId="77777777" w:rsidTr="0028563E">
        <w:trPr>
          <w:cantSplit/>
          <w:trHeight w:val="1111"/>
        </w:trPr>
        <w:tc>
          <w:tcPr>
            <w:tcW w:w="9963" w:type="dxa"/>
            <w:gridSpan w:val="9"/>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FF6DFF" w14:textId="20208321" w:rsidR="002259C3" w:rsidRDefault="002259C3" w:rsidP="0028563E">
            <w:pPr>
              <w:rPr>
                <w:b/>
              </w:rPr>
            </w:pPr>
            <w:r>
              <w:rPr>
                <w:b/>
              </w:rPr>
              <w:t>Learner instructions</w:t>
            </w:r>
          </w:p>
          <w:p w14:paraId="0973CE2D" w14:textId="77777777" w:rsidR="0028563E" w:rsidRDefault="0028563E" w:rsidP="00461C83"/>
          <w:p w14:paraId="362FA4DF" w14:textId="1A5351BF" w:rsidR="00DE6C76" w:rsidRPr="0028563E" w:rsidRDefault="002259C3" w:rsidP="00461C83">
            <w:r w:rsidRPr="00812E27">
              <w:t>Below are exa</w:t>
            </w:r>
            <w:r>
              <w:t>mples of measuring equipment.  Identify in the table below</w:t>
            </w:r>
            <w:r w:rsidRPr="00812E27">
              <w:t xml:space="preserve"> the name of each and</w:t>
            </w:r>
            <w:r>
              <w:t xml:space="preserve"> </w:t>
            </w:r>
            <w:r w:rsidRPr="00812E27">
              <w:t>one example of where they would be used</w:t>
            </w:r>
            <w:r>
              <w:t>.</w:t>
            </w:r>
          </w:p>
        </w:tc>
      </w:tr>
      <w:tr w:rsidR="002259C3" w:rsidRPr="0043505F" w14:paraId="77EBE101" w14:textId="77777777" w:rsidTr="00A41308">
        <w:trPr>
          <w:cantSplit/>
          <w:trHeight w:val="478"/>
        </w:trPr>
        <w:tc>
          <w:tcPr>
            <w:tcW w:w="9963" w:type="dxa"/>
            <w:gridSpan w:val="9"/>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A8192DD" w14:textId="3783D835" w:rsidR="002259C3" w:rsidRDefault="00A41308" w:rsidP="00A41308">
            <w:pPr>
              <w:jc w:val="center"/>
              <w:rPr>
                <w:b/>
              </w:rPr>
            </w:pPr>
            <w:r>
              <w:rPr>
                <w:b/>
              </w:rPr>
              <w:t>Measuring Equipment</w:t>
            </w:r>
          </w:p>
        </w:tc>
      </w:tr>
      <w:tr w:rsidR="00A41308" w:rsidRPr="0043505F" w14:paraId="0C010454" w14:textId="77777777" w:rsidTr="00A41308">
        <w:trPr>
          <w:cantSplit/>
          <w:trHeight w:val="2397"/>
        </w:trPr>
        <w:tc>
          <w:tcPr>
            <w:tcW w:w="4981"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D3C8AA7" w14:textId="4051BA35" w:rsidR="00A41308" w:rsidRDefault="00A41308" w:rsidP="002259C3">
            <w:pPr>
              <w:ind w:firstLine="180"/>
              <w:rPr>
                <w:b/>
              </w:rPr>
            </w:pPr>
            <w:r w:rsidRPr="007C5808">
              <w:rPr>
                <w:b/>
                <w:noProof/>
              </w:rPr>
              <w:drawing>
                <wp:anchor distT="0" distB="0" distL="114300" distR="114300" simplePos="0" relativeHeight="251731968" behindDoc="1" locked="0" layoutInCell="1" allowOverlap="1" wp14:anchorId="692716DA" wp14:editId="44ADC249">
                  <wp:simplePos x="0" y="0"/>
                  <wp:positionH relativeFrom="column">
                    <wp:posOffset>445135</wp:posOffset>
                  </wp:positionH>
                  <wp:positionV relativeFrom="paragraph">
                    <wp:posOffset>146685</wp:posOffset>
                  </wp:positionV>
                  <wp:extent cx="2019300" cy="1389380"/>
                  <wp:effectExtent l="0" t="0" r="0" b="1270"/>
                  <wp:wrapTight wrapText="bothSides">
                    <wp:wrapPolygon edited="0">
                      <wp:start x="0" y="0"/>
                      <wp:lineTo x="0" y="21324"/>
                      <wp:lineTo x="21396" y="21324"/>
                      <wp:lineTo x="21396" y="0"/>
                      <wp:lineTo x="0" y="0"/>
                    </wp:wrapPolygon>
                  </wp:wrapTight>
                  <wp:docPr id="1984816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2"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23D076" w14:textId="0D845206" w:rsidR="00A41308" w:rsidRDefault="00A41308" w:rsidP="002259C3">
            <w:pPr>
              <w:ind w:firstLine="180"/>
              <w:rPr>
                <w:b/>
              </w:rPr>
            </w:pPr>
            <w:r w:rsidRPr="007C5808">
              <w:rPr>
                <w:b/>
                <w:noProof/>
              </w:rPr>
              <w:drawing>
                <wp:anchor distT="0" distB="0" distL="114300" distR="114300" simplePos="0" relativeHeight="251734016" behindDoc="0" locked="0" layoutInCell="1" allowOverlap="1" wp14:anchorId="29FF69F8" wp14:editId="43DB3E6F">
                  <wp:simplePos x="0" y="0"/>
                  <wp:positionH relativeFrom="column">
                    <wp:posOffset>558800</wp:posOffset>
                  </wp:positionH>
                  <wp:positionV relativeFrom="paragraph">
                    <wp:posOffset>22860</wp:posOffset>
                  </wp:positionV>
                  <wp:extent cx="1743783" cy="1485900"/>
                  <wp:effectExtent l="0" t="0" r="8890" b="0"/>
                  <wp:wrapNone/>
                  <wp:docPr id="88924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783"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E7508" w:rsidRPr="0043505F" w14:paraId="5F2911BA" w14:textId="77777777" w:rsidTr="00AE7508">
        <w:trPr>
          <w:cantSplit/>
          <w:trHeight w:val="530"/>
        </w:trPr>
        <w:tc>
          <w:tcPr>
            <w:tcW w:w="16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F3FB25" w14:textId="1EBF1A96" w:rsidR="00AE7508" w:rsidRDefault="00AE7508" w:rsidP="00AE7508">
            <w:pPr>
              <w:rPr>
                <w:b/>
              </w:rPr>
            </w:pPr>
            <w:r>
              <w:rPr>
                <w:rFonts w:eastAsia="Times New Roman" w:cs="Arial"/>
                <w:b/>
                <w:kern w:val="0"/>
                <w:szCs w:val="22"/>
                <w:lang w:val="en-US"/>
                <w14:ligatures w14:val="none"/>
              </w:rPr>
              <w:t>Name</w:t>
            </w:r>
          </w:p>
        </w:tc>
        <w:tc>
          <w:tcPr>
            <w:tcW w:w="33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F69329" w14:textId="77777777" w:rsidR="00AE7508" w:rsidRDefault="00AE7508" w:rsidP="00AE7508">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7841C5" w14:textId="246BB33A" w:rsidR="00AE7508" w:rsidRDefault="00AE7508" w:rsidP="00AE7508">
            <w:pPr>
              <w:rPr>
                <w:b/>
              </w:rPr>
            </w:pPr>
            <w:r>
              <w:rPr>
                <w:rFonts w:eastAsia="Times New Roman" w:cs="Arial"/>
                <w:b/>
                <w:kern w:val="0"/>
                <w:szCs w:val="22"/>
                <w:lang w:val="en-US"/>
                <w14:ligatures w14:val="none"/>
              </w:rPr>
              <w:t>Name</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0FCC9B" w14:textId="4AE7AD66" w:rsidR="00AE7508" w:rsidRDefault="00AE7508" w:rsidP="00AE7508">
            <w:pPr>
              <w:ind w:firstLine="180"/>
              <w:rPr>
                <w:b/>
              </w:rPr>
            </w:pPr>
          </w:p>
        </w:tc>
      </w:tr>
      <w:tr w:rsidR="00AE7508" w:rsidRPr="0043505F" w14:paraId="22554633" w14:textId="77777777" w:rsidTr="00AE7508">
        <w:trPr>
          <w:cantSplit/>
          <w:trHeight w:val="530"/>
        </w:trPr>
        <w:tc>
          <w:tcPr>
            <w:tcW w:w="16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CC2DC6" w14:textId="52C77D87" w:rsidR="00AE7508" w:rsidRDefault="00AE7508" w:rsidP="00AE7508">
            <w:pPr>
              <w:rPr>
                <w:b/>
              </w:rPr>
            </w:pPr>
            <w:r>
              <w:rPr>
                <w:rFonts w:eastAsia="Times New Roman" w:cs="Arial"/>
                <w:b/>
                <w:kern w:val="0"/>
                <w:szCs w:val="22"/>
                <w:lang w:val="en-US"/>
                <w14:ligatures w14:val="none"/>
              </w:rPr>
              <w:t>Use</w:t>
            </w:r>
          </w:p>
        </w:tc>
        <w:tc>
          <w:tcPr>
            <w:tcW w:w="33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005074E" w14:textId="77777777" w:rsidR="00AE7508" w:rsidRDefault="00AE7508" w:rsidP="00AE7508">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F61747" w14:textId="4A278C7E" w:rsidR="00AE7508" w:rsidRDefault="00AE7508" w:rsidP="00AE7508">
            <w:pPr>
              <w:rPr>
                <w:b/>
              </w:rPr>
            </w:pPr>
            <w:r>
              <w:rPr>
                <w:rFonts w:eastAsia="Times New Roman" w:cs="Arial"/>
                <w:b/>
                <w:kern w:val="0"/>
                <w:szCs w:val="22"/>
                <w:lang w:val="en-US"/>
                <w14:ligatures w14:val="none"/>
              </w:rPr>
              <w:t>Use</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D01228" w14:textId="421D6583" w:rsidR="00AE7508" w:rsidRDefault="00AE7508" w:rsidP="00AE7508">
            <w:pPr>
              <w:ind w:firstLine="180"/>
              <w:rPr>
                <w:b/>
              </w:rPr>
            </w:pPr>
          </w:p>
        </w:tc>
      </w:tr>
      <w:tr w:rsidR="00AE7508" w:rsidRPr="0043505F" w14:paraId="1CF46594" w14:textId="77777777" w:rsidTr="00AE7508">
        <w:trPr>
          <w:cantSplit/>
          <w:trHeight w:val="530"/>
        </w:trPr>
        <w:tc>
          <w:tcPr>
            <w:tcW w:w="16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2F69C4" w14:textId="6A459F8D" w:rsidR="00AE7508" w:rsidRDefault="00AE7508" w:rsidP="00AE7508">
            <w:pPr>
              <w:rPr>
                <w:b/>
              </w:rPr>
            </w:pPr>
            <w:r>
              <w:rPr>
                <w:rFonts w:eastAsia="Times New Roman" w:cs="Arial"/>
                <w:b/>
                <w:kern w:val="0"/>
                <w:szCs w:val="22"/>
                <w:lang w:val="en-US"/>
                <w14:ligatures w14:val="none"/>
              </w:rPr>
              <w:t>Safety Precaution</w:t>
            </w:r>
          </w:p>
        </w:tc>
        <w:tc>
          <w:tcPr>
            <w:tcW w:w="33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F941F3" w14:textId="77777777" w:rsidR="00AE7508" w:rsidRDefault="00AE7508" w:rsidP="00AE7508">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363AE2B" w14:textId="0C06E600" w:rsidR="00AE7508" w:rsidRDefault="00AE7508" w:rsidP="00AE7508">
            <w:pPr>
              <w:rPr>
                <w:b/>
              </w:rPr>
            </w:pPr>
            <w:r>
              <w:rPr>
                <w:rFonts w:eastAsia="Times New Roman" w:cs="Arial"/>
                <w:b/>
                <w:kern w:val="0"/>
                <w:szCs w:val="22"/>
                <w:lang w:val="en-US"/>
                <w14:ligatures w14:val="none"/>
              </w:rPr>
              <w:t>Safety Precaution</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72D8D0" w14:textId="360BFE81" w:rsidR="00AE7508" w:rsidRDefault="00AE7508" w:rsidP="00AE7508">
            <w:pPr>
              <w:ind w:firstLine="180"/>
              <w:rPr>
                <w:b/>
              </w:rPr>
            </w:pPr>
          </w:p>
        </w:tc>
      </w:tr>
      <w:tr w:rsidR="002259C3" w:rsidRPr="0043505F" w14:paraId="3C65791A" w14:textId="77777777" w:rsidTr="0028563E">
        <w:trPr>
          <w:cantSplit/>
          <w:trHeight w:val="257"/>
        </w:trPr>
        <w:tc>
          <w:tcPr>
            <w:tcW w:w="9963" w:type="dxa"/>
            <w:gridSpan w:val="9"/>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99E7FC" w14:textId="77777777" w:rsidR="002259C3" w:rsidRDefault="002259C3" w:rsidP="002259C3">
            <w:pPr>
              <w:ind w:firstLine="180"/>
              <w:rPr>
                <w:b/>
              </w:rPr>
            </w:pPr>
          </w:p>
        </w:tc>
      </w:tr>
      <w:tr w:rsidR="0028563E" w:rsidRPr="0043505F" w14:paraId="07FE57EA" w14:textId="77777777" w:rsidTr="0028563E">
        <w:trPr>
          <w:cantSplit/>
          <w:trHeight w:val="2699"/>
        </w:trPr>
        <w:tc>
          <w:tcPr>
            <w:tcW w:w="4981"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D2AFED" w14:textId="27E8F217" w:rsidR="0028563E" w:rsidRDefault="0028563E" w:rsidP="002259C3">
            <w:pPr>
              <w:ind w:firstLine="180"/>
              <w:rPr>
                <w:b/>
              </w:rPr>
            </w:pPr>
            <w:r w:rsidRPr="00C6662D">
              <w:rPr>
                <w:b/>
                <w:noProof/>
              </w:rPr>
              <w:drawing>
                <wp:anchor distT="0" distB="0" distL="114300" distR="114300" simplePos="0" relativeHeight="251732992" behindDoc="1" locked="0" layoutInCell="1" allowOverlap="1" wp14:anchorId="19D39FC1" wp14:editId="39105D62">
                  <wp:simplePos x="0" y="0"/>
                  <wp:positionH relativeFrom="column">
                    <wp:posOffset>711835</wp:posOffset>
                  </wp:positionH>
                  <wp:positionV relativeFrom="paragraph">
                    <wp:posOffset>77470</wp:posOffset>
                  </wp:positionV>
                  <wp:extent cx="1562100" cy="1562100"/>
                  <wp:effectExtent l="0" t="0" r="0" b="0"/>
                  <wp:wrapTight wrapText="bothSides">
                    <wp:wrapPolygon edited="0">
                      <wp:start x="0" y="0"/>
                      <wp:lineTo x="0" y="21337"/>
                      <wp:lineTo x="21337" y="21337"/>
                      <wp:lineTo x="21337" y="0"/>
                      <wp:lineTo x="0" y="0"/>
                    </wp:wrapPolygon>
                  </wp:wrapTight>
                  <wp:docPr id="17651777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2"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E3AA06" w14:textId="07C08426" w:rsidR="0028563E" w:rsidRDefault="00E7307F" w:rsidP="002259C3">
            <w:pPr>
              <w:ind w:firstLine="180"/>
              <w:rPr>
                <w:b/>
              </w:rPr>
            </w:pPr>
            <w:r>
              <w:rPr>
                <w:b/>
                <w:noProof/>
              </w:rPr>
              <w:drawing>
                <wp:anchor distT="0" distB="0" distL="114300" distR="114300" simplePos="0" relativeHeight="251735040" behindDoc="0" locked="0" layoutInCell="1" allowOverlap="1" wp14:anchorId="5ACDA0D4" wp14:editId="26A537A5">
                  <wp:simplePos x="0" y="0"/>
                  <wp:positionH relativeFrom="column">
                    <wp:posOffset>311150</wp:posOffset>
                  </wp:positionH>
                  <wp:positionV relativeFrom="paragraph">
                    <wp:posOffset>48895</wp:posOffset>
                  </wp:positionV>
                  <wp:extent cx="2257425" cy="1605634"/>
                  <wp:effectExtent l="0" t="0" r="0" b="0"/>
                  <wp:wrapNone/>
                  <wp:docPr id="629884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4848" t="25454" r="9091" b="13333"/>
                          <a:stretch>
                            <a:fillRect/>
                          </a:stretch>
                        </pic:blipFill>
                        <pic:spPr bwMode="auto">
                          <a:xfrm>
                            <a:off x="0" y="0"/>
                            <a:ext cx="2257425" cy="160563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8563E" w:rsidRPr="0043505F" w14:paraId="06CCDD40" w14:textId="77777777" w:rsidTr="0028563E">
        <w:trPr>
          <w:cantSplit/>
          <w:trHeight w:val="805"/>
        </w:trPr>
        <w:tc>
          <w:tcPr>
            <w:tcW w:w="174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1ACEDF" w14:textId="756635C5" w:rsidR="0028563E" w:rsidRDefault="0028563E" w:rsidP="0028563E">
            <w:pPr>
              <w:rPr>
                <w:b/>
              </w:rPr>
            </w:pPr>
            <w:r>
              <w:rPr>
                <w:rFonts w:eastAsia="Times New Roman" w:cs="Arial"/>
                <w:b/>
                <w:kern w:val="0"/>
                <w:szCs w:val="22"/>
                <w:lang w:val="en-US"/>
                <w14:ligatures w14:val="none"/>
              </w:rPr>
              <w:t>Name</w:t>
            </w:r>
          </w:p>
        </w:tc>
        <w:tc>
          <w:tcPr>
            <w:tcW w:w="32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A7EFEE7" w14:textId="77777777" w:rsidR="0028563E" w:rsidRDefault="0028563E" w:rsidP="0028563E">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05BF1C" w14:textId="6D29B169" w:rsidR="0028563E" w:rsidRDefault="0028563E" w:rsidP="0028563E">
            <w:pPr>
              <w:rPr>
                <w:b/>
              </w:rPr>
            </w:pPr>
            <w:r>
              <w:rPr>
                <w:rFonts w:eastAsia="Times New Roman" w:cs="Arial"/>
                <w:b/>
                <w:kern w:val="0"/>
                <w:szCs w:val="22"/>
                <w:lang w:val="en-US"/>
                <w14:ligatures w14:val="none"/>
              </w:rPr>
              <w:t>Name</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7F542B" w14:textId="46AAF236" w:rsidR="0028563E" w:rsidRDefault="0028563E" w:rsidP="0028563E">
            <w:pPr>
              <w:ind w:firstLine="180"/>
              <w:rPr>
                <w:b/>
              </w:rPr>
            </w:pPr>
          </w:p>
        </w:tc>
      </w:tr>
      <w:tr w:rsidR="0028563E" w:rsidRPr="0043505F" w14:paraId="20D2C493" w14:textId="77777777" w:rsidTr="0028563E">
        <w:trPr>
          <w:cantSplit/>
          <w:trHeight w:val="805"/>
        </w:trPr>
        <w:tc>
          <w:tcPr>
            <w:tcW w:w="174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874BAC" w14:textId="73880A3E" w:rsidR="0028563E" w:rsidRDefault="0028563E" w:rsidP="0028563E">
            <w:pPr>
              <w:rPr>
                <w:b/>
              </w:rPr>
            </w:pPr>
            <w:r>
              <w:rPr>
                <w:rFonts w:eastAsia="Times New Roman" w:cs="Arial"/>
                <w:b/>
                <w:kern w:val="0"/>
                <w:szCs w:val="22"/>
                <w:lang w:val="en-US"/>
                <w14:ligatures w14:val="none"/>
              </w:rPr>
              <w:t>Use</w:t>
            </w:r>
          </w:p>
        </w:tc>
        <w:tc>
          <w:tcPr>
            <w:tcW w:w="32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26EFEA4" w14:textId="77777777" w:rsidR="0028563E" w:rsidRDefault="0028563E" w:rsidP="0028563E">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2BCED7" w14:textId="44FDEB87" w:rsidR="0028563E" w:rsidRDefault="0028563E" w:rsidP="0028563E">
            <w:pPr>
              <w:rPr>
                <w:b/>
              </w:rPr>
            </w:pPr>
            <w:r>
              <w:rPr>
                <w:rFonts w:eastAsia="Times New Roman" w:cs="Arial"/>
                <w:b/>
                <w:kern w:val="0"/>
                <w:szCs w:val="22"/>
                <w:lang w:val="en-US"/>
                <w14:ligatures w14:val="none"/>
              </w:rPr>
              <w:t>Use</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350377" w14:textId="49FFCDCF" w:rsidR="0028563E" w:rsidRDefault="0028563E" w:rsidP="0028563E">
            <w:pPr>
              <w:ind w:firstLine="180"/>
              <w:rPr>
                <w:b/>
              </w:rPr>
            </w:pPr>
          </w:p>
        </w:tc>
      </w:tr>
      <w:tr w:rsidR="0028563E" w:rsidRPr="0043505F" w14:paraId="3B7B1532" w14:textId="77777777" w:rsidTr="0028563E">
        <w:trPr>
          <w:cantSplit/>
          <w:trHeight w:val="805"/>
        </w:trPr>
        <w:tc>
          <w:tcPr>
            <w:tcW w:w="174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2A281DC" w14:textId="5C416F63" w:rsidR="0028563E" w:rsidRDefault="0028563E" w:rsidP="00E7307F">
            <w:pPr>
              <w:rPr>
                <w:b/>
              </w:rPr>
            </w:pPr>
            <w:r>
              <w:rPr>
                <w:rFonts w:eastAsia="Times New Roman" w:cs="Arial"/>
                <w:b/>
                <w:kern w:val="0"/>
                <w:szCs w:val="22"/>
                <w:lang w:val="en-US"/>
                <w14:ligatures w14:val="none"/>
              </w:rPr>
              <w:t>Safety Precaution</w:t>
            </w:r>
          </w:p>
        </w:tc>
        <w:tc>
          <w:tcPr>
            <w:tcW w:w="324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F5C9C7A" w14:textId="77777777" w:rsidR="0028563E" w:rsidRDefault="0028563E" w:rsidP="0028563E">
            <w:pPr>
              <w:ind w:firstLine="180"/>
              <w:rPr>
                <w:b/>
              </w:rPr>
            </w:pPr>
          </w:p>
        </w:tc>
        <w:tc>
          <w:tcPr>
            <w:tcW w:w="15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EBE011" w14:textId="555AFE88" w:rsidR="0028563E" w:rsidRDefault="0028563E" w:rsidP="0028563E">
            <w:pPr>
              <w:rPr>
                <w:b/>
              </w:rPr>
            </w:pPr>
            <w:r>
              <w:rPr>
                <w:rFonts w:eastAsia="Times New Roman" w:cs="Arial"/>
                <w:b/>
                <w:kern w:val="0"/>
                <w:szCs w:val="22"/>
                <w:lang w:val="en-US"/>
                <w14:ligatures w14:val="none"/>
              </w:rPr>
              <w:t>Safety Precaution</w:t>
            </w:r>
          </w:p>
        </w:tc>
        <w:tc>
          <w:tcPr>
            <w:tcW w:w="3402"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0CBF4CC" w14:textId="548D0FC3" w:rsidR="0028563E" w:rsidRDefault="0028563E" w:rsidP="0028563E">
            <w:pPr>
              <w:ind w:firstLine="180"/>
              <w:rPr>
                <w:b/>
              </w:rPr>
            </w:pPr>
          </w:p>
        </w:tc>
      </w:tr>
      <w:tr w:rsidR="00C7081A" w:rsidRPr="00AE6A9D" w14:paraId="5731354C" w14:textId="77777777" w:rsidTr="00AA0A5E">
        <w:trPr>
          <w:trHeight w:val="602"/>
        </w:trPr>
        <w:tc>
          <w:tcPr>
            <w:tcW w:w="9963" w:type="dxa"/>
            <w:gridSpan w:val="9"/>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0B93C9" w14:textId="77777777" w:rsidR="00C7081A" w:rsidRPr="00AE6A9D" w:rsidRDefault="00C7081A" w:rsidP="00AA0A5E">
            <w:pPr>
              <w:jc w:val="center"/>
              <w:rPr>
                <w:rFonts w:eastAsia="Times New Roman" w:cs="Arial"/>
                <w:b/>
                <w:kern w:val="0"/>
                <w:szCs w:val="22"/>
                <w:lang w:val="en-US"/>
                <w14:ligatures w14:val="none"/>
              </w:rPr>
            </w:pPr>
            <w:r>
              <w:rPr>
                <w:rFonts w:eastAsia="Times New Roman" w:cs="Arial"/>
                <w:b/>
                <w:kern w:val="0"/>
                <w:szCs w:val="22"/>
                <w:lang w:val="en-US"/>
                <w14:ligatures w14:val="none"/>
              </w:rPr>
              <w:lastRenderedPageBreak/>
              <w:t>Garage Equipment</w:t>
            </w:r>
          </w:p>
        </w:tc>
      </w:tr>
      <w:tr w:rsidR="00C7081A" w:rsidRPr="00AE6A9D" w14:paraId="67E683D1" w14:textId="77777777" w:rsidTr="00AA0A5E">
        <w:trPr>
          <w:trHeight w:val="3298"/>
        </w:trPr>
        <w:tc>
          <w:tcPr>
            <w:tcW w:w="332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D6960E" w14:textId="7573AC02" w:rsidR="00C7081A" w:rsidRPr="00AE6A9D" w:rsidRDefault="00C7081A" w:rsidP="00AA0A5E">
            <w:pPr>
              <w:rPr>
                <w:rFonts w:eastAsia="Times New Roman" w:cs="Arial"/>
                <w:b/>
                <w:kern w:val="0"/>
                <w:szCs w:val="22"/>
                <w:lang w:val="en-US"/>
                <w14:ligatures w14:val="none"/>
              </w:rPr>
            </w:pPr>
            <w:r w:rsidRPr="00871CE7">
              <w:rPr>
                <w:b/>
                <w:noProof/>
              </w:rPr>
              <w:drawing>
                <wp:anchor distT="0" distB="0" distL="114300" distR="114300" simplePos="0" relativeHeight="251738112" behindDoc="0" locked="0" layoutInCell="1" allowOverlap="1" wp14:anchorId="3F646BAC" wp14:editId="6AAD1260">
                  <wp:simplePos x="0" y="0"/>
                  <wp:positionH relativeFrom="column">
                    <wp:posOffset>168910</wp:posOffset>
                  </wp:positionH>
                  <wp:positionV relativeFrom="paragraph">
                    <wp:posOffset>137795</wp:posOffset>
                  </wp:positionV>
                  <wp:extent cx="1638300" cy="1704975"/>
                  <wp:effectExtent l="0" t="0" r="0" b="9525"/>
                  <wp:wrapNone/>
                  <wp:docPr id="10587996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anchor>
              </w:drawing>
            </w:r>
          </w:p>
        </w:tc>
        <w:tc>
          <w:tcPr>
            <w:tcW w:w="332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4475859" w14:textId="7BB2066E" w:rsidR="00C7081A" w:rsidRPr="00AE6A9D" w:rsidRDefault="00C7081A" w:rsidP="00AA0A5E">
            <w:pPr>
              <w:rPr>
                <w:rFonts w:eastAsia="Times New Roman" w:cs="Arial"/>
                <w:b/>
                <w:kern w:val="0"/>
                <w:szCs w:val="22"/>
                <w:lang w:val="en-US"/>
                <w14:ligatures w14:val="none"/>
              </w:rPr>
            </w:pPr>
            <w:r w:rsidRPr="00812E27">
              <w:rPr>
                <w:b/>
                <w:noProof/>
              </w:rPr>
              <w:drawing>
                <wp:anchor distT="0" distB="0" distL="114300" distR="114300" simplePos="0" relativeHeight="251739136" behindDoc="0" locked="0" layoutInCell="1" allowOverlap="1" wp14:anchorId="0839B7FD" wp14:editId="7A675ECF">
                  <wp:simplePos x="0" y="0"/>
                  <wp:positionH relativeFrom="column">
                    <wp:posOffset>60325</wp:posOffset>
                  </wp:positionH>
                  <wp:positionV relativeFrom="paragraph">
                    <wp:posOffset>213995</wp:posOffset>
                  </wp:positionV>
                  <wp:extent cx="1800225" cy="1581150"/>
                  <wp:effectExtent l="0" t="0" r="9525" b="0"/>
                  <wp:wrapNone/>
                  <wp:docPr id="850102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anchor>
              </w:drawing>
            </w:r>
          </w:p>
        </w:tc>
        <w:tc>
          <w:tcPr>
            <w:tcW w:w="33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153031" w14:textId="298196D4" w:rsidR="00C7081A" w:rsidRPr="00AE6A9D" w:rsidRDefault="00C7081A" w:rsidP="00AA0A5E">
            <w:pPr>
              <w:rPr>
                <w:rFonts w:eastAsia="Times New Roman" w:cs="Arial"/>
                <w:b/>
                <w:kern w:val="0"/>
                <w:szCs w:val="22"/>
                <w:lang w:val="en-US"/>
                <w14:ligatures w14:val="none"/>
              </w:rPr>
            </w:pPr>
            <w:r w:rsidRPr="00812E27">
              <w:rPr>
                <w:b/>
                <w:noProof/>
              </w:rPr>
              <w:drawing>
                <wp:anchor distT="0" distB="0" distL="114300" distR="114300" simplePos="0" relativeHeight="251740160" behindDoc="0" locked="0" layoutInCell="1" allowOverlap="1" wp14:anchorId="1292A580" wp14:editId="753E8453">
                  <wp:simplePos x="0" y="0"/>
                  <wp:positionH relativeFrom="column">
                    <wp:posOffset>323215</wp:posOffset>
                  </wp:positionH>
                  <wp:positionV relativeFrom="paragraph">
                    <wp:posOffset>52070</wp:posOffset>
                  </wp:positionV>
                  <wp:extent cx="1342231" cy="1990725"/>
                  <wp:effectExtent l="0" t="0" r="0" b="0"/>
                  <wp:wrapNone/>
                  <wp:docPr id="127914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2231" cy="1990725"/>
                          </a:xfrm>
                          <a:prstGeom prst="rect">
                            <a:avLst/>
                          </a:prstGeom>
                          <a:noFill/>
                          <a:ln>
                            <a:noFill/>
                          </a:ln>
                        </pic:spPr>
                      </pic:pic>
                    </a:graphicData>
                  </a:graphic>
                </wp:anchor>
              </w:drawing>
            </w:r>
          </w:p>
        </w:tc>
      </w:tr>
      <w:tr w:rsidR="00C7081A" w:rsidRPr="00AE6A9D" w14:paraId="6F5E3476" w14:textId="77777777" w:rsidTr="00AA0A5E">
        <w:trPr>
          <w:trHeight w:val="600"/>
        </w:trPr>
        <w:tc>
          <w:tcPr>
            <w:tcW w:w="166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5BD5BA"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B22EA29"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57DD31A"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7186CBA"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F100511"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Name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49F53CB" w14:textId="77777777" w:rsidR="00C7081A" w:rsidRPr="00AE6A9D" w:rsidRDefault="00C7081A" w:rsidP="00AA0A5E">
            <w:pPr>
              <w:rPr>
                <w:rFonts w:eastAsia="Times New Roman" w:cs="Arial"/>
                <w:b/>
                <w:kern w:val="0"/>
                <w:szCs w:val="22"/>
                <w:lang w:val="en-US"/>
                <w14:ligatures w14:val="none"/>
              </w:rPr>
            </w:pPr>
          </w:p>
        </w:tc>
      </w:tr>
      <w:tr w:rsidR="00C7081A" w:rsidRPr="00AE6A9D" w14:paraId="1CBABEAE" w14:textId="77777777" w:rsidTr="00AA0A5E">
        <w:trPr>
          <w:trHeight w:val="538"/>
        </w:trPr>
        <w:tc>
          <w:tcPr>
            <w:tcW w:w="166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0F8908"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B08BC9D"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938C288"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8B99AD"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933326"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Use</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11E2694" w14:textId="77777777" w:rsidR="00C7081A" w:rsidRPr="00AE6A9D" w:rsidRDefault="00C7081A" w:rsidP="00AA0A5E">
            <w:pPr>
              <w:rPr>
                <w:rFonts w:eastAsia="Times New Roman" w:cs="Arial"/>
                <w:b/>
                <w:kern w:val="0"/>
                <w:szCs w:val="22"/>
                <w:lang w:val="en-US"/>
                <w14:ligatures w14:val="none"/>
              </w:rPr>
            </w:pPr>
          </w:p>
        </w:tc>
      </w:tr>
      <w:tr w:rsidR="00C7081A" w:rsidRPr="00AE6A9D" w14:paraId="44F1D5A7" w14:textId="77777777" w:rsidTr="00AA0A5E">
        <w:trPr>
          <w:trHeight w:val="692"/>
        </w:trPr>
        <w:tc>
          <w:tcPr>
            <w:tcW w:w="1660"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31D48E"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9B42007"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E3DA195"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6CA054" w14:textId="77777777" w:rsidR="00C7081A" w:rsidRPr="00AE6A9D" w:rsidRDefault="00C7081A" w:rsidP="00AA0A5E">
            <w:pPr>
              <w:rPr>
                <w:rFonts w:eastAsia="Times New Roman" w:cs="Arial"/>
                <w:b/>
                <w:kern w:val="0"/>
                <w:szCs w:val="22"/>
                <w:lang w:val="en-US"/>
                <w14:ligatures w14:val="none"/>
              </w:rPr>
            </w:pPr>
          </w:p>
        </w:tc>
        <w:tc>
          <w:tcPr>
            <w:tcW w:w="16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B4F9022" w14:textId="77777777" w:rsidR="00C7081A" w:rsidRPr="00AE6A9D" w:rsidRDefault="00C7081A" w:rsidP="00AA0A5E">
            <w:pPr>
              <w:rPr>
                <w:rFonts w:eastAsia="Times New Roman" w:cs="Arial"/>
                <w:b/>
                <w:kern w:val="0"/>
                <w:szCs w:val="22"/>
                <w:lang w:val="en-US"/>
                <w14:ligatures w14:val="none"/>
              </w:rPr>
            </w:pPr>
            <w:r>
              <w:rPr>
                <w:rFonts w:eastAsia="Times New Roman" w:cs="Arial"/>
                <w:b/>
                <w:kern w:val="0"/>
                <w:szCs w:val="22"/>
                <w:lang w:val="en-US"/>
                <w14:ligatures w14:val="none"/>
              </w:rPr>
              <w:t>Safety Precaution</w:t>
            </w:r>
          </w:p>
        </w:tc>
        <w:tc>
          <w:tcPr>
            <w:tcW w:w="166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59251F" w14:textId="77777777" w:rsidR="00C7081A" w:rsidRPr="00AE6A9D" w:rsidRDefault="00C7081A" w:rsidP="00AA0A5E">
            <w:pPr>
              <w:rPr>
                <w:rFonts w:eastAsia="Times New Roman" w:cs="Arial"/>
                <w:b/>
                <w:kern w:val="0"/>
                <w:szCs w:val="22"/>
                <w:lang w:val="en-US"/>
                <w14:ligatures w14:val="none"/>
              </w:rPr>
            </w:pPr>
          </w:p>
        </w:tc>
      </w:tr>
    </w:tbl>
    <w:p w14:paraId="5C5AD0C5"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1AA0F671" w14:textId="77777777" w:rsidTr="00DE6C76">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1C41C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B132F8D"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F77A176" w14:textId="77777777" w:rsidR="00DE6C76" w:rsidRDefault="00DE6C76" w:rsidP="00461C83">
            <w:pPr>
              <w:rPr>
                <w:rFonts w:eastAsia="Times New Roman" w:cs="Arial"/>
                <w:kern w:val="0"/>
                <w:szCs w:val="22"/>
                <w:lang w:val="en-US"/>
                <w14:ligatures w14:val="none"/>
              </w:rPr>
            </w:pPr>
          </w:p>
          <w:p w14:paraId="412D83F6" w14:textId="77777777" w:rsidR="00DE6C76" w:rsidRPr="0043505F" w:rsidRDefault="00DE6C76" w:rsidP="00461C83">
            <w:pPr>
              <w:rPr>
                <w:rFonts w:eastAsia="Times New Roman" w:cs="Arial"/>
                <w:kern w:val="0"/>
                <w:szCs w:val="22"/>
                <w:lang w:val="en-US"/>
                <w14:ligatures w14:val="none"/>
              </w:rPr>
            </w:pPr>
          </w:p>
          <w:p w14:paraId="4B79DF4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D7724C6" w14:textId="77777777" w:rsidR="00DE6C76" w:rsidRPr="0043505F" w:rsidRDefault="00DE6C76" w:rsidP="00461C83">
            <w:pPr>
              <w:rPr>
                <w:rFonts w:eastAsia="Times New Roman" w:cs="Arial"/>
                <w:kern w:val="0"/>
                <w:szCs w:val="22"/>
                <w:lang w:val="en-US"/>
                <w14:ligatures w14:val="none"/>
              </w:rPr>
            </w:pPr>
          </w:p>
          <w:p w14:paraId="7ECA7713" w14:textId="77777777" w:rsidR="00DE6C76" w:rsidRPr="0043505F" w:rsidRDefault="00DE6C76" w:rsidP="00461C83">
            <w:pPr>
              <w:rPr>
                <w:rFonts w:eastAsia="Times New Roman" w:cs="Arial"/>
                <w:kern w:val="0"/>
                <w:szCs w:val="22"/>
                <w:lang w:val="en-US"/>
                <w14:ligatures w14:val="none"/>
              </w:rPr>
            </w:pPr>
          </w:p>
          <w:p w14:paraId="3847081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80F3640" w14:textId="77777777" w:rsidR="00DE6C76" w:rsidRPr="0043505F" w:rsidRDefault="00DE6C76" w:rsidP="00461C83">
            <w:pPr>
              <w:rPr>
                <w:rFonts w:eastAsia="Times New Roman" w:cs="Arial"/>
                <w:kern w:val="0"/>
                <w:szCs w:val="22"/>
                <w:lang w:val="en-US"/>
                <w14:ligatures w14:val="none"/>
              </w:rPr>
            </w:pPr>
          </w:p>
        </w:tc>
      </w:tr>
    </w:tbl>
    <w:p w14:paraId="3B686AE6" w14:textId="31ED44E9" w:rsidR="009A4097" w:rsidRDefault="009A4097">
      <w:pPr>
        <w:rPr>
          <w:lang w:val="en-US"/>
        </w:rPr>
      </w:pPr>
    </w:p>
    <w:p w14:paraId="76796B5F" w14:textId="77777777" w:rsidR="009A4097" w:rsidRDefault="009A4097">
      <w:pPr>
        <w:rPr>
          <w:lang w:val="en-US"/>
        </w:rPr>
      </w:pPr>
      <w:r>
        <w:rPr>
          <w:lang w:val="en-US"/>
        </w:rPr>
        <w:br w:type="page"/>
      </w:r>
    </w:p>
    <w:p w14:paraId="0136E49E" w14:textId="77777777" w:rsidR="00DE6C76" w:rsidRDefault="00DE6C76">
      <w:pPr>
        <w:rPr>
          <w:lang w:val="en-US"/>
        </w:rPr>
      </w:pPr>
    </w:p>
    <w:p w14:paraId="29502EE9" w14:textId="65F5F4F1" w:rsidR="00DE6C76" w:rsidRPr="0043505F" w:rsidRDefault="00DE6C76" w:rsidP="00DE6C76">
      <w:pPr>
        <w:pStyle w:val="Heading1"/>
        <w:jc w:val="center"/>
        <w:rPr>
          <w:rFonts w:eastAsia="Times New Roman"/>
          <w:lang w:val="en-US"/>
        </w:rPr>
      </w:pPr>
      <w:r w:rsidRPr="0043505F">
        <w:rPr>
          <w:rFonts w:eastAsia="Times New Roman"/>
          <w:lang w:val="en-US"/>
        </w:rPr>
        <w:t>UNIT 0</w:t>
      </w:r>
      <w:r>
        <w:rPr>
          <w:rFonts w:eastAsia="Times New Roman"/>
          <w:lang w:val="en-US"/>
        </w:rPr>
        <w:t>3</w:t>
      </w:r>
      <w:r w:rsidRPr="0043505F">
        <w:rPr>
          <w:rFonts w:eastAsia="Times New Roman"/>
          <w:lang w:val="en-US"/>
        </w:rPr>
        <w:t xml:space="preserve"> (</w:t>
      </w:r>
      <w:r w:rsidR="00757C5C" w:rsidRPr="00757C5C">
        <w:rPr>
          <w:rFonts w:eastAsia="Times New Roman"/>
          <w:lang w:val="en-US"/>
        </w:rPr>
        <w:t>L/502/4658</w:t>
      </w:r>
      <w:r w:rsidRPr="0043505F">
        <w:rPr>
          <w:rFonts w:eastAsia="Times New Roman"/>
          <w:lang w:val="en-US"/>
        </w:rPr>
        <w:t>)</w:t>
      </w:r>
    </w:p>
    <w:p w14:paraId="4A16BE02" w14:textId="7E68D74E" w:rsidR="00682231" w:rsidRDefault="00682231" w:rsidP="005A1D72">
      <w:pPr>
        <w:pStyle w:val="Heading3"/>
        <w:jc w:val="center"/>
        <w:rPr>
          <w:rFonts w:eastAsia="Times New Roman"/>
          <w:sz w:val="28"/>
          <w:szCs w:val="32"/>
          <w:lang w:val="en-US"/>
        </w:rPr>
      </w:pPr>
      <w:r w:rsidRPr="00682231">
        <w:rPr>
          <w:rFonts w:eastAsia="Times New Roman"/>
          <w:sz w:val="28"/>
          <w:szCs w:val="32"/>
          <w:lang w:val="en-US"/>
        </w:rPr>
        <w:t>PRINCIPLES OF ENGINE COMPONENTS</w:t>
      </w:r>
      <w:r w:rsidR="005A1D72">
        <w:rPr>
          <w:rFonts w:eastAsia="Times New Roman"/>
          <w:sz w:val="28"/>
          <w:szCs w:val="32"/>
          <w:lang w:val="en-US"/>
        </w:rPr>
        <w:t xml:space="preserve"> </w:t>
      </w:r>
      <w:r w:rsidRPr="00682231">
        <w:rPr>
          <w:rFonts w:eastAsia="Times New Roman"/>
          <w:sz w:val="28"/>
          <w:szCs w:val="32"/>
          <w:lang w:val="en-US"/>
        </w:rPr>
        <w:t>AND OPERATIONS</w:t>
      </w:r>
    </w:p>
    <w:p w14:paraId="017C9246" w14:textId="4DD6F235" w:rsidR="00DE6C76" w:rsidRPr="0043505F" w:rsidRDefault="00DE6C76" w:rsidP="00682231">
      <w:pPr>
        <w:pStyle w:val="Heading3"/>
        <w:jc w:val="center"/>
        <w:rPr>
          <w:rFonts w:eastAsia="Times New Roman"/>
          <w:lang w:val="en-US"/>
        </w:rPr>
      </w:pPr>
      <w:r w:rsidRPr="0043505F">
        <w:rPr>
          <w:rFonts w:eastAsia="Times New Roman"/>
          <w:lang w:val="en-US"/>
        </w:rPr>
        <w:t>ASSESSMENT CRITERIA RECORD</w:t>
      </w:r>
    </w:p>
    <w:p w14:paraId="230432E4"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4B0C439E" w14:textId="77777777" w:rsidTr="00461C83">
        <w:tc>
          <w:tcPr>
            <w:tcW w:w="1560" w:type="dxa"/>
          </w:tcPr>
          <w:p w14:paraId="732115CA"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574DDE3B"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6153589F"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557BA7C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3E032DF"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922697" w:rsidRPr="0043505F" w14:paraId="2CF0891A" w14:textId="77777777" w:rsidTr="00DE6C76">
        <w:trPr>
          <w:trHeight w:val="670"/>
        </w:trPr>
        <w:tc>
          <w:tcPr>
            <w:tcW w:w="1560" w:type="dxa"/>
          </w:tcPr>
          <w:p w14:paraId="308ADD7D" w14:textId="13A4D817" w:rsidR="00922697" w:rsidRPr="00DE6C76" w:rsidRDefault="00922697" w:rsidP="00922697">
            <w:pPr>
              <w:jc w:val="center"/>
              <w:rPr>
                <w:rFonts w:eastAsia="Times New Roman" w:cs="Arial"/>
                <w:bCs/>
                <w:kern w:val="0"/>
                <w:szCs w:val="22"/>
                <w:lang w:val="en-US"/>
                <w14:ligatures w14:val="none"/>
              </w:rPr>
            </w:pPr>
            <w:r w:rsidRPr="00DE6C76">
              <w:rPr>
                <w:bCs/>
              </w:rPr>
              <w:t>1.1</w:t>
            </w:r>
          </w:p>
        </w:tc>
        <w:tc>
          <w:tcPr>
            <w:tcW w:w="6804" w:type="dxa"/>
          </w:tcPr>
          <w:p w14:paraId="24CC7A41" w14:textId="521BB652" w:rsidR="00922697" w:rsidRPr="00922697" w:rsidRDefault="00922697" w:rsidP="00922697">
            <w:pPr>
              <w:pStyle w:val="NormalWeb"/>
              <w:rPr>
                <w:rFonts w:ascii="Arial" w:hAnsi="Arial" w:cs="Arial"/>
              </w:rPr>
            </w:pPr>
            <w:r w:rsidRPr="00E32C08">
              <w:rPr>
                <w:rFonts w:ascii="Arial" w:hAnsi="Arial" w:cs="Arial"/>
              </w:rPr>
              <w:t>Use appropriate Personal Protective Equipment and methods when working on engines</w:t>
            </w:r>
          </w:p>
        </w:tc>
        <w:tc>
          <w:tcPr>
            <w:tcW w:w="1676" w:type="dxa"/>
          </w:tcPr>
          <w:p w14:paraId="537AE6AE" w14:textId="279AD120" w:rsidR="00922697" w:rsidRPr="0043505F" w:rsidRDefault="00922697" w:rsidP="00922697">
            <w:pPr>
              <w:jc w:val="center"/>
              <w:rPr>
                <w:rFonts w:eastAsia="Times New Roman" w:cs="Arial"/>
                <w:kern w:val="0"/>
                <w:szCs w:val="22"/>
                <w:lang w:val="en-US"/>
                <w14:ligatures w14:val="none"/>
              </w:rPr>
            </w:pPr>
            <w:r>
              <w:t>2</w:t>
            </w:r>
          </w:p>
        </w:tc>
      </w:tr>
      <w:tr w:rsidR="00922697" w:rsidRPr="0043505F" w14:paraId="5B695734" w14:textId="77777777" w:rsidTr="00DE6C76">
        <w:trPr>
          <w:trHeight w:val="694"/>
        </w:trPr>
        <w:tc>
          <w:tcPr>
            <w:tcW w:w="1560" w:type="dxa"/>
          </w:tcPr>
          <w:p w14:paraId="22C86B2F" w14:textId="3675269F" w:rsidR="00922697" w:rsidRPr="00DE6C76" w:rsidRDefault="00922697" w:rsidP="00922697">
            <w:pPr>
              <w:jc w:val="center"/>
              <w:rPr>
                <w:rFonts w:eastAsia="Times New Roman" w:cs="Arial"/>
                <w:bCs/>
                <w:kern w:val="0"/>
                <w:szCs w:val="22"/>
                <w:lang w:val="en-US"/>
                <w14:ligatures w14:val="none"/>
              </w:rPr>
            </w:pPr>
            <w:r w:rsidRPr="00DE6C76">
              <w:rPr>
                <w:bCs/>
              </w:rPr>
              <w:t>2.1</w:t>
            </w:r>
          </w:p>
        </w:tc>
        <w:tc>
          <w:tcPr>
            <w:tcW w:w="6804" w:type="dxa"/>
          </w:tcPr>
          <w:p w14:paraId="0C6D986E" w14:textId="3E1087C4" w:rsidR="00922697" w:rsidRPr="00922697" w:rsidRDefault="00922697" w:rsidP="00922697">
            <w:pPr>
              <w:pStyle w:val="NormalWeb"/>
              <w:rPr>
                <w:rFonts w:ascii="Arial" w:hAnsi="Arial" w:cs="Arial"/>
              </w:rPr>
            </w:pPr>
            <w:r w:rsidRPr="00E32C08">
              <w:rPr>
                <w:rFonts w:ascii="Arial" w:hAnsi="Arial" w:cs="Arial"/>
              </w:rPr>
              <w:t xml:space="preserve">State the </w:t>
            </w:r>
            <w:proofErr w:type="gramStart"/>
            <w:r w:rsidRPr="00E32C08">
              <w:rPr>
                <w:rFonts w:ascii="Arial" w:hAnsi="Arial" w:cs="Arial"/>
              </w:rPr>
              <w:t>four stroke</w:t>
            </w:r>
            <w:proofErr w:type="gramEnd"/>
            <w:r w:rsidRPr="00E32C08">
              <w:rPr>
                <w:rFonts w:ascii="Arial" w:hAnsi="Arial" w:cs="Arial"/>
              </w:rPr>
              <w:t xml:space="preserve"> cycle</w:t>
            </w:r>
          </w:p>
        </w:tc>
        <w:tc>
          <w:tcPr>
            <w:tcW w:w="1676" w:type="dxa"/>
          </w:tcPr>
          <w:p w14:paraId="637D5D18" w14:textId="20CBBCB8" w:rsidR="00922697" w:rsidRPr="0043505F" w:rsidRDefault="00922697" w:rsidP="00922697">
            <w:pPr>
              <w:jc w:val="center"/>
              <w:rPr>
                <w:rFonts w:eastAsia="Times New Roman" w:cs="Arial"/>
                <w:kern w:val="0"/>
                <w:szCs w:val="22"/>
                <w:lang w:val="en-US"/>
                <w14:ligatures w14:val="none"/>
              </w:rPr>
            </w:pPr>
            <w:r>
              <w:t>1</w:t>
            </w:r>
          </w:p>
        </w:tc>
      </w:tr>
      <w:tr w:rsidR="00922697" w:rsidRPr="0043505F" w14:paraId="4BA3D024" w14:textId="77777777" w:rsidTr="00130E05">
        <w:trPr>
          <w:trHeight w:val="621"/>
        </w:trPr>
        <w:tc>
          <w:tcPr>
            <w:tcW w:w="1560" w:type="dxa"/>
          </w:tcPr>
          <w:p w14:paraId="73435EE6" w14:textId="2713DAEE" w:rsidR="00922697" w:rsidRPr="00DE6C76" w:rsidRDefault="00922697" w:rsidP="00922697">
            <w:pPr>
              <w:jc w:val="center"/>
              <w:rPr>
                <w:rFonts w:eastAsia="Times New Roman" w:cs="Arial"/>
                <w:bCs/>
                <w:kern w:val="0"/>
                <w:szCs w:val="22"/>
                <w:lang w:val="en-US"/>
                <w14:ligatures w14:val="none"/>
              </w:rPr>
            </w:pPr>
            <w:r w:rsidRPr="00DE6C76">
              <w:rPr>
                <w:bCs/>
              </w:rPr>
              <w:t>2.2</w:t>
            </w:r>
          </w:p>
        </w:tc>
        <w:tc>
          <w:tcPr>
            <w:tcW w:w="6804" w:type="dxa"/>
          </w:tcPr>
          <w:p w14:paraId="439970B4" w14:textId="546B93C3" w:rsidR="00922697" w:rsidRPr="00922697" w:rsidRDefault="00922697" w:rsidP="00922697">
            <w:pPr>
              <w:pStyle w:val="NormalWeb"/>
              <w:rPr>
                <w:rFonts w:ascii="Arial" w:hAnsi="Arial" w:cs="Arial"/>
              </w:rPr>
            </w:pPr>
            <w:r w:rsidRPr="00E32C08">
              <w:rPr>
                <w:rFonts w:ascii="Arial" w:hAnsi="Arial" w:cs="Arial"/>
              </w:rPr>
              <w:t>Identify the main engine components</w:t>
            </w:r>
          </w:p>
        </w:tc>
        <w:tc>
          <w:tcPr>
            <w:tcW w:w="1676" w:type="dxa"/>
          </w:tcPr>
          <w:p w14:paraId="708579F0" w14:textId="0F765161" w:rsidR="00922697" w:rsidRPr="0043505F" w:rsidRDefault="00922697" w:rsidP="00922697">
            <w:pPr>
              <w:jc w:val="center"/>
              <w:rPr>
                <w:rFonts w:eastAsia="Times New Roman" w:cs="Arial"/>
                <w:kern w:val="0"/>
                <w:szCs w:val="22"/>
                <w:lang w:val="en-US"/>
                <w14:ligatures w14:val="none"/>
              </w:rPr>
            </w:pPr>
            <w:r>
              <w:t>1</w:t>
            </w:r>
          </w:p>
        </w:tc>
      </w:tr>
      <w:tr w:rsidR="00922697" w:rsidRPr="0043505F" w14:paraId="44586498" w14:textId="77777777" w:rsidTr="00922697">
        <w:trPr>
          <w:trHeight w:val="720"/>
        </w:trPr>
        <w:tc>
          <w:tcPr>
            <w:tcW w:w="1560" w:type="dxa"/>
          </w:tcPr>
          <w:p w14:paraId="6674DAE7" w14:textId="6A9A1E11" w:rsidR="00922697" w:rsidRPr="00DE6C76" w:rsidRDefault="00922697" w:rsidP="00922697">
            <w:pPr>
              <w:jc w:val="center"/>
              <w:rPr>
                <w:rFonts w:eastAsia="Times New Roman" w:cs="Arial"/>
                <w:bCs/>
                <w:kern w:val="0"/>
                <w:szCs w:val="22"/>
                <w:lang w:val="en-US"/>
                <w14:ligatures w14:val="none"/>
              </w:rPr>
            </w:pPr>
            <w:r w:rsidRPr="00DE6C76">
              <w:rPr>
                <w:bCs/>
              </w:rPr>
              <w:t>3.1</w:t>
            </w:r>
          </w:p>
        </w:tc>
        <w:tc>
          <w:tcPr>
            <w:tcW w:w="6804" w:type="dxa"/>
          </w:tcPr>
          <w:p w14:paraId="68A5B0E4" w14:textId="6B4F64C2" w:rsidR="00922697" w:rsidRPr="00922697" w:rsidRDefault="00922697" w:rsidP="00922697">
            <w:pPr>
              <w:pStyle w:val="NormalWeb"/>
              <w:rPr>
                <w:rFonts w:ascii="Arial" w:hAnsi="Arial" w:cs="Arial"/>
              </w:rPr>
            </w:pPr>
            <w:r w:rsidRPr="00E32C08">
              <w:rPr>
                <w:rFonts w:ascii="Arial" w:hAnsi="Arial" w:cs="Arial"/>
              </w:rPr>
              <w:t>State using simple terms their purpose within the engine</w:t>
            </w:r>
          </w:p>
        </w:tc>
        <w:tc>
          <w:tcPr>
            <w:tcW w:w="1676" w:type="dxa"/>
          </w:tcPr>
          <w:p w14:paraId="377FFEA2" w14:textId="2C6EFC37" w:rsidR="00922697" w:rsidRPr="0043505F" w:rsidRDefault="00922697" w:rsidP="00922697">
            <w:pPr>
              <w:jc w:val="center"/>
              <w:rPr>
                <w:rFonts w:eastAsia="Times New Roman" w:cs="Arial"/>
                <w:kern w:val="0"/>
                <w:szCs w:val="22"/>
                <w:lang w:val="en-US"/>
                <w14:ligatures w14:val="none"/>
              </w:rPr>
            </w:pPr>
            <w:r>
              <w:t>1</w:t>
            </w:r>
          </w:p>
        </w:tc>
      </w:tr>
      <w:tr w:rsidR="00922697" w:rsidRPr="0043505F" w14:paraId="6F350C4B" w14:textId="77777777" w:rsidTr="00922697">
        <w:trPr>
          <w:trHeight w:val="985"/>
        </w:trPr>
        <w:tc>
          <w:tcPr>
            <w:tcW w:w="1560" w:type="dxa"/>
          </w:tcPr>
          <w:p w14:paraId="47D58A4F" w14:textId="7AD71EC6" w:rsidR="00922697" w:rsidRPr="00DE6C76" w:rsidRDefault="00922697" w:rsidP="00922697">
            <w:pPr>
              <w:jc w:val="center"/>
              <w:rPr>
                <w:bCs/>
              </w:rPr>
            </w:pPr>
            <w:r w:rsidRPr="00DE6C76">
              <w:rPr>
                <w:bCs/>
              </w:rPr>
              <w:t>3.2</w:t>
            </w:r>
          </w:p>
        </w:tc>
        <w:tc>
          <w:tcPr>
            <w:tcW w:w="6804" w:type="dxa"/>
          </w:tcPr>
          <w:p w14:paraId="6627E39F" w14:textId="4BBB32B6" w:rsidR="00922697" w:rsidRPr="00922697" w:rsidRDefault="00922697" w:rsidP="00922697">
            <w:pPr>
              <w:pStyle w:val="NormalWeb"/>
              <w:rPr>
                <w:rFonts w:ascii="Arial" w:hAnsi="Arial" w:cs="Arial"/>
              </w:rPr>
            </w:pPr>
            <w:r w:rsidRPr="00E32C08">
              <w:rPr>
                <w:rFonts w:ascii="Arial" w:hAnsi="Arial" w:cs="Arial"/>
              </w:rPr>
              <w:t>Demonstrate how to remove and refit a range of simple engine components from a (non-running) stand engine to include</w:t>
            </w:r>
          </w:p>
        </w:tc>
        <w:tc>
          <w:tcPr>
            <w:tcW w:w="1676" w:type="dxa"/>
          </w:tcPr>
          <w:p w14:paraId="23542C52" w14:textId="52FD28C4" w:rsidR="00922697" w:rsidRPr="00075074" w:rsidRDefault="00922697" w:rsidP="00922697">
            <w:pPr>
              <w:jc w:val="center"/>
            </w:pPr>
            <w:r>
              <w:t>2</w:t>
            </w:r>
          </w:p>
        </w:tc>
      </w:tr>
      <w:tr w:rsidR="00922697" w:rsidRPr="0043505F" w14:paraId="58608E99" w14:textId="77777777" w:rsidTr="00DE6C76">
        <w:trPr>
          <w:trHeight w:val="694"/>
        </w:trPr>
        <w:tc>
          <w:tcPr>
            <w:tcW w:w="1560" w:type="dxa"/>
          </w:tcPr>
          <w:p w14:paraId="78F3DB16" w14:textId="1D8EFE68" w:rsidR="00922697" w:rsidRPr="00DE6C76" w:rsidRDefault="00922697" w:rsidP="00922697">
            <w:pPr>
              <w:jc w:val="center"/>
              <w:rPr>
                <w:bCs/>
              </w:rPr>
            </w:pPr>
            <w:r w:rsidRPr="00DE6C76">
              <w:rPr>
                <w:bCs/>
              </w:rPr>
              <w:t>4.1</w:t>
            </w:r>
          </w:p>
        </w:tc>
        <w:tc>
          <w:tcPr>
            <w:tcW w:w="6804" w:type="dxa"/>
          </w:tcPr>
          <w:p w14:paraId="3E28CAEF" w14:textId="663D301C" w:rsidR="00922697" w:rsidRPr="00922697" w:rsidRDefault="00922697" w:rsidP="00922697">
            <w:pPr>
              <w:pStyle w:val="NormalWeb"/>
              <w:rPr>
                <w:rFonts w:ascii="Arial" w:hAnsi="Arial" w:cs="Arial"/>
              </w:rPr>
            </w:pPr>
            <w:r w:rsidRPr="00E32C08">
              <w:rPr>
                <w:rFonts w:ascii="Arial" w:hAnsi="Arial" w:cs="Arial"/>
              </w:rPr>
              <w:t>Demonstrate the correct use of tools and equipment</w:t>
            </w:r>
          </w:p>
        </w:tc>
        <w:tc>
          <w:tcPr>
            <w:tcW w:w="1676" w:type="dxa"/>
          </w:tcPr>
          <w:p w14:paraId="3DFE1B0D" w14:textId="5427BE16" w:rsidR="00922697" w:rsidRPr="00075074" w:rsidRDefault="00922697" w:rsidP="00922697">
            <w:pPr>
              <w:jc w:val="center"/>
            </w:pPr>
            <w:r>
              <w:t>2</w:t>
            </w:r>
          </w:p>
        </w:tc>
      </w:tr>
    </w:tbl>
    <w:p w14:paraId="0E17E999" w14:textId="77777777" w:rsidR="00DE6C76" w:rsidRPr="0043505F" w:rsidRDefault="00DE6C76" w:rsidP="00DE6C76">
      <w:pPr>
        <w:ind w:left="-709" w:right="-908"/>
        <w:rPr>
          <w:rFonts w:eastAsia="Times New Roman" w:cs="Arial"/>
          <w:b/>
          <w:kern w:val="0"/>
          <w:sz w:val="20"/>
          <w:szCs w:val="20"/>
          <w:lang w:val="en-US"/>
          <w14:ligatures w14:val="none"/>
        </w:rPr>
      </w:pPr>
    </w:p>
    <w:p w14:paraId="466945E8"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471D1976"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5416082E" w14:textId="77777777" w:rsidTr="00461C8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ABBF61"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AD9CDE0"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0BBB17C" w14:textId="77777777" w:rsidR="00DE6C76" w:rsidRDefault="00DE6C76" w:rsidP="00461C83">
            <w:pPr>
              <w:rPr>
                <w:rFonts w:eastAsia="Times New Roman" w:cs="Arial"/>
                <w:kern w:val="0"/>
                <w:szCs w:val="22"/>
                <w:lang w:val="en-US"/>
                <w14:ligatures w14:val="none"/>
              </w:rPr>
            </w:pPr>
          </w:p>
          <w:p w14:paraId="1B94DB35" w14:textId="77777777" w:rsidR="00DE6C76" w:rsidRDefault="00DE6C76" w:rsidP="00461C83">
            <w:pPr>
              <w:rPr>
                <w:rFonts w:eastAsia="Times New Roman" w:cs="Arial"/>
                <w:kern w:val="0"/>
                <w:szCs w:val="22"/>
                <w:lang w:val="en-US"/>
                <w14:ligatures w14:val="none"/>
              </w:rPr>
            </w:pPr>
          </w:p>
          <w:p w14:paraId="04D9B06B" w14:textId="77777777" w:rsidR="00DE6C76" w:rsidRDefault="00DE6C76" w:rsidP="00461C83">
            <w:pPr>
              <w:rPr>
                <w:rFonts w:eastAsia="Times New Roman" w:cs="Arial"/>
                <w:kern w:val="0"/>
                <w:szCs w:val="22"/>
                <w:lang w:val="en-US"/>
                <w14:ligatures w14:val="none"/>
              </w:rPr>
            </w:pPr>
          </w:p>
          <w:p w14:paraId="618ADFEE" w14:textId="77777777" w:rsidR="00DE6C76" w:rsidRDefault="00DE6C76" w:rsidP="00461C83">
            <w:pPr>
              <w:rPr>
                <w:rFonts w:eastAsia="Times New Roman" w:cs="Arial"/>
                <w:kern w:val="0"/>
                <w:szCs w:val="22"/>
                <w:lang w:val="en-US"/>
                <w14:ligatures w14:val="none"/>
              </w:rPr>
            </w:pPr>
          </w:p>
          <w:p w14:paraId="2E5198DE" w14:textId="77777777" w:rsidR="00DE6C76" w:rsidRDefault="00DE6C76" w:rsidP="00461C83">
            <w:pPr>
              <w:rPr>
                <w:rFonts w:eastAsia="Times New Roman" w:cs="Arial"/>
                <w:kern w:val="0"/>
                <w:szCs w:val="22"/>
                <w:lang w:val="en-US"/>
                <w14:ligatures w14:val="none"/>
              </w:rPr>
            </w:pPr>
          </w:p>
          <w:p w14:paraId="0B6245A2" w14:textId="77777777" w:rsidR="00DE6C76" w:rsidRPr="0043505F" w:rsidRDefault="00DE6C76" w:rsidP="00461C83">
            <w:pPr>
              <w:rPr>
                <w:rFonts w:eastAsia="Times New Roman" w:cs="Arial"/>
                <w:kern w:val="0"/>
                <w:szCs w:val="22"/>
                <w:lang w:val="en-US"/>
                <w14:ligatures w14:val="none"/>
              </w:rPr>
            </w:pPr>
          </w:p>
        </w:tc>
      </w:tr>
    </w:tbl>
    <w:p w14:paraId="0F5ACBFC" w14:textId="3790967A" w:rsidR="00AA3FBA" w:rsidRDefault="00AA3FBA" w:rsidP="00F77997">
      <w:pPr>
        <w:rPr>
          <w:lang w:val="en-US"/>
        </w:rPr>
      </w:pPr>
    </w:p>
    <w:p w14:paraId="514AC9FA" w14:textId="1B9C65D9" w:rsidR="000D5FD5" w:rsidRDefault="000D5FD5">
      <w:pPr>
        <w:rPr>
          <w:lang w:val="en-US"/>
        </w:rPr>
      </w:pPr>
      <w:r>
        <w:rPr>
          <w:lang w:val="en-US"/>
        </w:rPr>
        <w:br w:type="page"/>
      </w:r>
    </w:p>
    <w:p w14:paraId="59FC0016" w14:textId="77777777" w:rsidR="00F77997" w:rsidRDefault="00F77997"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05A8125"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47361D" w14:textId="6843FB34"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sidR="004A237D" w:rsidRPr="004A237D">
              <w:rPr>
                <w:rFonts w:eastAsia="Times New Roman" w:cs="Arial"/>
                <w:b/>
                <w:kern w:val="0"/>
                <w:szCs w:val="22"/>
                <w:lang w:val="en-US"/>
                <w14:ligatures w14:val="none"/>
              </w:rPr>
              <w:t>L/502/4658</w:t>
            </w:r>
            <w:r w:rsidR="004A237D">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F3F623" w14:textId="3AE5E3A4"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4A237D">
              <w:rPr>
                <w:rFonts w:eastAsia="Times New Roman" w:cs="Arial"/>
                <w:b/>
                <w:kern w:val="0"/>
                <w:szCs w:val="22"/>
                <w:lang w:val="en-US"/>
                <w14:ligatures w14:val="none"/>
              </w:rPr>
              <w:t>2.1, 2.2, 2.3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236835E" w14:textId="2C22502E"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4A237D">
              <w:rPr>
                <w:rFonts w:eastAsia="Times New Roman" w:cs="Arial"/>
                <w:b/>
                <w:kern w:val="0"/>
                <w:szCs w:val="22"/>
                <w:lang w:val="en-US"/>
                <w14:ligatures w14:val="none"/>
              </w:rPr>
              <w:t>1</w:t>
            </w:r>
          </w:p>
        </w:tc>
      </w:tr>
    </w:tbl>
    <w:p w14:paraId="7B1933AB"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7EAE16CC"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0E00F0D" w14:textId="6454F3B5"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DE6C76">
              <w:rPr>
                <w:rFonts w:eastAsia="Times New Roman" w:cs="Arial"/>
                <w:b/>
                <w:kern w:val="0"/>
                <w:szCs w:val="22"/>
                <w:lang w:val="en-US"/>
                <w14:ligatures w14:val="none"/>
              </w:rPr>
              <w:t>Dismantle Four Stroke Compression Ignition Engine</w:t>
            </w:r>
          </w:p>
        </w:tc>
      </w:tr>
    </w:tbl>
    <w:p w14:paraId="77AD8F56" w14:textId="296FDAD5" w:rsidR="00DE6C76"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075074" w14:paraId="6FEEA708" w14:textId="77777777" w:rsidTr="00A14027">
        <w:trPr>
          <w:trHeight w:val="9932"/>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D0E3DAE" w14:textId="77777777" w:rsidR="000D5FD5" w:rsidRPr="000D5FD5" w:rsidRDefault="000D5FD5" w:rsidP="000D5FD5">
            <w:pPr>
              <w:keepNext/>
              <w:spacing w:before="240" w:after="60"/>
              <w:outlineLvl w:val="3"/>
              <w:rPr>
                <w:rFonts w:eastAsia="Times New Roman" w:cs="Arial"/>
                <w:b/>
                <w:bCs/>
                <w:kern w:val="0"/>
                <w:szCs w:val="22"/>
                <w:lang w:val="en-US"/>
                <w14:ligatures w14:val="none"/>
              </w:rPr>
            </w:pPr>
            <w:r w:rsidRPr="000D5FD5">
              <w:rPr>
                <w:rFonts w:eastAsia="Times New Roman" w:cs="Arial"/>
                <w:b/>
                <w:bCs/>
                <w:kern w:val="0"/>
                <w:szCs w:val="22"/>
                <w:lang w:val="en-US"/>
                <w14:ligatures w14:val="none"/>
              </w:rPr>
              <w:t>Instructions to learners</w:t>
            </w:r>
          </w:p>
          <w:p w14:paraId="5727506B" w14:textId="6BF67EB6" w:rsidR="000D5FD5" w:rsidRPr="000D5FD5" w:rsidRDefault="000D5FD5" w:rsidP="000D5FD5">
            <w:pPr>
              <w:rPr>
                <w:rFonts w:eastAsia="Times New Roman" w:cs="Arial"/>
                <w:kern w:val="0"/>
                <w:szCs w:val="22"/>
                <w:lang w:val="en-US"/>
                <w14:ligatures w14:val="none"/>
              </w:rPr>
            </w:pPr>
            <w:r w:rsidRPr="000D5FD5">
              <w:rPr>
                <w:rFonts w:eastAsia="Times New Roman" w:cs="Arial"/>
                <w:kern w:val="0"/>
                <w:szCs w:val="22"/>
                <w:lang w:val="en-US"/>
                <w14:ligatures w14:val="none"/>
              </w:rPr>
              <w:t>Identify the engine components labeled in the diagram below and state their purpose within the engine</w:t>
            </w:r>
          </w:p>
          <w:p w14:paraId="1F70B45D" w14:textId="54777DBF" w:rsidR="00A14027" w:rsidRDefault="000D5FD5" w:rsidP="00A14027">
            <w:r>
              <w:rPr>
                <w:noProof/>
              </w:rPr>
              <w:drawing>
                <wp:anchor distT="0" distB="0" distL="114300" distR="114300" simplePos="0" relativeHeight="251742208" behindDoc="1" locked="0" layoutInCell="1" allowOverlap="1" wp14:anchorId="7D97A05E" wp14:editId="339C260F">
                  <wp:simplePos x="0" y="0"/>
                  <wp:positionH relativeFrom="column">
                    <wp:posOffset>-21590</wp:posOffset>
                  </wp:positionH>
                  <wp:positionV relativeFrom="paragraph">
                    <wp:posOffset>7620</wp:posOffset>
                  </wp:positionV>
                  <wp:extent cx="4248520" cy="4686300"/>
                  <wp:effectExtent l="0" t="0" r="0" b="0"/>
                  <wp:wrapNone/>
                  <wp:docPr id="1499249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852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BDF9F" w14:textId="54AB8E1B" w:rsidR="00A14027" w:rsidRDefault="00A14027" w:rsidP="00A14027"/>
          <w:p w14:paraId="4B3FFCEF" w14:textId="3D3549EA" w:rsidR="00A14027" w:rsidRDefault="00A14027" w:rsidP="00A14027"/>
          <w:p w14:paraId="0CC03944" w14:textId="4939AD2C" w:rsidR="00A14027" w:rsidRDefault="00A14027" w:rsidP="00A14027"/>
          <w:p w14:paraId="767F5532" w14:textId="3C0A8BB6" w:rsidR="002F7D61" w:rsidRDefault="002F7D61" w:rsidP="002F7D61"/>
          <w:tbl>
            <w:tblPr>
              <w:tblpPr w:leftFromText="180" w:rightFromText="180" w:vertAnchor="text" w:horzAnchor="margin" w:tblpXSpec="right" w:tblpY="5399"/>
              <w:tblOverlap w:val="never"/>
              <w:tblW w:w="0" w:type="auto"/>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1908"/>
              <w:gridCol w:w="959"/>
              <w:gridCol w:w="2373"/>
            </w:tblGrid>
            <w:tr w:rsidR="000D5FD5" w:rsidRPr="00075074" w14:paraId="140FA299" w14:textId="77777777" w:rsidTr="000D5FD5">
              <w:tc>
                <w:tcPr>
                  <w:tcW w:w="1908" w:type="dxa"/>
                  <w:shd w:val="clear" w:color="auto" w:fill="043956" w:themeFill="accent2"/>
                  <w:vAlign w:val="center"/>
                </w:tcPr>
                <w:p w14:paraId="37562C91" w14:textId="77777777" w:rsidR="000D5FD5" w:rsidRPr="00DE6C76" w:rsidRDefault="000D5FD5" w:rsidP="000D5FD5">
                  <w:pPr>
                    <w:rPr>
                      <w:b/>
                      <w:color w:val="FFFFFF" w:themeColor="background1"/>
                    </w:rPr>
                  </w:pPr>
                  <w:r w:rsidRPr="00DE6C76">
                    <w:rPr>
                      <w:b/>
                      <w:color w:val="FFFFFF" w:themeColor="background1"/>
                    </w:rPr>
                    <w:t>Component</w:t>
                  </w:r>
                </w:p>
              </w:tc>
              <w:tc>
                <w:tcPr>
                  <w:tcW w:w="959" w:type="dxa"/>
                  <w:shd w:val="clear" w:color="auto" w:fill="043956" w:themeFill="accent2"/>
                  <w:vAlign w:val="center"/>
                </w:tcPr>
                <w:p w14:paraId="7FF88439" w14:textId="77777777" w:rsidR="000D5FD5" w:rsidRPr="00DE6C76" w:rsidRDefault="000D5FD5" w:rsidP="000D5FD5">
                  <w:pPr>
                    <w:rPr>
                      <w:b/>
                      <w:color w:val="FFFFFF" w:themeColor="background1"/>
                    </w:rPr>
                  </w:pPr>
                  <w:r w:rsidRPr="00DE6C76">
                    <w:rPr>
                      <w:b/>
                      <w:color w:val="FFFFFF" w:themeColor="background1"/>
                    </w:rPr>
                    <w:t>Letter</w:t>
                  </w:r>
                </w:p>
              </w:tc>
              <w:tc>
                <w:tcPr>
                  <w:tcW w:w="2373" w:type="dxa"/>
                  <w:shd w:val="clear" w:color="auto" w:fill="043956" w:themeFill="accent2"/>
                </w:tcPr>
                <w:p w14:paraId="7BF57ED5" w14:textId="77777777" w:rsidR="000D5FD5" w:rsidRPr="00DE6C76" w:rsidRDefault="000D5FD5" w:rsidP="000D5FD5">
                  <w:pPr>
                    <w:rPr>
                      <w:b/>
                      <w:color w:val="FFFFFF" w:themeColor="background1"/>
                    </w:rPr>
                  </w:pPr>
                  <w:r>
                    <w:rPr>
                      <w:b/>
                      <w:color w:val="FFFFFF" w:themeColor="background1"/>
                    </w:rPr>
                    <w:t>Purpose within Engine</w:t>
                  </w:r>
                </w:p>
              </w:tc>
            </w:tr>
            <w:tr w:rsidR="000D5FD5" w:rsidRPr="00075074" w14:paraId="1C5B4AD3" w14:textId="77777777" w:rsidTr="000D5FD5">
              <w:tc>
                <w:tcPr>
                  <w:tcW w:w="1908" w:type="dxa"/>
                  <w:vAlign w:val="center"/>
                </w:tcPr>
                <w:p w14:paraId="36DD8CBE" w14:textId="77777777" w:rsidR="000D5FD5" w:rsidRPr="00075074" w:rsidRDefault="000D5FD5" w:rsidP="000D5FD5">
                  <w:r w:rsidRPr="00075074">
                    <w:t>Piston</w:t>
                  </w:r>
                </w:p>
              </w:tc>
              <w:tc>
                <w:tcPr>
                  <w:tcW w:w="959" w:type="dxa"/>
                  <w:vAlign w:val="center"/>
                </w:tcPr>
                <w:p w14:paraId="6C6D2199" w14:textId="77777777" w:rsidR="000D5FD5" w:rsidRPr="00075074" w:rsidRDefault="000D5FD5" w:rsidP="000D5FD5"/>
              </w:tc>
              <w:tc>
                <w:tcPr>
                  <w:tcW w:w="2373" w:type="dxa"/>
                </w:tcPr>
                <w:p w14:paraId="31AEDCD9" w14:textId="77777777" w:rsidR="000D5FD5" w:rsidRPr="00075074" w:rsidRDefault="000D5FD5" w:rsidP="000D5FD5"/>
              </w:tc>
            </w:tr>
            <w:tr w:rsidR="000D5FD5" w:rsidRPr="00075074" w14:paraId="5AAC07CD" w14:textId="77777777" w:rsidTr="000D5FD5">
              <w:tc>
                <w:tcPr>
                  <w:tcW w:w="1908" w:type="dxa"/>
                  <w:vAlign w:val="center"/>
                </w:tcPr>
                <w:p w14:paraId="755239E5" w14:textId="77777777" w:rsidR="000D5FD5" w:rsidRPr="00075074" w:rsidRDefault="000D5FD5" w:rsidP="000D5FD5">
                  <w:r w:rsidRPr="00075074">
                    <w:t>Valve</w:t>
                  </w:r>
                </w:p>
              </w:tc>
              <w:tc>
                <w:tcPr>
                  <w:tcW w:w="959" w:type="dxa"/>
                  <w:vAlign w:val="center"/>
                </w:tcPr>
                <w:p w14:paraId="6E83FDB3" w14:textId="77777777" w:rsidR="000D5FD5" w:rsidRPr="00075074" w:rsidRDefault="000D5FD5" w:rsidP="000D5FD5"/>
              </w:tc>
              <w:tc>
                <w:tcPr>
                  <w:tcW w:w="2373" w:type="dxa"/>
                </w:tcPr>
                <w:p w14:paraId="58A8B170" w14:textId="77777777" w:rsidR="000D5FD5" w:rsidRPr="00075074" w:rsidRDefault="000D5FD5" w:rsidP="000D5FD5"/>
              </w:tc>
            </w:tr>
            <w:tr w:rsidR="000D5FD5" w:rsidRPr="00075074" w14:paraId="1402C078" w14:textId="77777777" w:rsidTr="000D5FD5">
              <w:tc>
                <w:tcPr>
                  <w:tcW w:w="1908" w:type="dxa"/>
                  <w:vAlign w:val="center"/>
                </w:tcPr>
                <w:p w14:paraId="14B435D1" w14:textId="77777777" w:rsidR="000D5FD5" w:rsidRPr="00075074" w:rsidRDefault="000D5FD5" w:rsidP="000D5FD5">
                  <w:r w:rsidRPr="00075074">
                    <w:t>Connecting rod</w:t>
                  </w:r>
                </w:p>
              </w:tc>
              <w:tc>
                <w:tcPr>
                  <w:tcW w:w="959" w:type="dxa"/>
                  <w:vAlign w:val="center"/>
                </w:tcPr>
                <w:p w14:paraId="60814D71" w14:textId="77777777" w:rsidR="000D5FD5" w:rsidRPr="00075074" w:rsidRDefault="000D5FD5" w:rsidP="000D5FD5"/>
              </w:tc>
              <w:tc>
                <w:tcPr>
                  <w:tcW w:w="2373" w:type="dxa"/>
                </w:tcPr>
                <w:p w14:paraId="5B84E2EF" w14:textId="77777777" w:rsidR="000D5FD5" w:rsidRPr="00075074" w:rsidRDefault="000D5FD5" w:rsidP="000D5FD5"/>
              </w:tc>
            </w:tr>
            <w:tr w:rsidR="000D5FD5" w:rsidRPr="00075074" w14:paraId="7AC826D2" w14:textId="77777777" w:rsidTr="000D5FD5">
              <w:tc>
                <w:tcPr>
                  <w:tcW w:w="1908" w:type="dxa"/>
                  <w:vAlign w:val="center"/>
                </w:tcPr>
                <w:p w14:paraId="489E86AC" w14:textId="77777777" w:rsidR="000D5FD5" w:rsidRPr="00075074" w:rsidRDefault="000D5FD5" w:rsidP="000D5FD5">
                  <w:r w:rsidRPr="00075074">
                    <w:t>Sump</w:t>
                  </w:r>
                </w:p>
              </w:tc>
              <w:tc>
                <w:tcPr>
                  <w:tcW w:w="959" w:type="dxa"/>
                  <w:vAlign w:val="center"/>
                </w:tcPr>
                <w:p w14:paraId="04A14E7A" w14:textId="77777777" w:rsidR="000D5FD5" w:rsidRPr="00075074" w:rsidRDefault="000D5FD5" w:rsidP="000D5FD5"/>
              </w:tc>
              <w:tc>
                <w:tcPr>
                  <w:tcW w:w="2373" w:type="dxa"/>
                </w:tcPr>
                <w:p w14:paraId="3B4C5791" w14:textId="77777777" w:rsidR="000D5FD5" w:rsidRPr="00075074" w:rsidRDefault="000D5FD5" w:rsidP="000D5FD5"/>
              </w:tc>
            </w:tr>
          </w:tbl>
          <w:p w14:paraId="6AA25047" w14:textId="0F9AF97D" w:rsidR="002F7D61" w:rsidRPr="00075074" w:rsidRDefault="002F7D61" w:rsidP="002F7D61"/>
        </w:tc>
      </w:tr>
    </w:tbl>
    <w:p w14:paraId="4AAB4708" w14:textId="292B5C87" w:rsidR="00DE6C76" w:rsidRDefault="00DE6C76" w:rsidP="00DE6C76">
      <w:pPr>
        <w:rPr>
          <w:rFonts w:eastAsia="Times New Roman" w:cs="Arial"/>
          <w:kern w:val="0"/>
          <w:szCs w:val="22"/>
          <w:lang w:val="en-US"/>
          <w14:ligatures w14:val="none"/>
        </w:rPr>
      </w:pPr>
    </w:p>
    <w:p w14:paraId="2EEC5BA2" w14:textId="77777777" w:rsidR="000D5FD5" w:rsidRDefault="000D5FD5"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95"/>
        <w:gridCol w:w="1485"/>
        <w:gridCol w:w="990"/>
        <w:gridCol w:w="990"/>
        <w:gridCol w:w="1485"/>
        <w:gridCol w:w="495"/>
        <w:gridCol w:w="1980"/>
      </w:tblGrid>
      <w:tr w:rsidR="000D5FD5" w:rsidRPr="00075074" w14:paraId="348FB431" w14:textId="77777777" w:rsidTr="00551A51">
        <w:trPr>
          <w:trHeight w:val="776"/>
        </w:trPr>
        <w:tc>
          <w:tcPr>
            <w:tcW w:w="9900" w:type="dxa"/>
            <w:gridSpan w:val="8"/>
            <w:tcBorders>
              <w:top w:val="single" w:sz="4" w:space="0" w:color="35B1F5"/>
              <w:left w:val="single" w:sz="4" w:space="0" w:color="35B1F5"/>
              <w:bottom w:val="single" w:sz="4" w:space="0" w:color="35B1F5"/>
              <w:right w:val="single" w:sz="4" w:space="0" w:color="35B1F5"/>
            </w:tcBorders>
          </w:tcPr>
          <w:p w14:paraId="73D31FC0" w14:textId="77777777" w:rsidR="000D5FD5" w:rsidRDefault="000D5FD5" w:rsidP="00CD517C">
            <w:pPr>
              <w:rPr>
                <w:b/>
              </w:rPr>
            </w:pPr>
            <w:r w:rsidRPr="00116C60">
              <w:rPr>
                <w:b/>
              </w:rPr>
              <w:lastRenderedPageBreak/>
              <w:t>Four stroke Cycle</w:t>
            </w:r>
          </w:p>
          <w:p w14:paraId="49469A06" w14:textId="05760A61" w:rsidR="000D5FD5" w:rsidRPr="00075074" w:rsidRDefault="000D5FD5" w:rsidP="000D5FD5">
            <w:r w:rsidRPr="00A37D0E">
              <w:t xml:space="preserve">Complete the table below showing the actions </w:t>
            </w:r>
            <w:r w:rsidRPr="00E32C08">
              <w:rPr>
                <w:b/>
              </w:rPr>
              <w:t>at the start</w:t>
            </w:r>
            <w:r>
              <w:rPr>
                <w:color w:val="FF0000"/>
              </w:rPr>
              <w:t xml:space="preserve"> </w:t>
            </w:r>
            <w:r w:rsidRPr="00A37D0E">
              <w:t xml:space="preserve">of each stroke </w:t>
            </w:r>
          </w:p>
        </w:tc>
      </w:tr>
      <w:tr w:rsidR="005C70F1" w:rsidRPr="00075074" w14:paraId="40EC4D64" w14:textId="77777777" w:rsidTr="005C70F1">
        <w:trPr>
          <w:trHeight w:val="615"/>
        </w:trPr>
        <w:tc>
          <w:tcPr>
            <w:tcW w:w="1980" w:type="dxa"/>
            <w:tcBorders>
              <w:top w:val="single" w:sz="4" w:space="0" w:color="35B1F5"/>
              <w:left w:val="single" w:sz="4" w:space="0" w:color="35B1F5"/>
              <w:bottom w:val="single" w:sz="4" w:space="0" w:color="35B1F5"/>
              <w:right w:val="single" w:sz="4" w:space="0" w:color="35B1F5"/>
            </w:tcBorders>
          </w:tcPr>
          <w:p w14:paraId="5751CB44" w14:textId="70A20510" w:rsidR="005C70F1" w:rsidRDefault="005C70F1" w:rsidP="005C70F1">
            <w:pPr>
              <w:keepNext/>
              <w:spacing w:before="240" w:after="60"/>
              <w:outlineLvl w:val="3"/>
            </w:pPr>
            <w:r>
              <w:rPr>
                <w:b/>
              </w:rPr>
              <w:t>STROKE</w:t>
            </w:r>
          </w:p>
        </w:tc>
        <w:tc>
          <w:tcPr>
            <w:tcW w:w="1980" w:type="dxa"/>
            <w:gridSpan w:val="2"/>
            <w:tcBorders>
              <w:top w:val="single" w:sz="4" w:space="0" w:color="35B1F5"/>
              <w:left w:val="single" w:sz="4" w:space="0" w:color="35B1F5"/>
              <w:bottom w:val="single" w:sz="4" w:space="0" w:color="35B1F5"/>
              <w:right w:val="single" w:sz="4" w:space="0" w:color="35B1F5"/>
            </w:tcBorders>
          </w:tcPr>
          <w:p w14:paraId="77EFD3CE" w14:textId="12A91AC5" w:rsidR="005C70F1" w:rsidRDefault="005C70F1" w:rsidP="005C70F1">
            <w:pPr>
              <w:keepNext/>
              <w:spacing w:before="240" w:after="60"/>
              <w:outlineLvl w:val="3"/>
            </w:pPr>
            <w:r>
              <w:rPr>
                <w:b/>
              </w:rPr>
              <w:t>Compression</w:t>
            </w:r>
          </w:p>
        </w:tc>
        <w:tc>
          <w:tcPr>
            <w:tcW w:w="1980" w:type="dxa"/>
            <w:gridSpan w:val="2"/>
            <w:tcBorders>
              <w:top w:val="single" w:sz="4" w:space="0" w:color="35B1F5"/>
              <w:left w:val="single" w:sz="4" w:space="0" w:color="35B1F5"/>
              <w:bottom w:val="single" w:sz="4" w:space="0" w:color="35B1F5"/>
              <w:right w:val="single" w:sz="4" w:space="0" w:color="35B1F5"/>
            </w:tcBorders>
          </w:tcPr>
          <w:p w14:paraId="469D7973"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2249151C" w14:textId="77777777" w:rsidR="005C70F1" w:rsidRDefault="005C70F1" w:rsidP="005C70F1">
            <w:pPr>
              <w:keepNext/>
              <w:spacing w:before="240" w:after="60"/>
              <w:outlineLvl w:val="3"/>
            </w:pPr>
          </w:p>
        </w:tc>
        <w:tc>
          <w:tcPr>
            <w:tcW w:w="1980" w:type="dxa"/>
            <w:tcBorders>
              <w:top w:val="single" w:sz="4" w:space="0" w:color="35B1F5"/>
              <w:left w:val="single" w:sz="4" w:space="0" w:color="35B1F5"/>
              <w:bottom w:val="single" w:sz="4" w:space="0" w:color="35B1F5"/>
              <w:right w:val="single" w:sz="4" w:space="0" w:color="35B1F5"/>
            </w:tcBorders>
          </w:tcPr>
          <w:p w14:paraId="410A3DA9" w14:textId="7C74B707" w:rsidR="005C70F1" w:rsidRDefault="005C70F1" w:rsidP="005C70F1">
            <w:pPr>
              <w:keepNext/>
              <w:spacing w:before="240" w:after="60"/>
              <w:outlineLvl w:val="3"/>
            </w:pPr>
            <w:r>
              <w:rPr>
                <w:b/>
              </w:rPr>
              <w:t>Power</w:t>
            </w:r>
          </w:p>
        </w:tc>
      </w:tr>
      <w:tr w:rsidR="005C70F1" w:rsidRPr="00075074" w14:paraId="4818F009" w14:textId="77777777" w:rsidTr="005C70F1">
        <w:trPr>
          <w:trHeight w:val="612"/>
        </w:trPr>
        <w:tc>
          <w:tcPr>
            <w:tcW w:w="1980" w:type="dxa"/>
            <w:tcBorders>
              <w:top w:val="single" w:sz="4" w:space="0" w:color="35B1F5"/>
              <w:left w:val="single" w:sz="4" w:space="0" w:color="35B1F5"/>
              <w:bottom w:val="single" w:sz="4" w:space="0" w:color="35B1F5"/>
              <w:right w:val="single" w:sz="4" w:space="0" w:color="35B1F5"/>
            </w:tcBorders>
          </w:tcPr>
          <w:p w14:paraId="185CCD83" w14:textId="249E81FA" w:rsidR="005C70F1" w:rsidRDefault="005C70F1" w:rsidP="005C70F1">
            <w:pPr>
              <w:keepNext/>
              <w:spacing w:before="240" w:after="60"/>
              <w:outlineLvl w:val="3"/>
            </w:pPr>
            <w:r>
              <w:rPr>
                <w:b/>
              </w:rPr>
              <w:t>Piston at</w:t>
            </w:r>
          </w:p>
        </w:tc>
        <w:tc>
          <w:tcPr>
            <w:tcW w:w="1980" w:type="dxa"/>
            <w:gridSpan w:val="2"/>
            <w:tcBorders>
              <w:top w:val="single" w:sz="4" w:space="0" w:color="35B1F5"/>
              <w:left w:val="single" w:sz="4" w:space="0" w:color="35B1F5"/>
              <w:bottom w:val="single" w:sz="4" w:space="0" w:color="35B1F5"/>
              <w:right w:val="single" w:sz="4" w:space="0" w:color="35B1F5"/>
            </w:tcBorders>
          </w:tcPr>
          <w:p w14:paraId="3B44CED1"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59BEF28E" w14:textId="6FED262A" w:rsidR="005C70F1" w:rsidRDefault="005C70F1" w:rsidP="005C70F1">
            <w:pPr>
              <w:keepNext/>
              <w:spacing w:before="240" w:after="60"/>
              <w:outlineLvl w:val="3"/>
            </w:pPr>
            <w:r>
              <w:rPr>
                <w:b/>
              </w:rPr>
              <w:t>TDC</w:t>
            </w:r>
          </w:p>
        </w:tc>
        <w:tc>
          <w:tcPr>
            <w:tcW w:w="1980" w:type="dxa"/>
            <w:gridSpan w:val="2"/>
            <w:tcBorders>
              <w:top w:val="single" w:sz="4" w:space="0" w:color="35B1F5"/>
              <w:left w:val="single" w:sz="4" w:space="0" w:color="35B1F5"/>
              <w:bottom w:val="single" w:sz="4" w:space="0" w:color="35B1F5"/>
              <w:right w:val="single" w:sz="4" w:space="0" w:color="35B1F5"/>
            </w:tcBorders>
          </w:tcPr>
          <w:p w14:paraId="0D6C0822" w14:textId="77DE0AFF" w:rsidR="005C70F1" w:rsidRDefault="005C70F1" w:rsidP="005C70F1">
            <w:pPr>
              <w:keepNext/>
              <w:spacing w:before="240" w:after="60"/>
              <w:outlineLvl w:val="3"/>
            </w:pPr>
            <w:r>
              <w:rPr>
                <w:b/>
              </w:rPr>
              <w:t>BDC</w:t>
            </w:r>
          </w:p>
        </w:tc>
        <w:tc>
          <w:tcPr>
            <w:tcW w:w="1980" w:type="dxa"/>
            <w:tcBorders>
              <w:top w:val="single" w:sz="4" w:space="0" w:color="35B1F5"/>
              <w:left w:val="single" w:sz="4" w:space="0" w:color="35B1F5"/>
              <w:bottom w:val="single" w:sz="4" w:space="0" w:color="35B1F5"/>
              <w:right w:val="single" w:sz="4" w:space="0" w:color="35B1F5"/>
            </w:tcBorders>
          </w:tcPr>
          <w:p w14:paraId="32963917" w14:textId="1C58CEA7" w:rsidR="005C70F1" w:rsidRDefault="005C70F1" w:rsidP="005C70F1">
            <w:pPr>
              <w:keepNext/>
              <w:spacing w:before="240" w:after="60"/>
              <w:outlineLvl w:val="3"/>
            </w:pPr>
            <w:r>
              <w:rPr>
                <w:b/>
              </w:rPr>
              <w:t>TDC</w:t>
            </w:r>
          </w:p>
        </w:tc>
      </w:tr>
      <w:tr w:rsidR="005C70F1" w:rsidRPr="00075074" w14:paraId="20A9AE2C" w14:textId="77777777" w:rsidTr="005C70F1">
        <w:trPr>
          <w:trHeight w:val="612"/>
        </w:trPr>
        <w:tc>
          <w:tcPr>
            <w:tcW w:w="1980" w:type="dxa"/>
            <w:tcBorders>
              <w:top w:val="single" w:sz="4" w:space="0" w:color="35B1F5"/>
              <w:left w:val="single" w:sz="4" w:space="0" w:color="35B1F5"/>
              <w:bottom w:val="single" w:sz="4" w:space="0" w:color="35B1F5"/>
              <w:right w:val="single" w:sz="4" w:space="0" w:color="35B1F5"/>
            </w:tcBorders>
          </w:tcPr>
          <w:p w14:paraId="3140B940" w14:textId="15FC9372" w:rsidR="005C70F1" w:rsidRDefault="005C70F1" w:rsidP="005C70F1">
            <w:pPr>
              <w:keepNext/>
              <w:spacing w:before="240" w:after="60"/>
              <w:outlineLvl w:val="3"/>
            </w:pPr>
            <w:r>
              <w:rPr>
                <w:b/>
              </w:rPr>
              <w:t>Inlet Valve</w:t>
            </w:r>
          </w:p>
        </w:tc>
        <w:tc>
          <w:tcPr>
            <w:tcW w:w="1980" w:type="dxa"/>
            <w:gridSpan w:val="2"/>
            <w:tcBorders>
              <w:top w:val="single" w:sz="4" w:space="0" w:color="35B1F5"/>
              <w:left w:val="single" w:sz="4" w:space="0" w:color="35B1F5"/>
              <w:bottom w:val="single" w:sz="4" w:space="0" w:color="35B1F5"/>
              <w:right w:val="single" w:sz="4" w:space="0" w:color="35B1F5"/>
            </w:tcBorders>
          </w:tcPr>
          <w:p w14:paraId="1B0F880C" w14:textId="15B1276D" w:rsidR="005C70F1" w:rsidRDefault="005C70F1" w:rsidP="005C70F1">
            <w:pPr>
              <w:keepNext/>
              <w:spacing w:before="240" w:after="60"/>
              <w:outlineLvl w:val="3"/>
            </w:pPr>
            <w:r>
              <w:rPr>
                <w:b/>
              </w:rPr>
              <w:t>Closed</w:t>
            </w:r>
          </w:p>
        </w:tc>
        <w:tc>
          <w:tcPr>
            <w:tcW w:w="1980" w:type="dxa"/>
            <w:gridSpan w:val="2"/>
            <w:tcBorders>
              <w:top w:val="single" w:sz="4" w:space="0" w:color="35B1F5"/>
              <w:left w:val="single" w:sz="4" w:space="0" w:color="35B1F5"/>
              <w:bottom w:val="single" w:sz="4" w:space="0" w:color="35B1F5"/>
              <w:right w:val="single" w:sz="4" w:space="0" w:color="35B1F5"/>
            </w:tcBorders>
          </w:tcPr>
          <w:p w14:paraId="3DE2E5E3" w14:textId="48423E1D" w:rsidR="005C70F1" w:rsidRDefault="005C70F1" w:rsidP="005C70F1">
            <w:pPr>
              <w:keepNext/>
              <w:spacing w:before="240" w:after="60"/>
              <w:outlineLvl w:val="3"/>
            </w:pPr>
            <w:r>
              <w:rPr>
                <w:b/>
              </w:rPr>
              <w:t>Opening</w:t>
            </w:r>
          </w:p>
        </w:tc>
        <w:tc>
          <w:tcPr>
            <w:tcW w:w="1980" w:type="dxa"/>
            <w:gridSpan w:val="2"/>
            <w:tcBorders>
              <w:top w:val="single" w:sz="4" w:space="0" w:color="35B1F5"/>
              <w:left w:val="single" w:sz="4" w:space="0" w:color="35B1F5"/>
              <w:bottom w:val="single" w:sz="4" w:space="0" w:color="35B1F5"/>
              <w:right w:val="single" w:sz="4" w:space="0" w:color="35B1F5"/>
            </w:tcBorders>
          </w:tcPr>
          <w:p w14:paraId="449A11C7" w14:textId="3055BD3F" w:rsidR="005C70F1" w:rsidRDefault="005C70F1" w:rsidP="005C70F1">
            <w:pPr>
              <w:keepNext/>
              <w:spacing w:before="240" w:after="60"/>
              <w:outlineLvl w:val="3"/>
            </w:pPr>
            <w:r>
              <w:rPr>
                <w:b/>
              </w:rPr>
              <w:t>Closed</w:t>
            </w:r>
          </w:p>
        </w:tc>
        <w:tc>
          <w:tcPr>
            <w:tcW w:w="1980" w:type="dxa"/>
            <w:tcBorders>
              <w:top w:val="single" w:sz="4" w:space="0" w:color="35B1F5"/>
              <w:left w:val="single" w:sz="4" w:space="0" w:color="35B1F5"/>
              <w:bottom w:val="single" w:sz="4" w:space="0" w:color="35B1F5"/>
              <w:right w:val="single" w:sz="4" w:space="0" w:color="35B1F5"/>
            </w:tcBorders>
          </w:tcPr>
          <w:p w14:paraId="7FBD6A73" w14:textId="51F4A3E7" w:rsidR="005C70F1" w:rsidRDefault="005C70F1" w:rsidP="005C70F1">
            <w:pPr>
              <w:keepNext/>
              <w:spacing w:before="240" w:after="60"/>
              <w:outlineLvl w:val="3"/>
            </w:pPr>
          </w:p>
        </w:tc>
      </w:tr>
      <w:tr w:rsidR="005C70F1" w:rsidRPr="00075074" w14:paraId="0D98BF06" w14:textId="77777777" w:rsidTr="005C70F1">
        <w:trPr>
          <w:trHeight w:val="612"/>
        </w:trPr>
        <w:tc>
          <w:tcPr>
            <w:tcW w:w="1980" w:type="dxa"/>
            <w:tcBorders>
              <w:top w:val="single" w:sz="4" w:space="0" w:color="35B1F5"/>
              <w:left w:val="single" w:sz="4" w:space="0" w:color="35B1F5"/>
              <w:bottom w:val="single" w:sz="4" w:space="0" w:color="35B1F5"/>
              <w:right w:val="single" w:sz="4" w:space="0" w:color="35B1F5"/>
            </w:tcBorders>
          </w:tcPr>
          <w:p w14:paraId="2D665DFE" w14:textId="6449E424" w:rsidR="005C70F1" w:rsidRDefault="005C70F1" w:rsidP="005C70F1">
            <w:pPr>
              <w:keepNext/>
              <w:spacing w:before="240" w:after="60"/>
              <w:outlineLvl w:val="3"/>
            </w:pPr>
            <w:r>
              <w:rPr>
                <w:b/>
              </w:rPr>
              <w:t>Piston Moving</w:t>
            </w:r>
          </w:p>
        </w:tc>
        <w:tc>
          <w:tcPr>
            <w:tcW w:w="1980" w:type="dxa"/>
            <w:gridSpan w:val="2"/>
            <w:tcBorders>
              <w:top w:val="single" w:sz="4" w:space="0" w:color="35B1F5"/>
              <w:left w:val="single" w:sz="4" w:space="0" w:color="35B1F5"/>
              <w:bottom w:val="single" w:sz="4" w:space="0" w:color="35B1F5"/>
              <w:right w:val="single" w:sz="4" w:space="0" w:color="35B1F5"/>
            </w:tcBorders>
          </w:tcPr>
          <w:p w14:paraId="4B309BBC" w14:textId="01C21325" w:rsidR="005C70F1" w:rsidRDefault="005C70F1" w:rsidP="005C70F1">
            <w:pPr>
              <w:keepNext/>
              <w:spacing w:before="240" w:after="60"/>
              <w:outlineLvl w:val="3"/>
            </w:pPr>
            <w:r>
              <w:rPr>
                <w:b/>
              </w:rPr>
              <w:t>Upward</w:t>
            </w:r>
          </w:p>
        </w:tc>
        <w:tc>
          <w:tcPr>
            <w:tcW w:w="1980" w:type="dxa"/>
            <w:gridSpan w:val="2"/>
            <w:tcBorders>
              <w:top w:val="single" w:sz="4" w:space="0" w:color="35B1F5"/>
              <w:left w:val="single" w:sz="4" w:space="0" w:color="35B1F5"/>
              <w:bottom w:val="single" w:sz="4" w:space="0" w:color="35B1F5"/>
              <w:right w:val="single" w:sz="4" w:space="0" w:color="35B1F5"/>
            </w:tcBorders>
          </w:tcPr>
          <w:p w14:paraId="22D3598F" w14:textId="0D6532A9" w:rsidR="005C70F1" w:rsidRDefault="005C70F1" w:rsidP="005C70F1">
            <w:pPr>
              <w:keepNext/>
              <w:spacing w:before="240" w:after="60"/>
              <w:outlineLvl w:val="3"/>
            </w:pPr>
            <w:r>
              <w:rPr>
                <w:b/>
              </w:rPr>
              <w:t>Downward</w:t>
            </w:r>
          </w:p>
        </w:tc>
        <w:tc>
          <w:tcPr>
            <w:tcW w:w="1980" w:type="dxa"/>
            <w:gridSpan w:val="2"/>
            <w:tcBorders>
              <w:top w:val="single" w:sz="4" w:space="0" w:color="35B1F5"/>
              <w:left w:val="single" w:sz="4" w:space="0" w:color="35B1F5"/>
              <w:bottom w:val="single" w:sz="4" w:space="0" w:color="35B1F5"/>
              <w:right w:val="single" w:sz="4" w:space="0" w:color="35B1F5"/>
            </w:tcBorders>
          </w:tcPr>
          <w:p w14:paraId="211F89C2" w14:textId="77777777" w:rsidR="005C70F1" w:rsidRDefault="005C70F1" w:rsidP="005C70F1">
            <w:pPr>
              <w:keepNext/>
              <w:spacing w:before="240" w:after="60"/>
              <w:outlineLvl w:val="3"/>
            </w:pPr>
          </w:p>
        </w:tc>
        <w:tc>
          <w:tcPr>
            <w:tcW w:w="1980" w:type="dxa"/>
            <w:tcBorders>
              <w:top w:val="single" w:sz="4" w:space="0" w:color="35B1F5"/>
              <w:left w:val="single" w:sz="4" w:space="0" w:color="35B1F5"/>
              <w:bottom w:val="single" w:sz="4" w:space="0" w:color="35B1F5"/>
              <w:right w:val="single" w:sz="4" w:space="0" w:color="35B1F5"/>
            </w:tcBorders>
          </w:tcPr>
          <w:p w14:paraId="288B9325" w14:textId="7E55240E" w:rsidR="005C70F1" w:rsidRDefault="005C70F1" w:rsidP="005C70F1">
            <w:pPr>
              <w:keepNext/>
              <w:spacing w:before="240" w:after="60"/>
              <w:outlineLvl w:val="3"/>
            </w:pPr>
            <w:r>
              <w:rPr>
                <w:b/>
              </w:rPr>
              <w:t>Downward</w:t>
            </w:r>
          </w:p>
        </w:tc>
      </w:tr>
      <w:tr w:rsidR="005C70F1" w:rsidRPr="00075074" w14:paraId="64A6E2C1" w14:textId="77777777" w:rsidTr="005C70F1">
        <w:trPr>
          <w:trHeight w:val="612"/>
        </w:trPr>
        <w:tc>
          <w:tcPr>
            <w:tcW w:w="1980" w:type="dxa"/>
            <w:tcBorders>
              <w:top w:val="single" w:sz="4" w:space="0" w:color="35B1F5"/>
              <w:left w:val="single" w:sz="4" w:space="0" w:color="35B1F5"/>
              <w:bottom w:val="single" w:sz="4" w:space="0" w:color="35B1F5"/>
              <w:right w:val="single" w:sz="4" w:space="0" w:color="35B1F5"/>
            </w:tcBorders>
          </w:tcPr>
          <w:p w14:paraId="1D1D2D9B" w14:textId="235539CE" w:rsidR="005C70F1" w:rsidRDefault="005C70F1" w:rsidP="005C70F1">
            <w:pPr>
              <w:keepNext/>
              <w:spacing w:before="240" w:after="60"/>
              <w:outlineLvl w:val="3"/>
            </w:pPr>
            <w:r>
              <w:rPr>
                <w:b/>
              </w:rPr>
              <w:t>Exhaust valve</w:t>
            </w:r>
          </w:p>
        </w:tc>
        <w:tc>
          <w:tcPr>
            <w:tcW w:w="1980" w:type="dxa"/>
            <w:gridSpan w:val="2"/>
            <w:tcBorders>
              <w:top w:val="single" w:sz="4" w:space="0" w:color="35B1F5"/>
              <w:left w:val="single" w:sz="4" w:space="0" w:color="35B1F5"/>
              <w:bottom w:val="single" w:sz="4" w:space="0" w:color="35B1F5"/>
              <w:right w:val="single" w:sz="4" w:space="0" w:color="35B1F5"/>
            </w:tcBorders>
          </w:tcPr>
          <w:p w14:paraId="036B5267"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4744EAA5"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39EAA2BE" w14:textId="17974C1C" w:rsidR="005C70F1" w:rsidRDefault="005C70F1" w:rsidP="005C70F1">
            <w:pPr>
              <w:keepNext/>
              <w:spacing w:before="240" w:after="60"/>
              <w:outlineLvl w:val="3"/>
            </w:pPr>
            <w:r>
              <w:rPr>
                <w:b/>
              </w:rPr>
              <w:t>Open</w:t>
            </w:r>
          </w:p>
        </w:tc>
        <w:tc>
          <w:tcPr>
            <w:tcW w:w="1980" w:type="dxa"/>
            <w:tcBorders>
              <w:top w:val="single" w:sz="4" w:space="0" w:color="35B1F5"/>
              <w:left w:val="single" w:sz="4" w:space="0" w:color="35B1F5"/>
              <w:bottom w:val="single" w:sz="4" w:space="0" w:color="35B1F5"/>
              <w:right w:val="single" w:sz="4" w:space="0" w:color="35B1F5"/>
            </w:tcBorders>
          </w:tcPr>
          <w:p w14:paraId="37E4EEB8" w14:textId="224F9176" w:rsidR="005C70F1" w:rsidRDefault="005C70F1" w:rsidP="005C70F1">
            <w:pPr>
              <w:keepNext/>
              <w:spacing w:before="240" w:after="60"/>
              <w:outlineLvl w:val="3"/>
            </w:pPr>
            <w:r w:rsidRPr="00A303BD">
              <w:rPr>
                <w:b/>
              </w:rPr>
              <w:t>Closed</w:t>
            </w:r>
          </w:p>
        </w:tc>
      </w:tr>
      <w:tr w:rsidR="005C70F1" w:rsidRPr="00075074" w14:paraId="0C0F252C" w14:textId="77777777" w:rsidTr="005C70F1">
        <w:trPr>
          <w:trHeight w:val="612"/>
        </w:trPr>
        <w:tc>
          <w:tcPr>
            <w:tcW w:w="1980" w:type="dxa"/>
            <w:tcBorders>
              <w:top w:val="single" w:sz="4" w:space="0" w:color="35B1F5"/>
              <w:left w:val="single" w:sz="4" w:space="0" w:color="35B1F5"/>
              <w:bottom w:val="single" w:sz="4" w:space="0" w:color="35B1F5"/>
              <w:right w:val="single" w:sz="4" w:space="0" w:color="35B1F5"/>
            </w:tcBorders>
          </w:tcPr>
          <w:p w14:paraId="072D3403"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6C310432"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2F7AD957" w14:textId="77777777" w:rsidR="005C70F1" w:rsidRDefault="005C70F1" w:rsidP="005C70F1">
            <w:pPr>
              <w:keepNext/>
              <w:spacing w:before="240" w:after="60"/>
              <w:outlineLvl w:val="3"/>
            </w:pPr>
          </w:p>
        </w:tc>
        <w:tc>
          <w:tcPr>
            <w:tcW w:w="1980" w:type="dxa"/>
            <w:gridSpan w:val="2"/>
            <w:tcBorders>
              <w:top w:val="single" w:sz="4" w:space="0" w:color="35B1F5"/>
              <w:left w:val="single" w:sz="4" w:space="0" w:color="35B1F5"/>
              <w:bottom w:val="single" w:sz="4" w:space="0" w:color="35B1F5"/>
              <w:right w:val="single" w:sz="4" w:space="0" w:color="35B1F5"/>
            </w:tcBorders>
          </w:tcPr>
          <w:p w14:paraId="16F0BD18" w14:textId="77777777" w:rsidR="005C70F1" w:rsidRDefault="005C70F1" w:rsidP="005C70F1">
            <w:pPr>
              <w:keepNext/>
              <w:spacing w:before="240" w:after="60"/>
              <w:outlineLvl w:val="3"/>
            </w:pPr>
          </w:p>
        </w:tc>
        <w:tc>
          <w:tcPr>
            <w:tcW w:w="1980" w:type="dxa"/>
            <w:tcBorders>
              <w:top w:val="single" w:sz="4" w:space="0" w:color="35B1F5"/>
              <w:left w:val="single" w:sz="4" w:space="0" w:color="35B1F5"/>
              <w:bottom w:val="single" w:sz="4" w:space="0" w:color="35B1F5"/>
              <w:right w:val="single" w:sz="4" w:space="0" w:color="35B1F5"/>
            </w:tcBorders>
          </w:tcPr>
          <w:p w14:paraId="7156051D" w14:textId="6587008E" w:rsidR="005C70F1" w:rsidRDefault="005C70F1" w:rsidP="005C70F1">
            <w:pPr>
              <w:keepNext/>
              <w:spacing w:before="240" w:after="60"/>
              <w:outlineLvl w:val="3"/>
            </w:pPr>
          </w:p>
        </w:tc>
      </w:tr>
      <w:tr w:rsidR="005C70F1" w:rsidRPr="00075074" w14:paraId="795DBEE2" w14:textId="77777777" w:rsidTr="005C70F1">
        <w:trPr>
          <w:trHeight w:val="514"/>
        </w:trPr>
        <w:tc>
          <w:tcPr>
            <w:tcW w:w="9900" w:type="dxa"/>
            <w:gridSpan w:val="8"/>
            <w:tcBorders>
              <w:top w:val="single" w:sz="4" w:space="0" w:color="35B1F5"/>
              <w:left w:val="single" w:sz="4" w:space="0" w:color="35B1F5" w:themeColor="accent2" w:themeTint="80"/>
              <w:bottom w:val="single" w:sz="4" w:space="0" w:color="35B1F5"/>
              <w:right w:val="single" w:sz="4" w:space="0" w:color="35B1F5" w:themeColor="accent2" w:themeTint="80"/>
            </w:tcBorders>
          </w:tcPr>
          <w:p w14:paraId="4461DCBB" w14:textId="6D8751B8" w:rsidR="005C70F1" w:rsidRDefault="005C70F1" w:rsidP="000D5FD5">
            <w:pPr>
              <w:keepNext/>
              <w:spacing w:before="240" w:after="60"/>
              <w:outlineLvl w:val="3"/>
            </w:pPr>
            <w:r w:rsidRPr="005C70F1">
              <w:t xml:space="preserve">The correct order of the strokes </w:t>
            </w:r>
            <w:proofErr w:type="gramStart"/>
            <w:r w:rsidRPr="005C70F1">
              <w:t>are</w:t>
            </w:r>
            <w:proofErr w:type="gramEnd"/>
            <w:r>
              <w:t>:</w:t>
            </w:r>
          </w:p>
        </w:tc>
      </w:tr>
      <w:tr w:rsidR="005C70F1" w:rsidRPr="00075074" w14:paraId="581656E5" w14:textId="77777777" w:rsidTr="005C70F1">
        <w:trPr>
          <w:trHeight w:val="352"/>
        </w:trPr>
        <w:tc>
          <w:tcPr>
            <w:tcW w:w="2475" w:type="dxa"/>
            <w:gridSpan w:val="2"/>
            <w:tcBorders>
              <w:top w:val="single" w:sz="4" w:space="0" w:color="35B1F5"/>
              <w:left w:val="single" w:sz="4" w:space="0" w:color="35B1F5" w:themeColor="accent2" w:themeTint="80"/>
              <w:bottom w:val="single" w:sz="4" w:space="0" w:color="35B1F5" w:themeColor="accent2" w:themeTint="80"/>
              <w:right w:val="single" w:sz="4" w:space="0" w:color="35B1F5" w:themeColor="accent2" w:themeTint="80"/>
            </w:tcBorders>
          </w:tcPr>
          <w:p w14:paraId="1C535668" w14:textId="77777777" w:rsidR="005C70F1" w:rsidRDefault="005C70F1" w:rsidP="000D5FD5">
            <w:pPr>
              <w:keepNext/>
              <w:spacing w:before="240" w:after="60"/>
              <w:outlineLvl w:val="3"/>
            </w:pPr>
          </w:p>
        </w:tc>
        <w:tc>
          <w:tcPr>
            <w:tcW w:w="2475" w:type="dxa"/>
            <w:gridSpan w:val="2"/>
            <w:tcBorders>
              <w:top w:val="single" w:sz="4" w:space="0" w:color="35B1F5"/>
              <w:left w:val="single" w:sz="4" w:space="0" w:color="35B1F5" w:themeColor="accent2" w:themeTint="80"/>
              <w:bottom w:val="single" w:sz="4" w:space="0" w:color="35B1F5" w:themeColor="accent2" w:themeTint="80"/>
              <w:right w:val="single" w:sz="4" w:space="0" w:color="35B1F5" w:themeColor="accent2" w:themeTint="80"/>
            </w:tcBorders>
          </w:tcPr>
          <w:p w14:paraId="442695B8" w14:textId="77777777" w:rsidR="005C70F1" w:rsidRDefault="005C70F1" w:rsidP="000D5FD5">
            <w:pPr>
              <w:keepNext/>
              <w:spacing w:before="240" w:after="60"/>
              <w:outlineLvl w:val="3"/>
            </w:pPr>
          </w:p>
        </w:tc>
        <w:tc>
          <w:tcPr>
            <w:tcW w:w="2475" w:type="dxa"/>
            <w:gridSpan w:val="2"/>
            <w:tcBorders>
              <w:top w:val="single" w:sz="4" w:space="0" w:color="35B1F5"/>
              <w:left w:val="single" w:sz="4" w:space="0" w:color="35B1F5" w:themeColor="accent2" w:themeTint="80"/>
              <w:bottom w:val="single" w:sz="4" w:space="0" w:color="35B1F5" w:themeColor="accent2" w:themeTint="80"/>
              <w:right w:val="single" w:sz="4" w:space="0" w:color="35B1F5" w:themeColor="accent2" w:themeTint="80"/>
            </w:tcBorders>
          </w:tcPr>
          <w:p w14:paraId="174A87B1" w14:textId="77777777" w:rsidR="005C70F1" w:rsidRDefault="005C70F1" w:rsidP="000D5FD5">
            <w:pPr>
              <w:keepNext/>
              <w:spacing w:before="240" w:after="60"/>
              <w:outlineLvl w:val="3"/>
            </w:pPr>
          </w:p>
        </w:tc>
        <w:tc>
          <w:tcPr>
            <w:tcW w:w="2475" w:type="dxa"/>
            <w:gridSpan w:val="2"/>
            <w:tcBorders>
              <w:top w:val="single" w:sz="4" w:space="0" w:color="35B1F5"/>
              <w:left w:val="single" w:sz="4" w:space="0" w:color="35B1F5" w:themeColor="accent2" w:themeTint="80"/>
              <w:bottom w:val="single" w:sz="4" w:space="0" w:color="35B1F5" w:themeColor="accent2" w:themeTint="80"/>
              <w:right w:val="single" w:sz="4" w:space="0" w:color="35B1F5" w:themeColor="accent2" w:themeTint="80"/>
            </w:tcBorders>
          </w:tcPr>
          <w:p w14:paraId="39D26916" w14:textId="3807BFBC" w:rsidR="005C70F1" w:rsidRDefault="005C70F1" w:rsidP="000D5FD5">
            <w:pPr>
              <w:keepNext/>
              <w:spacing w:before="240" w:after="60"/>
              <w:outlineLvl w:val="3"/>
            </w:pPr>
          </w:p>
        </w:tc>
      </w:tr>
    </w:tbl>
    <w:p w14:paraId="24E1DF6D" w14:textId="77777777" w:rsidR="002F7D61" w:rsidRDefault="002F7D61"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45BE45DD"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6F9C10" w14:textId="6FD41FD5"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BC2E50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7EDA42B8" w14:textId="77777777" w:rsidR="00DE6C76" w:rsidRDefault="00DE6C76" w:rsidP="00461C83">
            <w:pPr>
              <w:rPr>
                <w:rFonts w:eastAsia="Times New Roman" w:cs="Arial"/>
                <w:kern w:val="0"/>
                <w:szCs w:val="22"/>
                <w:lang w:val="en-US"/>
                <w14:ligatures w14:val="none"/>
              </w:rPr>
            </w:pPr>
          </w:p>
          <w:p w14:paraId="163E77C5" w14:textId="77777777" w:rsidR="00DE6C76" w:rsidRPr="0043505F" w:rsidRDefault="00DE6C76" w:rsidP="00461C83">
            <w:pPr>
              <w:rPr>
                <w:rFonts w:eastAsia="Times New Roman" w:cs="Arial"/>
                <w:kern w:val="0"/>
                <w:szCs w:val="22"/>
                <w:lang w:val="en-US"/>
                <w14:ligatures w14:val="none"/>
              </w:rPr>
            </w:pPr>
          </w:p>
          <w:p w14:paraId="75857BD5"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CEC8E38" w14:textId="77777777" w:rsidR="00DE6C76" w:rsidRPr="0043505F" w:rsidRDefault="00DE6C76" w:rsidP="00461C83">
            <w:pPr>
              <w:rPr>
                <w:rFonts w:eastAsia="Times New Roman" w:cs="Arial"/>
                <w:kern w:val="0"/>
                <w:szCs w:val="22"/>
                <w:lang w:val="en-US"/>
                <w14:ligatures w14:val="none"/>
              </w:rPr>
            </w:pPr>
          </w:p>
          <w:p w14:paraId="3A18CD4A" w14:textId="77777777" w:rsidR="00DE6C76" w:rsidRPr="0043505F" w:rsidRDefault="00DE6C76" w:rsidP="00461C83">
            <w:pPr>
              <w:rPr>
                <w:rFonts w:eastAsia="Times New Roman" w:cs="Arial"/>
                <w:kern w:val="0"/>
                <w:szCs w:val="22"/>
                <w:lang w:val="en-US"/>
                <w14:ligatures w14:val="none"/>
              </w:rPr>
            </w:pPr>
          </w:p>
          <w:p w14:paraId="64886CA4"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0BCCAD5" w14:textId="77777777" w:rsidR="00DE6C76" w:rsidRPr="0043505F" w:rsidRDefault="00DE6C76" w:rsidP="00461C83">
            <w:pPr>
              <w:rPr>
                <w:rFonts w:eastAsia="Times New Roman" w:cs="Arial"/>
                <w:kern w:val="0"/>
                <w:szCs w:val="22"/>
                <w:lang w:val="en-US"/>
                <w14:ligatures w14:val="none"/>
              </w:rPr>
            </w:pPr>
          </w:p>
        </w:tc>
      </w:tr>
    </w:tbl>
    <w:p w14:paraId="2F8B0C1F" w14:textId="3D03F8F2" w:rsidR="00225998" w:rsidRDefault="00225998" w:rsidP="00DE6C76"/>
    <w:p w14:paraId="5C722664" w14:textId="77777777" w:rsidR="00225998" w:rsidRDefault="00225998">
      <w:r>
        <w:br w:type="page"/>
      </w:r>
    </w:p>
    <w:p w14:paraId="3F5BBA39" w14:textId="77777777" w:rsidR="00DE6C76" w:rsidRDefault="00DE6C76" w:rsidP="00DE6C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1EA44896"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45CDD21" w14:textId="1DBA0C8B"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3</w:t>
            </w:r>
            <w:r w:rsidRPr="0043505F">
              <w:rPr>
                <w:rFonts w:eastAsia="Times New Roman" w:cs="Arial"/>
                <w:b/>
                <w:kern w:val="0"/>
                <w:szCs w:val="22"/>
                <w:lang w:val="en-US"/>
                <w14:ligatures w14:val="none"/>
              </w:rPr>
              <w:t xml:space="preserve"> (</w:t>
            </w:r>
            <w:r w:rsidR="0021249C" w:rsidRPr="0021249C">
              <w:rPr>
                <w:rFonts w:eastAsia="Times New Roman" w:cs="Arial"/>
                <w:b/>
                <w:kern w:val="0"/>
                <w:szCs w:val="22"/>
                <w:lang w:val="en-US"/>
                <w14:ligatures w14:val="none"/>
              </w:rPr>
              <w:t>L/502/4658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99BE29F" w14:textId="45F3615B"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21249C">
              <w:rPr>
                <w:rFonts w:eastAsia="Times New Roman" w:cs="Arial"/>
                <w:b/>
                <w:kern w:val="0"/>
                <w:szCs w:val="22"/>
                <w:lang w:val="en-US"/>
                <w14:ligatures w14:val="none"/>
              </w:rPr>
              <w:t>1.1, 2.2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C51F155" w14:textId="5B46A599"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tc>
      </w:tr>
    </w:tbl>
    <w:p w14:paraId="1F815BF7" w14:textId="77777777" w:rsidR="00DE6C76" w:rsidRPr="0043505F" w:rsidRDefault="00DE6C76" w:rsidP="00DE6C76">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DE6C76" w:rsidRPr="0043505F" w14:paraId="00E23BDA" w14:textId="77777777" w:rsidTr="00461C8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B1D26B" w14:textId="3CB41E67" w:rsidR="00DE6C76" w:rsidRPr="0043505F" w:rsidRDefault="00DE6C76" w:rsidP="00461C8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6F09F7" w:rsidRPr="006F09F7">
              <w:rPr>
                <w:rFonts w:eastAsia="Times New Roman" w:cs="Arial"/>
                <w:b/>
                <w:kern w:val="0"/>
                <w:szCs w:val="22"/>
                <w:lang w:val="en-US"/>
                <w14:ligatures w14:val="none"/>
              </w:rPr>
              <w:t>Remove and Refit Engine Components</w:t>
            </w:r>
          </w:p>
        </w:tc>
      </w:tr>
    </w:tbl>
    <w:p w14:paraId="021EB9AB" w14:textId="77777777" w:rsidR="00DE6C76" w:rsidRPr="0043505F" w:rsidRDefault="00DE6C76" w:rsidP="00DE6C76">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3"/>
      </w:tblGrid>
      <w:tr w:rsidR="00DE6C76" w:rsidRPr="0043505F" w14:paraId="175B1F15" w14:textId="77777777" w:rsidTr="00461C83">
        <w:trPr>
          <w:cantSplit/>
          <w:trHeight w:val="1130"/>
        </w:trPr>
        <w:tc>
          <w:tcPr>
            <w:tcW w:w="996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99470C6" w14:textId="77777777" w:rsidR="0021249C" w:rsidRPr="0021249C" w:rsidRDefault="0021249C" w:rsidP="0021249C">
            <w:pPr>
              <w:pStyle w:val="Heading4"/>
              <w:rPr>
                <w:rFonts w:cs="Arial"/>
                <w:i w:val="0"/>
                <w:iCs w:val="0"/>
                <w:color w:val="auto"/>
                <w:szCs w:val="22"/>
              </w:rPr>
            </w:pPr>
            <w:r w:rsidRPr="0021249C">
              <w:rPr>
                <w:rFonts w:cs="Arial"/>
                <w:i w:val="0"/>
                <w:iCs w:val="0"/>
                <w:color w:val="auto"/>
                <w:szCs w:val="22"/>
              </w:rPr>
              <w:t>Instructions to Assessors</w:t>
            </w:r>
          </w:p>
          <w:p w14:paraId="68CF9345" w14:textId="211A6058" w:rsidR="0021249C" w:rsidRPr="0021249C" w:rsidRDefault="0021249C" w:rsidP="0021249C">
            <w:pPr>
              <w:pStyle w:val="Heading4"/>
              <w:rPr>
                <w:rFonts w:cs="Arial"/>
                <w:b w:val="0"/>
                <w:bCs/>
                <w:i w:val="0"/>
                <w:iCs w:val="0"/>
                <w:color w:val="auto"/>
                <w:szCs w:val="22"/>
              </w:rPr>
            </w:pPr>
            <w:r w:rsidRPr="0021249C">
              <w:rPr>
                <w:rFonts w:cs="Arial"/>
                <w:b w:val="0"/>
                <w:bCs/>
                <w:i w:val="0"/>
                <w:iCs w:val="0"/>
                <w:color w:val="auto"/>
                <w:szCs w:val="22"/>
              </w:rPr>
              <w:t>The following tasks can be carried out on a non-running stand engine that is securely held. Tasks may be combined to increase the complexity</w:t>
            </w:r>
          </w:p>
          <w:p w14:paraId="7E51ABE8" w14:textId="77777777" w:rsidR="0021249C" w:rsidRPr="0021249C" w:rsidRDefault="0021249C" w:rsidP="0021249C">
            <w:pPr>
              <w:pStyle w:val="Heading4"/>
              <w:rPr>
                <w:rFonts w:cs="Arial"/>
                <w:i w:val="0"/>
                <w:iCs w:val="0"/>
                <w:color w:val="auto"/>
                <w:szCs w:val="22"/>
              </w:rPr>
            </w:pPr>
          </w:p>
          <w:p w14:paraId="1E3CEE6D" w14:textId="77777777" w:rsidR="0021249C" w:rsidRPr="0021249C" w:rsidRDefault="0021249C" w:rsidP="0021249C">
            <w:pPr>
              <w:pStyle w:val="Heading4"/>
              <w:rPr>
                <w:rFonts w:cs="Arial"/>
                <w:i w:val="0"/>
                <w:iCs w:val="0"/>
                <w:color w:val="auto"/>
                <w:szCs w:val="22"/>
              </w:rPr>
            </w:pPr>
            <w:r w:rsidRPr="0021249C">
              <w:rPr>
                <w:rFonts w:cs="Arial"/>
                <w:i w:val="0"/>
                <w:iCs w:val="0"/>
                <w:color w:val="auto"/>
                <w:szCs w:val="22"/>
              </w:rPr>
              <w:t>Instructions to Learners</w:t>
            </w:r>
          </w:p>
          <w:p w14:paraId="09BF9F9E" w14:textId="6D25A6DC" w:rsidR="00DE6C76" w:rsidRPr="0021249C" w:rsidRDefault="0021249C" w:rsidP="0021249C">
            <w:pPr>
              <w:pStyle w:val="Heading4"/>
              <w:rPr>
                <w:rFonts w:cs="Arial"/>
                <w:b w:val="0"/>
                <w:bCs/>
                <w:i w:val="0"/>
                <w:iCs w:val="0"/>
                <w:color w:val="auto"/>
                <w:szCs w:val="22"/>
              </w:rPr>
            </w:pPr>
            <w:r w:rsidRPr="0021249C">
              <w:rPr>
                <w:rFonts w:cs="Arial"/>
                <w:b w:val="0"/>
                <w:bCs/>
                <w:i w:val="0"/>
                <w:iCs w:val="0"/>
                <w:color w:val="auto"/>
                <w:szCs w:val="22"/>
              </w:rPr>
              <w:t>Remove and refit THREE engine components from the list below ensuring the tools and sources of data used are recorded in the task boxes provided</w:t>
            </w:r>
          </w:p>
        </w:tc>
      </w:tr>
    </w:tbl>
    <w:p w14:paraId="2C9C8A76" w14:textId="77777777" w:rsidR="006F09F7" w:rsidRDefault="006F09F7" w:rsidP="00DE6C76">
      <w:pPr>
        <w:rPr>
          <w:rFonts w:eastAsia="Times New Roman" w:cs="Arial"/>
          <w:kern w:val="0"/>
          <w:szCs w:val="22"/>
          <w:lang w:val="en-US"/>
          <w14:ligatures w14:val="none"/>
        </w:rPr>
      </w:pPr>
    </w:p>
    <w:tbl>
      <w:tblPr>
        <w:tblStyle w:val="TableGrid"/>
        <w:tblW w:w="9923"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3307"/>
        <w:gridCol w:w="3308"/>
        <w:gridCol w:w="3308"/>
      </w:tblGrid>
      <w:tr w:rsidR="006F09F7" w14:paraId="59BBBBB9" w14:textId="77777777" w:rsidTr="006F09F7">
        <w:trPr>
          <w:trHeight w:val="511"/>
        </w:trPr>
        <w:tc>
          <w:tcPr>
            <w:tcW w:w="9923" w:type="dxa"/>
            <w:gridSpan w:val="3"/>
            <w:shd w:val="clear" w:color="auto" w:fill="043956" w:themeFill="accent2"/>
          </w:tcPr>
          <w:p w14:paraId="518E4361" w14:textId="181BBF8C" w:rsidR="006F09F7" w:rsidRPr="006F09F7" w:rsidRDefault="006F09F7" w:rsidP="006F09F7">
            <w:pPr>
              <w:jc w:val="center"/>
              <w:rPr>
                <w:rFonts w:eastAsia="Times New Roman" w:cs="Arial"/>
                <w:b/>
                <w:bCs/>
                <w:kern w:val="0"/>
                <w:szCs w:val="22"/>
                <w:lang w:val="en-US"/>
                <w14:ligatures w14:val="none"/>
              </w:rPr>
            </w:pPr>
            <w:r>
              <w:rPr>
                <w:rFonts w:eastAsia="Times New Roman" w:cs="Arial"/>
                <w:b/>
                <w:bCs/>
                <w:kern w:val="0"/>
                <w:szCs w:val="22"/>
                <w:lang w:val="en-US"/>
                <w14:ligatures w14:val="none"/>
              </w:rPr>
              <w:t>3 components from:</w:t>
            </w:r>
          </w:p>
        </w:tc>
      </w:tr>
      <w:tr w:rsidR="00C21222" w14:paraId="1593842D" w14:textId="77777777" w:rsidTr="006F09F7">
        <w:trPr>
          <w:trHeight w:val="275"/>
        </w:trPr>
        <w:tc>
          <w:tcPr>
            <w:tcW w:w="3307" w:type="dxa"/>
          </w:tcPr>
          <w:p w14:paraId="54CB9C38" w14:textId="0E92B884" w:rsidR="00C21222" w:rsidRDefault="00C21222" w:rsidP="00C21222">
            <w:pPr>
              <w:rPr>
                <w:rFonts w:eastAsia="Times New Roman" w:cs="Arial"/>
                <w:kern w:val="0"/>
                <w:szCs w:val="22"/>
                <w:lang w:val="en-US"/>
                <w14:ligatures w14:val="none"/>
              </w:rPr>
            </w:pPr>
            <w:r>
              <w:t>Inlet/Exhaust Manifold</w:t>
            </w:r>
          </w:p>
        </w:tc>
        <w:tc>
          <w:tcPr>
            <w:tcW w:w="3308" w:type="dxa"/>
          </w:tcPr>
          <w:p w14:paraId="22350203" w14:textId="2DBD47D1" w:rsidR="00C21222" w:rsidRDefault="00C21222" w:rsidP="00C21222">
            <w:pPr>
              <w:rPr>
                <w:rFonts w:eastAsia="Times New Roman" w:cs="Arial"/>
                <w:kern w:val="0"/>
                <w:szCs w:val="22"/>
                <w:lang w:val="en-US"/>
                <w14:ligatures w14:val="none"/>
              </w:rPr>
            </w:pPr>
            <w:r>
              <w:t>Timing Belt Tensioner</w:t>
            </w:r>
          </w:p>
        </w:tc>
        <w:tc>
          <w:tcPr>
            <w:tcW w:w="3308" w:type="dxa"/>
          </w:tcPr>
          <w:p w14:paraId="121DA018" w14:textId="5178E8AD" w:rsidR="00C21222" w:rsidRDefault="00C21222" w:rsidP="00C21222">
            <w:pPr>
              <w:rPr>
                <w:rFonts w:eastAsia="Times New Roman" w:cs="Arial"/>
                <w:kern w:val="0"/>
                <w:szCs w:val="22"/>
                <w:lang w:val="en-US"/>
                <w14:ligatures w14:val="none"/>
              </w:rPr>
            </w:pPr>
            <w:r>
              <w:t>Engine Timing Belt</w:t>
            </w:r>
          </w:p>
        </w:tc>
      </w:tr>
      <w:tr w:rsidR="00C21222" w14:paraId="41F285B3" w14:textId="77777777" w:rsidTr="006F09F7">
        <w:trPr>
          <w:trHeight w:val="275"/>
        </w:trPr>
        <w:tc>
          <w:tcPr>
            <w:tcW w:w="3307" w:type="dxa"/>
          </w:tcPr>
          <w:p w14:paraId="5F975604" w14:textId="26832731" w:rsidR="00C21222" w:rsidRDefault="00C21222" w:rsidP="00C21222">
            <w:pPr>
              <w:rPr>
                <w:rFonts w:eastAsia="Times New Roman" w:cs="Arial"/>
                <w:kern w:val="0"/>
                <w:szCs w:val="22"/>
                <w:lang w:val="en-US"/>
                <w14:ligatures w14:val="none"/>
              </w:rPr>
            </w:pPr>
            <w:r>
              <w:t>Flywheel</w:t>
            </w:r>
          </w:p>
        </w:tc>
        <w:tc>
          <w:tcPr>
            <w:tcW w:w="3308" w:type="dxa"/>
          </w:tcPr>
          <w:p w14:paraId="4BCBC00D" w14:textId="10833D53" w:rsidR="00C21222" w:rsidRDefault="00C21222" w:rsidP="00C21222">
            <w:pPr>
              <w:rPr>
                <w:rFonts w:eastAsia="Times New Roman" w:cs="Arial"/>
                <w:kern w:val="0"/>
                <w:szCs w:val="22"/>
                <w:lang w:val="en-US"/>
                <w14:ligatures w14:val="none"/>
              </w:rPr>
            </w:pPr>
            <w:r>
              <w:t>Water Pump</w:t>
            </w:r>
          </w:p>
        </w:tc>
        <w:tc>
          <w:tcPr>
            <w:tcW w:w="3308" w:type="dxa"/>
          </w:tcPr>
          <w:p w14:paraId="5C8A552D" w14:textId="15D44750" w:rsidR="00C21222" w:rsidRDefault="00C21222" w:rsidP="00C21222">
            <w:pPr>
              <w:rPr>
                <w:rFonts w:eastAsia="Times New Roman" w:cs="Arial"/>
                <w:kern w:val="0"/>
                <w:szCs w:val="22"/>
                <w:lang w:val="en-US"/>
                <w14:ligatures w14:val="none"/>
              </w:rPr>
            </w:pPr>
            <w:r>
              <w:t>Engine Mounting</w:t>
            </w:r>
          </w:p>
        </w:tc>
      </w:tr>
      <w:tr w:rsidR="00C21222" w14:paraId="6B6D374D" w14:textId="77777777" w:rsidTr="006F09F7">
        <w:trPr>
          <w:trHeight w:val="275"/>
        </w:trPr>
        <w:tc>
          <w:tcPr>
            <w:tcW w:w="3307" w:type="dxa"/>
          </w:tcPr>
          <w:p w14:paraId="5DD635E7" w14:textId="0BC07759" w:rsidR="00C21222" w:rsidRDefault="00C21222" w:rsidP="00C21222">
            <w:pPr>
              <w:rPr>
                <w:rFonts w:eastAsia="Times New Roman" w:cs="Arial"/>
                <w:kern w:val="0"/>
                <w:szCs w:val="22"/>
                <w:lang w:val="en-US"/>
                <w14:ligatures w14:val="none"/>
              </w:rPr>
            </w:pPr>
            <w:r>
              <w:t>Motorcycle Cylinder Head</w:t>
            </w:r>
          </w:p>
        </w:tc>
        <w:tc>
          <w:tcPr>
            <w:tcW w:w="3308" w:type="dxa"/>
          </w:tcPr>
          <w:p w14:paraId="7DDED3A7" w14:textId="71AF360B" w:rsidR="00C21222" w:rsidRDefault="00C21222" w:rsidP="00C21222">
            <w:pPr>
              <w:rPr>
                <w:rFonts w:eastAsia="Times New Roman" w:cs="Arial"/>
                <w:kern w:val="0"/>
                <w:szCs w:val="22"/>
                <w:lang w:val="en-US"/>
                <w14:ligatures w14:val="none"/>
              </w:rPr>
            </w:pPr>
            <w:r>
              <w:t>Motorcycle Barrel</w:t>
            </w:r>
          </w:p>
        </w:tc>
        <w:tc>
          <w:tcPr>
            <w:tcW w:w="3308" w:type="dxa"/>
          </w:tcPr>
          <w:p w14:paraId="10000284" w14:textId="69B94459" w:rsidR="00C21222" w:rsidRDefault="00C21222" w:rsidP="00C21222">
            <w:pPr>
              <w:rPr>
                <w:rFonts w:eastAsia="Times New Roman" w:cs="Arial"/>
                <w:kern w:val="0"/>
                <w:szCs w:val="22"/>
                <w:lang w:val="en-US"/>
                <w14:ligatures w14:val="none"/>
              </w:rPr>
            </w:pPr>
            <w:r>
              <w:t>Motorcycle Oil Cooler</w:t>
            </w:r>
          </w:p>
        </w:tc>
      </w:tr>
    </w:tbl>
    <w:p w14:paraId="3B185E53" w14:textId="77777777" w:rsidR="001D7161" w:rsidRDefault="001D7161" w:rsidP="00DE6C76">
      <w:pPr>
        <w:rPr>
          <w:rFonts w:eastAsia="Times New Roman" w:cs="Arial"/>
          <w:kern w:val="0"/>
          <w:szCs w:val="22"/>
          <w:lang w:val="en-US"/>
          <w14:ligatures w14:val="none"/>
        </w:rPr>
      </w:pPr>
    </w:p>
    <w:p w14:paraId="3716F399" w14:textId="77777777" w:rsidR="001D7161" w:rsidRDefault="001D7161" w:rsidP="00DE6C76">
      <w:pPr>
        <w:rPr>
          <w:rFonts w:eastAsia="Times New Roman" w:cs="Arial"/>
          <w:kern w:val="0"/>
          <w:szCs w:val="22"/>
          <w:lang w:val="en-US"/>
          <w14:ligatures w14:val="none"/>
        </w:rPr>
      </w:pPr>
    </w:p>
    <w:tbl>
      <w:tblPr>
        <w:tblStyle w:val="TableGrid"/>
        <w:tblW w:w="9923"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3307"/>
        <w:gridCol w:w="3308"/>
        <w:gridCol w:w="3308"/>
      </w:tblGrid>
      <w:tr w:rsidR="001D7161" w14:paraId="1EC67720" w14:textId="77777777" w:rsidTr="001D7161">
        <w:trPr>
          <w:trHeight w:val="275"/>
        </w:trPr>
        <w:tc>
          <w:tcPr>
            <w:tcW w:w="3307" w:type="dxa"/>
            <w:shd w:val="clear" w:color="auto" w:fill="043956" w:themeFill="accent2"/>
            <w:vAlign w:val="center"/>
          </w:tcPr>
          <w:p w14:paraId="39339A33" w14:textId="40941139" w:rsidR="001D7161" w:rsidRDefault="001D7161" w:rsidP="001D7161">
            <w:pPr>
              <w:rPr>
                <w:rFonts w:eastAsia="Times New Roman" w:cs="Arial"/>
                <w:kern w:val="0"/>
                <w:szCs w:val="22"/>
                <w:lang w:val="en-US"/>
                <w14:ligatures w14:val="none"/>
              </w:rPr>
            </w:pPr>
            <w:r w:rsidRPr="00620EBE">
              <w:rPr>
                <w:b/>
              </w:rPr>
              <w:t>Task 1 Component:</w:t>
            </w:r>
          </w:p>
        </w:tc>
        <w:tc>
          <w:tcPr>
            <w:tcW w:w="6616" w:type="dxa"/>
            <w:gridSpan w:val="2"/>
          </w:tcPr>
          <w:p w14:paraId="65DB07C8" w14:textId="44F645BC" w:rsidR="001D7161" w:rsidRDefault="001D7161" w:rsidP="001D7161">
            <w:pPr>
              <w:rPr>
                <w:rFonts w:eastAsia="Times New Roman" w:cs="Arial"/>
                <w:kern w:val="0"/>
                <w:szCs w:val="22"/>
                <w:lang w:val="en-US"/>
                <w14:ligatures w14:val="none"/>
              </w:rPr>
            </w:pPr>
          </w:p>
        </w:tc>
      </w:tr>
      <w:tr w:rsidR="001D7161" w14:paraId="42247494" w14:textId="77777777" w:rsidTr="001D7161">
        <w:trPr>
          <w:trHeight w:val="275"/>
        </w:trPr>
        <w:tc>
          <w:tcPr>
            <w:tcW w:w="3307" w:type="dxa"/>
            <w:shd w:val="clear" w:color="auto" w:fill="043956" w:themeFill="accent2"/>
          </w:tcPr>
          <w:p w14:paraId="3ED4B694" w14:textId="32288936" w:rsidR="001D7161" w:rsidRDefault="001D7161" w:rsidP="001D7161">
            <w:pPr>
              <w:rPr>
                <w:rFonts w:eastAsia="Times New Roman" w:cs="Arial"/>
                <w:kern w:val="0"/>
                <w:szCs w:val="22"/>
                <w:lang w:val="en-US"/>
                <w14:ligatures w14:val="none"/>
              </w:rPr>
            </w:pPr>
            <w:r w:rsidRPr="00620EBE">
              <w:rPr>
                <w:b/>
              </w:rPr>
              <w:t>PPE Used</w:t>
            </w:r>
          </w:p>
        </w:tc>
        <w:tc>
          <w:tcPr>
            <w:tcW w:w="3308" w:type="dxa"/>
            <w:shd w:val="clear" w:color="auto" w:fill="043956" w:themeFill="accent2"/>
          </w:tcPr>
          <w:p w14:paraId="016D2F33" w14:textId="5824A8AB" w:rsidR="001D7161" w:rsidRDefault="001D7161" w:rsidP="001D7161">
            <w:pPr>
              <w:rPr>
                <w:rFonts w:eastAsia="Times New Roman" w:cs="Arial"/>
                <w:kern w:val="0"/>
                <w:szCs w:val="22"/>
                <w:lang w:val="en-US"/>
                <w14:ligatures w14:val="none"/>
              </w:rPr>
            </w:pPr>
            <w:r w:rsidRPr="00620EBE">
              <w:rPr>
                <w:b/>
              </w:rPr>
              <w:t>Sources of Data Used</w:t>
            </w:r>
          </w:p>
        </w:tc>
        <w:tc>
          <w:tcPr>
            <w:tcW w:w="3308" w:type="dxa"/>
            <w:shd w:val="clear" w:color="auto" w:fill="043956" w:themeFill="accent2"/>
          </w:tcPr>
          <w:p w14:paraId="54B86C6D" w14:textId="2176B464" w:rsidR="001D7161" w:rsidRDefault="000B0C4F" w:rsidP="001D7161">
            <w:pPr>
              <w:rPr>
                <w:rFonts w:eastAsia="Times New Roman" w:cs="Arial"/>
                <w:kern w:val="0"/>
                <w:szCs w:val="22"/>
                <w:lang w:val="en-US"/>
                <w14:ligatures w14:val="none"/>
              </w:rPr>
            </w:pPr>
            <w:r>
              <w:rPr>
                <w:b/>
              </w:rPr>
              <w:t>Tools</w:t>
            </w:r>
            <w:r w:rsidR="001D7161" w:rsidRPr="00620EBE">
              <w:rPr>
                <w:b/>
              </w:rPr>
              <w:t xml:space="preserve"> Used</w:t>
            </w:r>
          </w:p>
        </w:tc>
      </w:tr>
      <w:tr w:rsidR="001D7161" w14:paraId="0E8CA72E" w14:textId="77777777" w:rsidTr="001D7161">
        <w:trPr>
          <w:trHeight w:val="1127"/>
        </w:trPr>
        <w:tc>
          <w:tcPr>
            <w:tcW w:w="3307" w:type="dxa"/>
          </w:tcPr>
          <w:p w14:paraId="0B99350D" w14:textId="00C0ECEC" w:rsidR="001D7161" w:rsidRDefault="001D7161" w:rsidP="001D7161">
            <w:pPr>
              <w:rPr>
                <w:rFonts w:eastAsia="Times New Roman" w:cs="Arial"/>
                <w:kern w:val="0"/>
                <w:szCs w:val="22"/>
                <w:lang w:val="en-US"/>
                <w14:ligatures w14:val="none"/>
              </w:rPr>
            </w:pPr>
          </w:p>
        </w:tc>
        <w:tc>
          <w:tcPr>
            <w:tcW w:w="3308" w:type="dxa"/>
          </w:tcPr>
          <w:p w14:paraId="193B8B53" w14:textId="77777777" w:rsidR="001D7161" w:rsidRPr="00620EBE" w:rsidRDefault="001D7161" w:rsidP="001D7161">
            <w:pPr>
              <w:rPr>
                <w:b/>
              </w:rPr>
            </w:pPr>
          </w:p>
          <w:p w14:paraId="0F94DAB0" w14:textId="602B8602" w:rsidR="001D7161" w:rsidRDefault="001D7161" w:rsidP="001D7161">
            <w:pPr>
              <w:rPr>
                <w:rFonts w:eastAsia="Times New Roman" w:cs="Arial"/>
                <w:kern w:val="0"/>
                <w:szCs w:val="22"/>
                <w:lang w:val="en-US"/>
                <w14:ligatures w14:val="none"/>
              </w:rPr>
            </w:pPr>
          </w:p>
        </w:tc>
        <w:tc>
          <w:tcPr>
            <w:tcW w:w="3308" w:type="dxa"/>
          </w:tcPr>
          <w:p w14:paraId="5C9656CC" w14:textId="00E1594D" w:rsidR="001D7161" w:rsidRDefault="001D7161" w:rsidP="001D7161">
            <w:pPr>
              <w:rPr>
                <w:rFonts w:eastAsia="Times New Roman" w:cs="Arial"/>
                <w:kern w:val="0"/>
                <w:szCs w:val="22"/>
                <w:lang w:val="en-US"/>
                <w14:ligatures w14:val="none"/>
              </w:rPr>
            </w:pPr>
          </w:p>
        </w:tc>
      </w:tr>
    </w:tbl>
    <w:p w14:paraId="42E49B81" w14:textId="77777777" w:rsidR="001D7161" w:rsidRDefault="001D7161" w:rsidP="00DE6C76">
      <w:pPr>
        <w:rPr>
          <w:rFonts w:eastAsia="Times New Roman" w:cs="Arial"/>
          <w:kern w:val="0"/>
          <w:szCs w:val="22"/>
          <w:lang w:val="en-US"/>
          <w14:ligatures w14:val="none"/>
        </w:rPr>
      </w:pPr>
    </w:p>
    <w:tbl>
      <w:tblPr>
        <w:tblStyle w:val="TableGrid"/>
        <w:tblW w:w="9923"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3307"/>
        <w:gridCol w:w="3308"/>
        <w:gridCol w:w="3308"/>
      </w:tblGrid>
      <w:tr w:rsidR="001D7161" w14:paraId="5AE3DFB2" w14:textId="77777777" w:rsidTr="001D7161">
        <w:trPr>
          <w:trHeight w:val="275"/>
        </w:trPr>
        <w:tc>
          <w:tcPr>
            <w:tcW w:w="3307" w:type="dxa"/>
            <w:shd w:val="clear" w:color="auto" w:fill="043956" w:themeFill="accent2"/>
            <w:vAlign w:val="center"/>
          </w:tcPr>
          <w:p w14:paraId="7EF9C8BA" w14:textId="0B659BF7" w:rsidR="001D7161" w:rsidRDefault="001D7161" w:rsidP="00AA0A5E">
            <w:pPr>
              <w:rPr>
                <w:rFonts w:eastAsia="Times New Roman" w:cs="Arial"/>
                <w:kern w:val="0"/>
                <w:szCs w:val="22"/>
                <w:lang w:val="en-US"/>
                <w14:ligatures w14:val="none"/>
              </w:rPr>
            </w:pPr>
            <w:r w:rsidRPr="00620EBE">
              <w:rPr>
                <w:b/>
              </w:rPr>
              <w:t xml:space="preserve">Task </w:t>
            </w:r>
            <w:r>
              <w:rPr>
                <w:b/>
              </w:rPr>
              <w:t>2</w:t>
            </w:r>
            <w:r w:rsidRPr="00620EBE">
              <w:rPr>
                <w:b/>
              </w:rPr>
              <w:t xml:space="preserve"> Component:</w:t>
            </w:r>
          </w:p>
        </w:tc>
        <w:tc>
          <w:tcPr>
            <w:tcW w:w="6616" w:type="dxa"/>
            <w:gridSpan w:val="2"/>
          </w:tcPr>
          <w:p w14:paraId="4F967A6F" w14:textId="77777777" w:rsidR="001D7161" w:rsidRDefault="001D7161" w:rsidP="00AA0A5E">
            <w:pPr>
              <w:rPr>
                <w:rFonts w:eastAsia="Times New Roman" w:cs="Arial"/>
                <w:kern w:val="0"/>
                <w:szCs w:val="22"/>
                <w:lang w:val="en-US"/>
                <w14:ligatures w14:val="none"/>
              </w:rPr>
            </w:pPr>
          </w:p>
        </w:tc>
      </w:tr>
      <w:tr w:rsidR="001D7161" w14:paraId="558A4134" w14:textId="77777777" w:rsidTr="001D7161">
        <w:trPr>
          <w:trHeight w:val="275"/>
        </w:trPr>
        <w:tc>
          <w:tcPr>
            <w:tcW w:w="3307" w:type="dxa"/>
            <w:shd w:val="clear" w:color="auto" w:fill="043956" w:themeFill="accent2"/>
          </w:tcPr>
          <w:p w14:paraId="730994AA" w14:textId="77777777" w:rsidR="001D7161" w:rsidRDefault="001D7161" w:rsidP="00AA0A5E">
            <w:pPr>
              <w:rPr>
                <w:rFonts w:eastAsia="Times New Roman" w:cs="Arial"/>
                <w:kern w:val="0"/>
                <w:szCs w:val="22"/>
                <w:lang w:val="en-US"/>
                <w14:ligatures w14:val="none"/>
              </w:rPr>
            </w:pPr>
            <w:r w:rsidRPr="00620EBE">
              <w:rPr>
                <w:b/>
              </w:rPr>
              <w:t>PPE Used</w:t>
            </w:r>
          </w:p>
        </w:tc>
        <w:tc>
          <w:tcPr>
            <w:tcW w:w="3308" w:type="dxa"/>
            <w:shd w:val="clear" w:color="auto" w:fill="043956" w:themeFill="accent2"/>
          </w:tcPr>
          <w:p w14:paraId="51993844" w14:textId="77777777" w:rsidR="001D7161" w:rsidRDefault="001D7161" w:rsidP="00AA0A5E">
            <w:pPr>
              <w:rPr>
                <w:rFonts w:eastAsia="Times New Roman" w:cs="Arial"/>
                <w:kern w:val="0"/>
                <w:szCs w:val="22"/>
                <w:lang w:val="en-US"/>
                <w14:ligatures w14:val="none"/>
              </w:rPr>
            </w:pPr>
            <w:r w:rsidRPr="00620EBE">
              <w:rPr>
                <w:b/>
              </w:rPr>
              <w:t>Sources of Data Used</w:t>
            </w:r>
          </w:p>
        </w:tc>
        <w:tc>
          <w:tcPr>
            <w:tcW w:w="3308" w:type="dxa"/>
            <w:shd w:val="clear" w:color="auto" w:fill="043956" w:themeFill="accent2"/>
          </w:tcPr>
          <w:p w14:paraId="7E1061F0" w14:textId="082E9BB9" w:rsidR="001D7161" w:rsidRDefault="000B0C4F" w:rsidP="00AA0A5E">
            <w:pPr>
              <w:rPr>
                <w:rFonts w:eastAsia="Times New Roman" w:cs="Arial"/>
                <w:kern w:val="0"/>
                <w:szCs w:val="22"/>
                <w:lang w:val="en-US"/>
                <w14:ligatures w14:val="none"/>
              </w:rPr>
            </w:pPr>
            <w:r>
              <w:rPr>
                <w:b/>
              </w:rPr>
              <w:t>Tools</w:t>
            </w:r>
            <w:r w:rsidR="001D7161" w:rsidRPr="00620EBE">
              <w:rPr>
                <w:b/>
              </w:rPr>
              <w:t xml:space="preserve"> Used</w:t>
            </w:r>
          </w:p>
        </w:tc>
      </w:tr>
      <w:tr w:rsidR="001D7161" w14:paraId="76504552" w14:textId="77777777" w:rsidTr="00AA0A5E">
        <w:trPr>
          <w:trHeight w:val="1127"/>
        </w:trPr>
        <w:tc>
          <w:tcPr>
            <w:tcW w:w="3307" w:type="dxa"/>
          </w:tcPr>
          <w:p w14:paraId="33F43C09" w14:textId="77777777" w:rsidR="001D7161" w:rsidRDefault="001D7161" w:rsidP="00AA0A5E">
            <w:pPr>
              <w:rPr>
                <w:rFonts w:eastAsia="Times New Roman" w:cs="Arial"/>
                <w:kern w:val="0"/>
                <w:szCs w:val="22"/>
                <w:lang w:val="en-US"/>
                <w14:ligatures w14:val="none"/>
              </w:rPr>
            </w:pPr>
          </w:p>
        </w:tc>
        <w:tc>
          <w:tcPr>
            <w:tcW w:w="3308" w:type="dxa"/>
          </w:tcPr>
          <w:p w14:paraId="3BAFFE6F" w14:textId="77777777" w:rsidR="001D7161" w:rsidRPr="00620EBE" w:rsidRDefault="001D7161" w:rsidP="00AA0A5E">
            <w:pPr>
              <w:rPr>
                <w:b/>
              </w:rPr>
            </w:pPr>
          </w:p>
          <w:p w14:paraId="69C0C801" w14:textId="77777777" w:rsidR="001D7161" w:rsidRDefault="001D7161" w:rsidP="00AA0A5E">
            <w:pPr>
              <w:rPr>
                <w:rFonts w:eastAsia="Times New Roman" w:cs="Arial"/>
                <w:kern w:val="0"/>
                <w:szCs w:val="22"/>
                <w:lang w:val="en-US"/>
                <w14:ligatures w14:val="none"/>
              </w:rPr>
            </w:pPr>
          </w:p>
        </w:tc>
        <w:tc>
          <w:tcPr>
            <w:tcW w:w="3308" w:type="dxa"/>
          </w:tcPr>
          <w:p w14:paraId="23C5CCD8" w14:textId="77777777" w:rsidR="001D7161" w:rsidRDefault="001D7161" w:rsidP="00AA0A5E">
            <w:pPr>
              <w:rPr>
                <w:rFonts w:eastAsia="Times New Roman" w:cs="Arial"/>
                <w:kern w:val="0"/>
                <w:szCs w:val="22"/>
                <w:lang w:val="en-US"/>
                <w14:ligatures w14:val="none"/>
              </w:rPr>
            </w:pPr>
          </w:p>
        </w:tc>
      </w:tr>
    </w:tbl>
    <w:p w14:paraId="669A6F62" w14:textId="77777777" w:rsidR="001D7161" w:rsidRDefault="001D7161" w:rsidP="00DE6C76">
      <w:pPr>
        <w:rPr>
          <w:rFonts w:eastAsia="Times New Roman" w:cs="Arial"/>
          <w:kern w:val="0"/>
          <w:szCs w:val="22"/>
          <w:lang w:val="en-US"/>
          <w14:ligatures w14:val="none"/>
        </w:rPr>
      </w:pPr>
    </w:p>
    <w:tbl>
      <w:tblPr>
        <w:tblStyle w:val="TableGrid"/>
        <w:tblW w:w="9923"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3307"/>
        <w:gridCol w:w="3308"/>
        <w:gridCol w:w="3308"/>
      </w:tblGrid>
      <w:tr w:rsidR="001D7161" w14:paraId="34FE2542" w14:textId="77777777" w:rsidTr="001D7161">
        <w:trPr>
          <w:trHeight w:val="275"/>
        </w:trPr>
        <w:tc>
          <w:tcPr>
            <w:tcW w:w="3307" w:type="dxa"/>
            <w:tcBorders>
              <w:bottom w:val="single" w:sz="4" w:space="0" w:color="35B1F5"/>
            </w:tcBorders>
            <w:shd w:val="clear" w:color="auto" w:fill="043956" w:themeFill="accent2"/>
            <w:vAlign w:val="center"/>
          </w:tcPr>
          <w:p w14:paraId="50DE502F" w14:textId="541D078E" w:rsidR="001D7161" w:rsidRDefault="001D7161" w:rsidP="00AA0A5E">
            <w:pPr>
              <w:rPr>
                <w:rFonts w:eastAsia="Times New Roman" w:cs="Arial"/>
                <w:kern w:val="0"/>
                <w:szCs w:val="22"/>
                <w:lang w:val="en-US"/>
                <w14:ligatures w14:val="none"/>
              </w:rPr>
            </w:pPr>
            <w:r w:rsidRPr="00620EBE">
              <w:rPr>
                <w:b/>
              </w:rPr>
              <w:t xml:space="preserve">Task </w:t>
            </w:r>
            <w:r>
              <w:rPr>
                <w:b/>
              </w:rPr>
              <w:t>3</w:t>
            </w:r>
            <w:r w:rsidRPr="00620EBE">
              <w:rPr>
                <w:b/>
              </w:rPr>
              <w:t xml:space="preserve"> Component:</w:t>
            </w:r>
          </w:p>
        </w:tc>
        <w:tc>
          <w:tcPr>
            <w:tcW w:w="6616" w:type="dxa"/>
            <w:gridSpan w:val="2"/>
            <w:tcBorders>
              <w:bottom w:val="single" w:sz="4" w:space="0" w:color="35B1F5"/>
            </w:tcBorders>
          </w:tcPr>
          <w:p w14:paraId="7BB6F5BC" w14:textId="77777777" w:rsidR="001D7161" w:rsidRDefault="001D7161" w:rsidP="00AA0A5E">
            <w:pPr>
              <w:rPr>
                <w:rFonts w:eastAsia="Times New Roman" w:cs="Arial"/>
                <w:kern w:val="0"/>
                <w:szCs w:val="22"/>
                <w:lang w:val="en-US"/>
                <w14:ligatures w14:val="none"/>
              </w:rPr>
            </w:pPr>
          </w:p>
        </w:tc>
      </w:tr>
      <w:tr w:rsidR="001D7161" w14:paraId="4255B9D0" w14:textId="77777777" w:rsidTr="001D7161">
        <w:trPr>
          <w:trHeight w:val="275"/>
        </w:trPr>
        <w:tc>
          <w:tcPr>
            <w:tcW w:w="3307" w:type="dxa"/>
            <w:shd w:val="clear" w:color="auto" w:fill="043956" w:themeFill="accent2"/>
          </w:tcPr>
          <w:p w14:paraId="14E8277A" w14:textId="77777777" w:rsidR="001D7161" w:rsidRDefault="001D7161" w:rsidP="00AA0A5E">
            <w:pPr>
              <w:rPr>
                <w:rFonts w:eastAsia="Times New Roman" w:cs="Arial"/>
                <w:kern w:val="0"/>
                <w:szCs w:val="22"/>
                <w:lang w:val="en-US"/>
                <w14:ligatures w14:val="none"/>
              </w:rPr>
            </w:pPr>
            <w:r w:rsidRPr="00620EBE">
              <w:rPr>
                <w:b/>
              </w:rPr>
              <w:t>PPE Used</w:t>
            </w:r>
          </w:p>
        </w:tc>
        <w:tc>
          <w:tcPr>
            <w:tcW w:w="3308" w:type="dxa"/>
            <w:shd w:val="clear" w:color="auto" w:fill="043956" w:themeFill="accent2"/>
          </w:tcPr>
          <w:p w14:paraId="293F2646" w14:textId="77777777" w:rsidR="001D7161" w:rsidRDefault="001D7161" w:rsidP="00AA0A5E">
            <w:pPr>
              <w:rPr>
                <w:rFonts w:eastAsia="Times New Roman" w:cs="Arial"/>
                <w:kern w:val="0"/>
                <w:szCs w:val="22"/>
                <w:lang w:val="en-US"/>
                <w14:ligatures w14:val="none"/>
              </w:rPr>
            </w:pPr>
            <w:r w:rsidRPr="00620EBE">
              <w:rPr>
                <w:b/>
              </w:rPr>
              <w:t>Sources of Data Used</w:t>
            </w:r>
          </w:p>
        </w:tc>
        <w:tc>
          <w:tcPr>
            <w:tcW w:w="3308" w:type="dxa"/>
            <w:shd w:val="clear" w:color="auto" w:fill="043956" w:themeFill="accent2"/>
          </w:tcPr>
          <w:p w14:paraId="76AC12AF" w14:textId="2AB5D085" w:rsidR="001D7161" w:rsidRDefault="000B0C4F" w:rsidP="00AA0A5E">
            <w:pPr>
              <w:rPr>
                <w:rFonts w:eastAsia="Times New Roman" w:cs="Arial"/>
                <w:kern w:val="0"/>
                <w:szCs w:val="22"/>
                <w:lang w:val="en-US"/>
                <w14:ligatures w14:val="none"/>
              </w:rPr>
            </w:pPr>
            <w:r>
              <w:rPr>
                <w:b/>
              </w:rPr>
              <w:t>Tools</w:t>
            </w:r>
            <w:r w:rsidR="001D7161" w:rsidRPr="00620EBE">
              <w:rPr>
                <w:b/>
              </w:rPr>
              <w:t xml:space="preserve"> Used</w:t>
            </w:r>
          </w:p>
        </w:tc>
      </w:tr>
      <w:tr w:rsidR="001D7161" w14:paraId="27781859" w14:textId="77777777" w:rsidTr="00AA0A5E">
        <w:trPr>
          <w:trHeight w:val="1127"/>
        </w:trPr>
        <w:tc>
          <w:tcPr>
            <w:tcW w:w="3307" w:type="dxa"/>
          </w:tcPr>
          <w:p w14:paraId="6DC62C50" w14:textId="77777777" w:rsidR="001D7161" w:rsidRDefault="001D7161" w:rsidP="00AA0A5E">
            <w:pPr>
              <w:rPr>
                <w:rFonts w:eastAsia="Times New Roman" w:cs="Arial"/>
                <w:kern w:val="0"/>
                <w:szCs w:val="22"/>
                <w:lang w:val="en-US"/>
                <w14:ligatures w14:val="none"/>
              </w:rPr>
            </w:pPr>
          </w:p>
        </w:tc>
        <w:tc>
          <w:tcPr>
            <w:tcW w:w="3308" w:type="dxa"/>
          </w:tcPr>
          <w:p w14:paraId="669EEB67" w14:textId="77777777" w:rsidR="001D7161" w:rsidRPr="00620EBE" w:rsidRDefault="001D7161" w:rsidP="00AA0A5E">
            <w:pPr>
              <w:rPr>
                <w:b/>
              </w:rPr>
            </w:pPr>
          </w:p>
          <w:p w14:paraId="79B9AF72" w14:textId="77777777" w:rsidR="001D7161" w:rsidRDefault="001D7161" w:rsidP="00AA0A5E">
            <w:pPr>
              <w:rPr>
                <w:rFonts w:eastAsia="Times New Roman" w:cs="Arial"/>
                <w:kern w:val="0"/>
                <w:szCs w:val="22"/>
                <w:lang w:val="en-US"/>
                <w14:ligatures w14:val="none"/>
              </w:rPr>
            </w:pPr>
          </w:p>
        </w:tc>
        <w:tc>
          <w:tcPr>
            <w:tcW w:w="3308" w:type="dxa"/>
          </w:tcPr>
          <w:p w14:paraId="638CB13B" w14:textId="77777777" w:rsidR="001D7161" w:rsidRDefault="001D7161" w:rsidP="00AA0A5E">
            <w:pPr>
              <w:rPr>
                <w:rFonts w:eastAsia="Times New Roman" w:cs="Arial"/>
                <w:kern w:val="0"/>
                <w:szCs w:val="22"/>
                <w:lang w:val="en-US"/>
                <w14:ligatures w14:val="none"/>
              </w:rPr>
            </w:pPr>
          </w:p>
        </w:tc>
      </w:tr>
    </w:tbl>
    <w:p w14:paraId="541357EB" w14:textId="77777777" w:rsidR="001D7161" w:rsidRDefault="001D7161" w:rsidP="00DE6C76">
      <w:pPr>
        <w:rPr>
          <w:rFonts w:eastAsia="Times New Roman" w:cs="Arial"/>
          <w:kern w:val="0"/>
          <w:szCs w:val="22"/>
          <w:lang w:val="en-US"/>
          <w14:ligatures w14:val="none"/>
        </w:rPr>
      </w:pPr>
    </w:p>
    <w:p w14:paraId="65B6D1C9" w14:textId="77777777" w:rsidR="001D7161" w:rsidRDefault="001D7161" w:rsidP="00DE6C76">
      <w:pPr>
        <w:rPr>
          <w:rFonts w:eastAsia="Times New Roman" w:cs="Arial"/>
          <w:kern w:val="0"/>
          <w:szCs w:val="22"/>
          <w:lang w:val="en-US"/>
          <w14:ligatures w14:val="none"/>
        </w:rPr>
      </w:pPr>
    </w:p>
    <w:p w14:paraId="70E792DB" w14:textId="77777777" w:rsidR="001D7161" w:rsidRDefault="001D7161" w:rsidP="00DE6C76">
      <w:pPr>
        <w:rPr>
          <w:rFonts w:eastAsia="Times New Roman" w:cs="Arial"/>
          <w:kern w:val="0"/>
          <w:szCs w:val="22"/>
          <w:lang w:val="en-US"/>
          <w14:ligatures w14:val="none"/>
        </w:rPr>
      </w:pPr>
    </w:p>
    <w:p w14:paraId="59B4B84F"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4B80365B"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50FA1CB"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3BE9C3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27C0862" w14:textId="77777777" w:rsidR="00DE6C76" w:rsidRDefault="00DE6C76" w:rsidP="00461C83">
            <w:pPr>
              <w:rPr>
                <w:rFonts w:eastAsia="Times New Roman" w:cs="Arial"/>
                <w:kern w:val="0"/>
                <w:szCs w:val="22"/>
                <w:lang w:val="en-US"/>
                <w14:ligatures w14:val="none"/>
              </w:rPr>
            </w:pPr>
          </w:p>
          <w:p w14:paraId="6B5A4AA0" w14:textId="77777777" w:rsidR="00DE6C76" w:rsidRPr="0043505F" w:rsidRDefault="00DE6C76" w:rsidP="00461C83">
            <w:pPr>
              <w:rPr>
                <w:rFonts w:eastAsia="Times New Roman" w:cs="Arial"/>
                <w:kern w:val="0"/>
                <w:szCs w:val="22"/>
                <w:lang w:val="en-US"/>
                <w14:ligatures w14:val="none"/>
              </w:rPr>
            </w:pPr>
          </w:p>
          <w:p w14:paraId="01EDD0B8"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B6CDF50" w14:textId="77777777" w:rsidR="00DE6C76" w:rsidRPr="0043505F" w:rsidRDefault="00DE6C76" w:rsidP="00461C83">
            <w:pPr>
              <w:rPr>
                <w:rFonts w:eastAsia="Times New Roman" w:cs="Arial"/>
                <w:kern w:val="0"/>
                <w:szCs w:val="22"/>
                <w:lang w:val="en-US"/>
                <w14:ligatures w14:val="none"/>
              </w:rPr>
            </w:pPr>
          </w:p>
          <w:p w14:paraId="3ABFC9F2" w14:textId="77777777" w:rsidR="00DE6C76" w:rsidRPr="0043505F" w:rsidRDefault="00DE6C76" w:rsidP="00461C83">
            <w:pPr>
              <w:rPr>
                <w:rFonts w:eastAsia="Times New Roman" w:cs="Arial"/>
                <w:kern w:val="0"/>
                <w:szCs w:val="22"/>
                <w:lang w:val="en-US"/>
                <w14:ligatures w14:val="none"/>
              </w:rPr>
            </w:pPr>
          </w:p>
          <w:p w14:paraId="6AB31723"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38B8BD4" w14:textId="77777777" w:rsidR="00DE6C76" w:rsidRPr="0043505F" w:rsidRDefault="00DE6C76" w:rsidP="00461C83">
            <w:pPr>
              <w:rPr>
                <w:rFonts w:eastAsia="Times New Roman" w:cs="Arial"/>
                <w:kern w:val="0"/>
                <w:szCs w:val="22"/>
                <w:lang w:val="en-US"/>
                <w14:ligatures w14:val="none"/>
              </w:rPr>
            </w:pPr>
          </w:p>
        </w:tc>
      </w:tr>
    </w:tbl>
    <w:p w14:paraId="11113440" w14:textId="77777777" w:rsidR="00DE6C76" w:rsidRDefault="00DE6C76"/>
    <w:p w14:paraId="58628511" w14:textId="2BC373F6" w:rsidR="00DE6C76" w:rsidRDefault="00DE6C76">
      <w:r>
        <w:br w:type="page"/>
      </w:r>
    </w:p>
    <w:p w14:paraId="153BEA4B" w14:textId="7DBDF09B" w:rsidR="00DE6C76" w:rsidRPr="0043505F" w:rsidRDefault="00DE6C76" w:rsidP="00DE6C76">
      <w:pPr>
        <w:pStyle w:val="Heading1"/>
        <w:jc w:val="center"/>
        <w:rPr>
          <w:rFonts w:eastAsia="Times New Roman"/>
          <w:lang w:val="en-US"/>
        </w:rPr>
      </w:pPr>
      <w:r w:rsidRPr="0043505F">
        <w:rPr>
          <w:rFonts w:eastAsia="Times New Roman"/>
          <w:lang w:val="en-US"/>
        </w:rPr>
        <w:lastRenderedPageBreak/>
        <w:t>UNIT 0</w:t>
      </w:r>
      <w:r>
        <w:rPr>
          <w:rFonts w:eastAsia="Times New Roman"/>
          <w:lang w:val="en-US"/>
        </w:rPr>
        <w:t>4</w:t>
      </w:r>
      <w:r w:rsidRPr="0043505F">
        <w:rPr>
          <w:rFonts w:eastAsia="Times New Roman"/>
          <w:lang w:val="en-US"/>
        </w:rPr>
        <w:t xml:space="preserve"> (</w:t>
      </w:r>
      <w:r w:rsidR="00682231" w:rsidRPr="00682231">
        <w:rPr>
          <w:rFonts w:eastAsia="Times New Roman"/>
          <w:lang w:val="en-US"/>
        </w:rPr>
        <w:t>M/504/1386</w:t>
      </w:r>
      <w:r w:rsidRPr="0043505F">
        <w:rPr>
          <w:rFonts w:eastAsia="Times New Roman"/>
          <w:lang w:val="en-US"/>
        </w:rPr>
        <w:t>)</w:t>
      </w:r>
    </w:p>
    <w:p w14:paraId="36980827" w14:textId="652D7950" w:rsidR="00DE6C76" w:rsidRPr="0043505F" w:rsidRDefault="00682231" w:rsidP="005A1D72">
      <w:pPr>
        <w:pStyle w:val="Heading3"/>
        <w:jc w:val="center"/>
        <w:rPr>
          <w:rFonts w:eastAsia="Times New Roman" w:cs="Arial"/>
          <w:kern w:val="0"/>
          <w:szCs w:val="22"/>
          <w:u w:val="single"/>
          <w:lang w:val="en-US"/>
          <w14:ligatures w14:val="none"/>
        </w:rPr>
      </w:pPr>
      <w:r w:rsidRPr="00682231">
        <w:rPr>
          <w:rFonts w:eastAsia="Times New Roman"/>
          <w:lang w:val="en-US"/>
        </w:rPr>
        <w:t>CHECK AND MAINTAIN VEHICLE FLUID LEVELS</w:t>
      </w:r>
    </w:p>
    <w:p w14:paraId="017D8FE5" w14:textId="77777777"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490601DB"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6FA0F468" w14:textId="77777777" w:rsidTr="00461C83">
        <w:tc>
          <w:tcPr>
            <w:tcW w:w="1560" w:type="dxa"/>
          </w:tcPr>
          <w:p w14:paraId="06821B36"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485A8DBB"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54FC11BA"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54101C2"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9ED4C9E"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1B1B9D" w:rsidRPr="0043505F" w14:paraId="15C83AC5" w14:textId="77777777" w:rsidTr="001B1B9D">
        <w:trPr>
          <w:trHeight w:val="864"/>
        </w:trPr>
        <w:tc>
          <w:tcPr>
            <w:tcW w:w="1560" w:type="dxa"/>
          </w:tcPr>
          <w:p w14:paraId="0CCD1DAA" w14:textId="0C786B58" w:rsidR="001B1B9D" w:rsidRPr="001B1B9D" w:rsidRDefault="001B1B9D" w:rsidP="001B1B9D">
            <w:pPr>
              <w:jc w:val="center"/>
              <w:rPr>
                <w:rFonts w:eastAsia="Times New Roman" w:cs="Arial"/>
                <w:b/>
                <w:bCs/>
                <w:kern w:val="0"/>
                <w:szCs w:val="22"/>
                <w:lang w:val="en-US"/>
                <w14:ligatures w14:val="none"/>
              </w:rPr>
            </w:pPr>
            <w:r w:rsidRPr="001B1B9D">
              <w:rPr>
                <w:szCs w:val="22"/>
              </w:rPr>
              <w:t>1.1</w:t>
            </w:r>
          </w:p>
        </w:tc>
        <w:tc>
          <w:tcPr>
            <w:tcW w:w="6804" w:type="dxa"/>
          </w:tcPr>
          <w:p w14:paraId="50B14D5F"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Demonstrate safe working practices when checking vehicle fluid levels</w:t>
            </w:r>
          </w:p>
          <w:p w14:paraId="33F7BB2E" w14:textId="02BABB55" w:rsidR="001B1B9D" w:rsidRPr="001B1B9D" w:rsidRDefault="001B1B9D" w:rsidP="001B1B9D">
            <w:pPr>
              <w:pStyle w:val="NormalWeb"/>
              <w:rPr>
                <w:rFonts w:ascii="Verdana" w:hAnsi="Verdana" w:cs="Arial"/>
                <w:sz w:val="22"/>
                <w:szCs w:val="22"/>
              </w:rPr>
            </w:pPr>
          </w:p>
        </w:tc>
        <w:tc>
          <w:tcPr>
            <w:tcW w:w="1676" w:type="dxa"/>
          </w:tcPr>
          <w:p w14:paraId="41D4A4EF" w14:textId="2E606B91" w:rsidR="001B1B9D" w:rsidRPr="001B1B9D" w:rsidRDefault="001B1B9D" w:rsidP="001B1B9D">
            <w:pPr>
              <w:jc w:val="center"/>
              <w:rPr>
                <w:rFonts w:eastAsia="Times New Roman" w:cs="Arial"/>
                <w:kern w:val="0"/>
                <w:szCs w:val="22"/>
                <w:lang w:val="en-US"/>
                <w14:ligatures w14:val="none"/>
              </w:rPr>
            </w:pPr>
            <w:r w:rsidRPr="001B1B9D">
              <w:rPr>
                <w:szCs w:val="22"/>
              </w:rPr>
              <w:t>1</w:t>
            </w:r>
          </w:p>
        </w:tc>
      </w:tr>
      <w:tr w:rsidR="001B1B9D" w:rsidRPr="0043505F" w14:paraId="3B9A1E4D" w14:textId="77777777" w:rsidTr="001B1B9D">
        <w:trPr>
          <w:trHeight w:val="760"/>
        </w:trPr>
        <w:tc>
          <w:tcPr>
            <w:tcW w:w="1560" w:type="dxa"/>
          </w:tcPr>
          <w:p w14:paraId="3D835828" w14:textId="0707D8DF" w:rsidR="001B1B9D" w:rsidRPr="001B1B9D" w:rsidRDefault="001B1B9D" w:rsidP="001B1B9D">
            <w:pPr>
              <w:jc w:val="center"/>
              <w:rPr>
                <w:rFonts w:eastAsia="Times New Roman" w:cs="Arial"/>
                <w:b/>
                <w:bCs/>
                <w:kern w:val="0"/>
                <w:szCs w:val="22"/>
                <w:lang w:val="en-US"/>
                <w14:ligatures w14:val="none"/>
              </w:rPr>
            </w:pPr>
            <w:r w:rsidRPr="001B1B9D">
              <w:rPr>
                <w:szCs w:val="22"/>
              </w:rPr>
              <w:t>1.2</w:t>
            </w:r>
          </w:p>
        </w:tc>
        <w:tc>
          <w:tcPr>
            <w:tcW w:w="6804" w:type="dxa"/>
          </w:tcPr>
          <w:p w14:paraId="48546958"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Use correct PPE required to carry out given tasks</w:t>
            </w:r>
          </w:p>
          <w:p w14:paraId="72D9C008" w14:textId="531784F4" w:rsidR="001B1B9D" w:rsidRPr="001B1B9D" w:rsidRDefault="001B1B9D" w:rsidP="001B1B9D">
            <w:pPr>
              <w:pStyle w:val="NormalWeb"/>
              <w:rPr>
                <w:rFonts w:ascii="Verdana" w:hAnsi="Verdana" w:cs="Arial"/>
                <w:sz w:val="22"/>
                <w:szCs w:val="22"/>
              </w:rPr>
            </w:pPr>
          </w:p>
        </w:tc>
        <w:tc>
          <w:tcPr>
            <w:tcW w:w="1676" w:type="dxa"/>
          </w:tcPr>
          <w:p w14:paraId="26A8FA61" w14:textId="447A8498" w:rsidR="001B1B9D" w:rsidRPr="001B1B9D" w:rsidRDefault="001B1B9D" w:rsidP="001B1B9D">
            <w:pPr>
              <w:jc w:val="center"/>
              <w:rPr>
                <w:rFonts w:eastAsia="Times New Roman" w:cs="Arial"/>
                <w:kern w:val="0"/>
                <w:szCs w:val="22"/>
                <w:lang w:val="en-US"/>
                <w14:ligatures w14:val="none"/>
              </w:rPr>
            </w:pPr>
            <w:r w:rsidRPr="001B1B9D">
              <w:rPr>
                <w:szCs w:val="22"/>
              </w:rPr>
              <w:t>1</w:t>
            </w:r>
          </w:p>
        </w:tc>
      </w:tr>
      <w:tr w:rsidR="001B1B9D" w:rsidRPr="0043505F" w14:paraId="0214EFDB" w14:textId="77777777" w:rsidTr="001B1B9D">
        <w:trPr>
          <w:trHeight w:val="708"/>
        </w:trPr>
        <w:tc>
          <w:tcPr>
            <w:tcW w:w="1560" w:type="dxa"/>
          </w:tcPr>
          <w:p w14:paraId="22893941" w14:textId="7532EA9E" w:rsidR="001B1B9D" w:rsidRPr="001B1B9D" w:rsidRDefault="001B1B9D" w:rsidP="001B1B9D">
            <w:pPr>
              <w:jc w:val="center"/>
              <w:rPr>
                <w:rFonts w:eastAsia="Times New Roman" w:cs="Arial"/>
                <w:b/>
                <w:bCs/>
                <w:kern w:val="0"/>
                <w:szCs w:val="22"/>
                <w:lang w:val="en-US"/>
                <w14:ligatures w14:val="none"/>
              </w:rPr>
            </w:pPr>
            <w:r w:rsidRPr="001B1B9D">
              <w:rPr>
                <w:szCs w:val="22"/>
              </w:rPr>
              <w:t>1.3</w:t>
            </w:r>
          </w:p>
        </w:tc>
        <w:tc>
          <w:tcPr>
            <w:tcW w:w="6804" w:type="dxa"/>
          </w:tcPr>
          <w:p w14:paraId="197C08BB"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Dispose of waste products in line with environmental guidance</w:t>
            </w:r>
          </w:p>
          <w:p w14:paraId="05663ED2" w14:textId="3D5FA64F" w:rsidR="001B1B9D" w:rsidRPr="001B1B9D" w:rsidRDefault="001B1B9D" w:rsidP="001B1B9D">
            <w:pPr>
              <w:pStyle w:val="NormalWeb"/>
              <w:rPr>
                <w:rFonts w:ascii="Verdana" w:hAnsi="Verdana" w:cs="Arial"/>
                <w:sz w:val="22"/>
                <w:szCs w:val="22"/>
              </w:rPr>
            </w:pPr>
          </w:p>
        </w:tc>
        <w:tc>
          <w:tcPr>
            <w:tcW w:w="1676" w:type="dxa"/>
          </w:tcPr>
          <w:p w14:paraId="3E84A75A" w14:textId="13798A5C" w:rsidR="001B1B9D" w:rsidRPr="001B1B9D" w:rsidRDefault="001B1B9D" w:rsidP="001B1B9D">
            <w:pPr>
              <w:jc w:val="center"/>
              <w:rPr>
                <w:rFonts w:eastAsia="Times New Roman" w:cs="Arial"/>
                <w:kern w:val="0"/>
                <w:szCs w:val="22"/>
                <w:lang w:val="en-US"/>
                <w14:ligatures w14:val="none"/>
              </w:rPr>
            </w:pPr>
            <w:r w:rsidRPr="001B1B9D">
              <w:rPr>
                <w:szCs w:val="22"/>
              </w:rPr>
              <w:t>1</w:t>
            </w:r>
          </w:p>
        </w:tc>
      </w:tr>
      <w:tr w:rsidR="001B1B9D" w:rsidRPr="0043505F" w14:paraId="680AC1DE" w14:textId="77777777" w:rsidTr="001B1B9D">
        <w:trPr>
          <w:trHeight w:val="768"/>
        </w:trPr>
        <w:tc>
          <w:tcPr>
            <w:tcW w:w="1560" w:type="dxa"/>
          </w:tcPr>
          <w:p w14:paraId="784254F6" w14:textId="5DAB0D8B" w:rsidR="001B1B9D" w:rsidRPr="001B1B9D" w:rsidRDefault="001B1B9D" w:rsidP="001B1B9D">
            <w:pPr>
              <w:jc w:val="center"/>
              <w:rPr>
                <w:rFonts w:eastAsia="Times New Roman" w:cs="Arial"/>
                <w:b/>
                <w:bCs/>
                <w:kern w:val="0"/>
                <w:szCs w:val="22"/>
                <w:lang w:val="en-US"/>
                <w14:ligatures w14:val="none"/>
              </w:rPr>
            </w:pPr>
            <w:r w:rsidRPr="001B1B9D">
              <w:rPr>
                <w:szCs w:val="22"/>
              </w:rPr>
              <w:t>1.4</w:t>
            </w:r>
          </w:p>
        </w:tc>
        <w:tc>
          <w:tcPr>
            <w:tcW w:w="6804" w:type="dxa"/>
          </w:tcPr>
          <w:p w14:paraId="007718BC"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Clean and store tools, equipment and PPE safely</w:t>
            </w:r>
          </w:p>
          <w:p w14:paraId="66B5483C" w14:textId="06337E0B" w:rsidR="001B1B9D" w:rsidRPr="001B1B9D" w:rsidRDefault="001B1B9D" w:rsidP="001B1B9D">
            <w:pPr>
              <w:pStyle w:val="NormalWeb"/>
              <w:rPr>
                <w:rFonts w:ascii="Verdana" w:hAnsi="Verdana" w:cs="Arial"/>
                <w:sz w:val="22"/>
                <w:szCs w:val="22"/>
              </w:rPr>
            </w:pPr>
          </w:p>
        </w:tc>
        <w:tc>
          <w:tcPr>
            <w:tcW w:w="1676" w:type="dxa"/>
          </w:tcPr>
          <w:p w14:paraId="53A124B9" w14:textId="391E5DB8" w:rsidR="001B1B9D" w:rsidRPr="001B1B9D" w:rsidRDefault="001B1B9D" w:rsidP="001B1B9D">
            <w:pPr>
              <w:jc w:val="center"/>
              <w:rPr>
                <w:rFonts w:eastAsia="Times New Roman" w:cs="Arial"/>
                <w:kern w:val="0"/>
                <w:szCs w:val="22"/>
                <w:lang w:val="en-US"/>
                <w14:ligatures w14:val="none"/>
              </w:rPr>
            </w:pPr>
            <w:r w:rsidRPr="001B1B9D">
              <w:rPr>
                <w:szCs w:val="22"/>
              </w:rPr>
              <w:t>1</w:t>
            </w:r>
          </w:p>
        </w:tc>
      </w:tr>
      <w:tr w:rsidR="001B1B9D" w:rsidRPr="0043505F" w14:paraId="26AC918B" w14:textId="77777777" w:rsidTr="001B1B9D">
        <w:trPr>
          <w:trHeight w:val="977"/>
        </w:trPr>
        <w:tc>
          <w:tcPr>
            <w:tcW w:w="1560" w:type="dxa"/>
          </w:tcPr>
          <w:p w14:paraId="7FBC5ABB" w14:textId="2010843B" w:rsidR="001B1B9D" w:rsidRPr="001B1B9D" w:rsidRDefault="001B1B9D" w:rsidP="001B1B9D">
            <w:pPr>
              <w:jc w:val="center"/>
              <w:rPr>
                <w:b/>
                <w:bCs/>
                <w:szCs w:val="22"/>
              </w:rPr>
            </w:pPr>
            <w:r w:rsidRPr="001B1B9D">
              <w:rPr>
                <w:szCs w:val="22"/>
              </w:rPr>
              <w:t>2.1</w:t>
            </w:r>
          </w:p>
        </w:tc>
        <w:tc>
          <w:tcPr>
            <w:tcW w:w="6804" w:type="dxa"/>
          </w:tcPr>
          <w:p w14:paraId="00CD6C98"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Recognise fluid reservoirs and associated fluids</w:t>
            </w:r>
          </w:p>
          <w:p w14:paraId="77F1A626" w14:textId="34AD8B80" w:rsidR="001B1B9D" w:rsidRPr="001B1B9D" w:rsidRDefault="001B1B9D" w:rsidP="001B1B9D">
            <w:pPr>
              <w:pStyle w:val="NormalWeb"/>
              <w:rPr>
                <w:rFonts w:ascii="Verdana" w:hAnsi="Verdana" w:cs="Arial"/>
                <w:sz w:val="22"/>
                <w:szCs w:val="22"/>
              </w:rPr>
            </w:pPr>
          </w:p>
        </w:tc>
        <w:tc>
          <w:tcPr>
            <w:tcW w:w="1676" w:type="dxa"/>
          </w:tcPr>
          <w:p w14:paraId="0C800781" w14:textId="18D66038" w:rsidR="001B1B9D" w:rsidRPr="001B1B9D" w:rsidRDefault="001B1B9D" w:rsidP="001B1B9D">
            <w:pPr>
              <w:jc w:val="center"/>
              <w:rPr>
                <w:szCs w:val="22"/>
              </w:rPr>
            </w:pPr>
            <w:r w:rsidRPr="001B1B9D">
              <w:rPr>
                <w:szCs w:val="22"/>
              </w:rPr>
              <w:t>1</w:t>
            </w:r>
          </w:p>
        </w:tc>
      </w:tr>
      <w:tr w:rsidR="001B1B9D" w:rsidRPr="0043505F" w14:paraId="41CC68DF" w14:textId="77777777" w:rsidTr="001B1B9D">
        <w:trPr>
          <w:trHeight w:val="694"/>
        </w:trPr>
        <w:tc>
          <w:tcPr>
            <w:tcW w:w="1560" w:type="dxa"/>
          </w:tcPr>
          <w:p w14:paraId="45584562" w14:textId="7B5F4334" w:rsidR="001B1B9D" w:rsidRPr="001B1B9D" w:rsidRDefault="001B1B9D" w:rsidP="001B1B9D">
            <w:pPr>
              <w:jc w:val="center"/>
              <w:rPr>
                <w:b/>
                <w:bCs/>
                <w:szCs w:val="22"/>
              </w:rPr>
            </w:pPr>
            <w:r w:rsidRPr="001B1B9D">
              <w:rPr>
                <w:szCs w:val="22"/>
              </w:rPr>
              <w:t>2.2</w:t>
            </w:r>
          </w:p>
        </w:tc>
        <w:tc>
          <w:tcPr>
            <w:tcW w:w="6804" w:type="dxa"/>
          </w:tcPr>
          <w:p w14:paraId="10A2204C"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Check and maintain fluid levels using the correct type and grade of fluid</w:t>
            </w:r>
          </w:p>
          <w:p w14:paraId="666A89CE" w14:textId="0EE7BF6B" w:rsidR="001B1B9D" w:rsidRPr="001B1B9D" w:rsidRDefault="001B1B9D" w:rsidP="001B1B9D">
            <w:pPr>
              <w:ind w:hanging="108"/>
              <w:rPr>
                <w:szCs w:val="22"/>
              </w:rPr>
            </w:pPr>
          </w:p>
        </w:tc>
        <w:tc>
          <w:tcPr>
            <w:tcW w:w="1676" w:type="dxa"/>
          </w:tcPr>
          <w:p w14:paraId="20358F6F" w14:textId="299DFC37" w:rsidR="001B1B9D" w:rsidRPr="001B1B9D" w:rsidRDefault="001B1B9D" w:rsidP="001B1B9D">
            <w:pPr>
              <w:jc w:val="center"/>
              <w:rPr>
                <w:szCs w:val="22"/>
              </w:rPr>
            </w:pPr>
            <w:r w:rsidRPr="001B1B9D">
              <w:rPr>
                <w:szCs w:val="22"/>
              </w:rPr>
              <w:t>1</w:t>
            </w:r>
          </w:p>
        </w:tc>
      </w:tr>
      <w:tr w:rsidR="001B1B9D" w:rsidRPr="0043505F" w14:paraId="0AD6C297" w14:textId="77777777" w:rsidTr="001B1B9D">
        <w:trPr>
          <w:trHeight w:val="678"/>
        </w:trPr>
        <w:tc>
          <w:tcPr>
            <w:tcW w:w="1560" w:type="dxa"/>
          </w:tcPr>
          <w:p w14:paraId="59DFFACB" w14:textId="63A1EBA3" w:rsidR="001B1B9D" w:rsidRPr="001B1B9D" w:rsidRDefault="001B1B9D" w:rsidP="001B1B9D">
            <w:pPr>
              <w:jc w:val="center"/>
              <w:rPr>
                <w:b/>
                <w:bCs/>
                <w:szCs w:val="22"/>
              </w:rPr>
            </w:pPr>
            <w:r w:rsidRPr="001B1B9D">
              <w:rPr>
                <w:szCs w:val="22"/>
              </w:rPr>
              <w:t>2.3</w:t>
            </w:r>
          </w:p>
        </w:tc>
        <w:tc>
          <w:tcPr>
            <w:tcW w:w="6804" w:type="dxa"/>
          </w:tcPr>
          <w:p w14:paraId="1C481BCB" w14:textId="77777777" w:rsidR="001B1B9D" w:rsidRPr="001B1B9D" w:rsidRDefault="001B1B9D" w:rsidP="001B1B9D">
            <w:pPr>
              <w:pStyle w:val="NormalWeb"/>
              <w:rPr>
                <w:rFonts w:ascii="Verdana" w:hAnsi="Verdana" w:cs="Arial"/>
                <w:sz w:val="22"/>
                <w:szCs w:val="22"/>
              </w:rPr>
            </w:pPr>
            <w:r w:rsidRPr="001B1B9D">
              <w:rPr>
                <w:rFonts w:ascii="Verdana" w:hAnsi="Verdana" w:cs="Arial"/>
                <w:sz w:val="22"/>
                <w:szCs w:val="22"/>
              </w:rPr>
              <w:t>Ensure reservoir caps are replaced securely</w:t>
            </w:r>
          </w:p>
          <w:p w14:paraId="566E4AFE" w14:textId="55D9B6D6" w:rsidR="001B1B9D" w:rsidRPr="001B1B9D" w:rsidRDefault="001B1B9D" w:rsidP="001B1B9D">
            <w:pPr>
              <w:pStyle w:val="NormalWeb"/>
              <w:rPr>
                <w:rFonts w:ascii="Verdana" w:hAnsi="Verdana" w:cs="Arial"/>
                <w:sz w:val="22"/>
                <w:szCs w:val="22"/>
              </w:rPr>
            </w:pPr>
          </w:p>
        </w:tc>
        <w:tc>
          <w:tcPr>
            <w:tcW w:w="1676" w:type="dxa"/>
          </w:tcPr>
          <w:p w14:paraId="603FCE35" w14:textId="7578974A" w:rsidR="001B1B9D" w:rsidRPr="001B1B9D" w:rsidRDefault="001B1B9D" w:rsidP="001B1B9D">
            <w:pPr>
              <w:jc w:val="center"/>
              <w:rPr>
                <w:szCs w:val="22"/>
              </w:rPr>
            </w:pPr>
            <w:r w:rsidRPr="001B1B9D">
              <w:rPr>
                <w:szCs w:val="22"/>
              </w:rPr>
              <w:t>1</w:t>
            </w:r>
          </w:p>
        </w:tc>
      </w:tr>
    </w:tbl>
    <w:p w14:paraId="6BF3CD94" w14:textId="77777777" w:rsidR="00DE6C76" w:rsidRPr="0043505F" w:rsidRDefault="00DE6C76" w:rsidP="00DE6C76">
      <w:pPr>
        <w:ind w:left="-709" w:right="-908"/>
        <w:rPr>
          <w:rFonts w:eastAsia="Times New Roman" w:cs="Arial"/>
          <w:b/>
          <w:kern w:val="0"/>
          <w:sz w:val="20"/>
          <w:szCs w:val="20"/>
          <w:lang w:val="en-US"/>
          <w14:ligatures w14:val="none"/>
        </w:rPr>
      </w:pPr>
    </w:p>
    <w:p w14:paraId="0322A5D9"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63412BB4"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2D6156DB" w14:textId="77777777" w:rsidTr="00461C8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36893C"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53BA269"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BD240ED" w14:textId="77777777" w:rsidR="00DE6C76" w:rsidRDefault="00DE6C76" w:rsidP="00461C83">
            <w:pPr>
              <w:rPr>
                <w:rFonts w:eastAsia="Times New Roman" w:cs="Arial"/>
                <w:kern w:val="0"/>
                <w:szCs w:val="22"/>
                <w:lang w:val="en-US"/>
                <w14:ligatures w14:val="none"/>
              </w:rPr>
            </w:pPr>
          </w:p>
          <w:p w14:paraId="2C11B970" w14:textId="77777777" w:rsidR="00DE6C76" w:rsidRDefault="00DE6C76" w:rsidP="00461C83">
            <w:pPr>
              <w:rPr>
                <w:rFonts w:eastAsia="Times New Roman" w:cs="Arial"/>
                <w:kern w:val="0"/>
                <w:szCs w:val="22"/>
                <w:lang w:val="en-US"/>
                <w14:ligatures w14:val="none"/>
              </w:rPr>
            </w:pPr>
          </w:p>
          <w:p w14:paraId="3F03C266" w14:textId="77777777" w:rsidR="00DE6C76" w:rsidRDefault="00DE6C76" w:rsidP="00461C83">
            <w:pPr>
              <w:rPr>
                <w:rFonts w:eastAsia="Times New Roman" w:cs="Arial"/>
                <w:kern w:val="0"/>
                <w:szCs w:val="22"/>
                <w:lang w:val="en-US"/>
                <w14:ligatures w14:val="none"/>
              </w:rPr>
            </w:pPr>
          </w:p>
          <w:p w14:paraId="0E458C30" w14:textId="77777777" w:rsidR="00DE6C76" w:rsidRDefault="00DE6C76" w:rsidP="00461C83">
            <w:pPr>
              <w:rPr>
                <w:rFonts w:eastAsia="Times New Roman" w:cs="Arial"/>
                <w:kern w:val="0"/>
                <w:szCs w:val="22"/>
                <w:lang w:val="en-US"/>
                <w14:ligatures w14:val="none"/>
              </w:rPr>
            </w:pPr>
          </w:p>
          <w:p w14:paraId="1D1FCBB5" w14:textId="77777777" w:rsidR="00DE6C76" w:rsidRDefault="00DE6C76" w:rsidP="00461C83">
            <w:pPr>
              <w:rPr>
                <w:rFonts w:eastAsia="Times New Roman" w:cs="Arial"/>
                <w:kern w:val="0"/>
                <w:szCs w:val="22"/>
                <w:lang w:val="en-US"/>
                <w14:ligatures w14:val="none"/>
              </w:rPr>
            </w:pPr>
          </w:p>
          <w:p w14:paraId="67D6900E" w14:textId="77777777" w:rsidR="00DE6C76" w:rsidRPr="0043505F" w:rsidRDefault="00DE6C76" w:rsidP="00461C83">
            <w:pPr>
              <w:rPr>
                <w:rFonts w:eastAsia="Times New Roman" w:cs="Arial"/>
                <w:kern w:val="0"/>
                <w:szCs w:val="22"/>
                <w:lang w:val="en-US"/>
                <w14:ligatures w14:val="none"/>
              </w:rPr>
            </w:pPr>
          </w:p>
        </w:tc>
      </w:tr>
    </w:tbl>
    <w:p w14:paraId="7BEF740F" w14:textId="48FEEE60" w:rsidR="00130E05" w:rsidRDefault="00130E05"/>
    <w:p w14:paraId="556DDDE6" w14:textId="77777777" w:rsidR="00130E05" w:rsidRDefault="00130E05"/>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DE6C76" w:rsidRPr="0043505F" w14:paraId="6EB7F562" w14:textId="77777777" w:rsidTr="00461C8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367A2A" w14:textId="113BE28E" w:rsidR="00DE6C76" w:rsidRPr="0043505F" w:rsidRDefault="00DE6C76" w:rsidP="00461C8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4</w:t>
            </w:r>
            <w:r w:rsidRPr="0043505F">
              <w:rPr>
                <w:rFonts w:eastAsia="Times New Roman" w:cs="Arial"/>
                <w:b/>
                <w:kern w:val="0"/>
                <w:szCs w:val="22"/>
                <w:lang w:val="en-US"/>
                <w14:ligatures w14:val="none"/>
              </w:rPr>
              <w:t xml:space="preserve"> (</w:t>
            </w:r>
            <w:r w:rsidR="003644BD" w:rsidRPr="003644BD">
              <w:rPr>
                <w:rFonts w:eastAsia="Times New Roman" w:cs="Arial"/>
                <w:b/>
                <w:kern w:val="0"/>
                <w:szCs w:val="22"/>
                <w:lang w:val="en-US"/>
                <w14:ligatures w14:val="none"/>
              </w:rPr>
              <w:t>M/504/1386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CF98B1A" w14:textId="456165CE"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1.1 &amp; 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5A4939" w14:textId="022215C3"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4.1</w:t>
            </w:r>
          </w:p>
        </w:tc>
      </w:tr>
    </w:tbl>
    <w:p w14:paraId="224D9D1A" w14:textId="77777777" w:rsidR="00DE6C76" w:rsidRPr="0043505F" w:rsidRDefault="00DE6C76" w:rsidP="00DE6C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D935FA" w:rsidRPr="0043505F" w14:paraId="40E6E609" w14:textId="77777777" w:rsidTr="00D935FA">
        <w:trPr>
          <w:trHeight w:val="266"/>
        </w:trPr>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34C4B7" w14:textId="30E2CA29" w:rsidR="00D935FA" w:rsidRPr="0043505F" w:rsidRDefault="00D935FA" w:rsidP="00D935FA">
            <w:pPr>
              <w:rPr>
                <w:rFonts w:eastAsia="Times New Roman" w:cs="Arial"/>
                <w:b/>
                <w:kern w:val="0"/>
                <w:szCs w:val="22"/>
                <w:lang w:val="en-US"/>
                <w14:ligatures w14:val="none"/>
              </w:rPr>
            </w:pPr>
            <w:proofErr w:type="gramStart"/>
            <w:r w:rsidRPr="00D935FA">
              <w:rPr>
                <w:rFonts w:eastAsia="Times New Roman" w:cs="Arial"/>
                <w:b/>
                <w:kern w:val="0"/>
                <w:szCs w:val="22"/>
                <w:lang w:val="en-US"/>
                <w14:ligatures w14:val="none"/>
              </w:rPr>
              <w:t>Task  Check</w:t>
            </w:r>
            <w:proofErr w:type="gramEnd"/>
            <w:r w:rsidRPr="00D935FA">
              <w:rPr>
                <w:rFonts w:eastAsia="Times New Roman" w:cs="Arial"/>
                <w:b/>
                <w:kern w:val="0"/>
                <w:szCs w:val="22"/>
                <w:lang w:val="en-US"/>
                <w14:ligatures w14:val="none"/>
              </w:rPr>
              <w:t xml:space="preserve"> and Maintain Fluid Levels</w:t>
            </w:r>
          </w:p>
        </w:tc>
      </w:tr>
    </w:tbl>
    <w:p w14:paraId="541C8C8B" w14:textId="77777777" w:rsidR="00DE6C76" w:rsidRDefault="00DE6C76" w:rsidP="00DE6C76">
      <w:pPr>
        <w:rPr>
          <w:rFonts w:eastAsia="Times New Roman" w:cs="Arial"/>
          <w:kern w:val="0"/>
          <w:szCs w:val="22"/>
          <w:lang w:val="en-US"/>
          <w14:ligatures w14:val="none"/>
        </w:rPr>
      </w:pPr>
    </w:p>
    <w:tbl>
      <w:tblPr>
        <w:tblStyle w:val="TableGrid"/>
        <w:tblW w:w="9781"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2116"/>
        <w:gridCol w:w="1003"/>
        <w:gridCol w:w="837"/>
        <w:gridCol w:w="1122"/>
        <w:gridCol w:w="1125"/>
        <w:gridCol w:w="683"/>
        <w:gridCol w:w="2895"/>
      </w:tblGrid>
      <w:tr w:rsidR="00EF2698" w14:paraId="6903FD00" w14:textId="77777777" w:rsidTr="00EF2698">
        <w:trPr>
          <w:trHeight w:val="274"/>
        </w:trPr>
        <w:tc>
          <w:tcPr>
            <w:tcW w:w="3130" w:type="dxa"/>
            <w:gridSpan w:val="2"/>
            <w:shd w:val="clear" w:color="auto" w:fill="043956" w:themeFill="accent2"/>
          </w:tcPr>
          <w:p w14:paraId="2E0696A5" w14:textId="5E975BA0" w:rsidR="00EF2698" w:rsidRDefault="00EF2698" w:rsidP="00EF2698">
            <w:pPr>
              <w:rPr>
                <w:rFonts w:eastAsia="Times New Roman" w:cs="Arial"/>
                <w:kern w:val="0"/>
                <w:szCs w:val="22"/>
                <w:lang w:val="en-US"/>
                <w14:ligatures w14:val="none"/>
              </w:rPr>
            </w:pPr>
            <w:r w:rsidRPr="00620EBE">
              <w:rPr>
                <w:b/>
              </w:rPr>
              <w:t>Vehicle details</w:t>
            </w:r>
          </w:p>
        </w:tc>
        <w:tc>
          <w:tcPr>
            <w:tcW w:w="3676" w:type="dxa"/>
            <w:gridSpan w:val="4"/>
            <w:shd w:val="clear" w:color="auto" w:fill="043956" w:themeFill="accent2"/>
          </w:tcPr>
          <w:p w14:paraId="4DCE0DE2" w14:textId="6FA2E429" w:rsidR="00EF2698" w:rsidRDefault="00EF2698" w:rsidP="00EF2698">
            <w:pPr>
              <w:rPr>
                <w:rFonts w:eastAsia="Times New Roman" w:cs="Arial"/>
                <w:kern w:val="0"/>
                <w:szCs w:val="22"/>
                <w:lang w:val="en-US"/>
                <w14:ligatures w14:val="none"/>
              </w:rPr>
            </w:pPr>
            <w:r w:rsidRPr="00620EBE">
              <w:rPr>
                <w:b/>
              </w:rPr>
              <w:t>Tools Used</w:t>
            </w:r>
          </w:p>
        </w:tc>
        <w:tc>
          <w:tcPr>
            <w:tcW w:w="2975" w:type="dxa"/>
            <w:shd w:val="clear" w:color="auto" w:fill="043956" w:themeFill="accent2"/>
          </w:tcPr>
          <w:p w14:paraId="37FFBD0A" w14:textId="5717ED55" w:rsidR="00EF2698" w:rsidRDefault="00EF2698" w:rsidP="00EF2698">
            <w:pPr>
              <w:rPr>
                <w:rFonts w:eastAsia="Times New Roman" w:cs="Arial"/>
                <w:kern w:val="0"/>
                <w:szCs w:val="22"/>
                <w:lang w:val="en-US"/>
                <w14:ligatures w14:val="none"/>
              </w:rPr>
            </w:pPr>
            <w:r w:rsidRPr="00620EBE">
              <w:rPr>
                <w:b/>
              </w:rPr>
              <w:t>PPE Used</w:t>
            </w:r>
          </w:p>
        </w:tc>
      </w:tr>
      <w:tr w:rsidR="00EF2698" w14:paraId="47A27A7D" w14:textId="77777777" w:rsidTr="00EF2698">
        <w:trPr>
          <w:trHeight w:val="1810"/>
        </w:trPr>
        <w:tc>
          <w:tcPr>
            <w:tcW w:w="3130" w:type="dxa"/>
            <w:gridSpan w:val="2"/>
          </w:tcPr>
          <w:p w14:paraId="7A3DCDFC" w14:textId="77777777" w:rsidR="00EF2698" w:rsidRDefault="00EF2698" w:rsidP="00EF2698"/>
          <w:p w14:paraId="558E7F6E" w14:textId="3CE00C1F" w:rsidR="00EF2698" w:rsidRDefault="00EF2698" w:rsidP="00EF2698">
            <w:r>
              <w:t>Make …………………</w:t>
            </w:r>
          </w:p>
          <w:p w14:paraId="56BB7CFF" w14:textId="77777777" w:rsidR="00EF2698" w:rsidRDefault="00EF2698" w:rsidP="00EF2698">
            <w:pPr>
              <w:ind w:firstLine="180"/>
            </w:pPr>
          </w:p>
          <w:p w14:paraId="71B71AE6" w14:textId="77777777" w:rsidR="00EF2698" w:rsidRDefault="00EF2698" w:rsidP="00EF2698">
            <w:r>
              <w:t>Model …………………</w:t>
            </w:r>
          </w:p>
          <w:p w14:paraId="188FE8B6" w14:textId="77777777" w:rsidR="00EF2698" w:rsidRDefault="00EF2698" w:rsidP="00EF2698">
            <w:pPr>
              <w:ind w:firstLine="180"/>
            </w:pPr>
          </w:p>
          <w:p w14:paraId="136B6380" w14:textId="77777777" w:rsidR="00EF2698" w:rsidRDefault="00EF2698" w:rsidP="00EF2698">
            <w:r>
              <w:t>Year …………………….</w:t>
            </w:r>
          </w:p>
          <w:p w14:paraId="168ED53E" w14:textId="77777777" w:rsidR="00EF2698" w:rsidRDefault="00EF2698" w:rsidP="00EF2698"/>
          <w:p w14:paraId="367D5C95" w14:textId="63DF4B08" w:rsidR="00EF2698" w:rsidRDefault="00EF2698" w:rsidP="00EF2698">
            <w:pPr>
              <w:rPr>
                <w:rFonts w:eastAsia="Times New Roman" w:cs="Arial"/>
                <w:kern w:val="0"/>
                <w:szCs w:val="22"/>
                <w:lang w:val="en-US"/>
                <w14:ligatures w14:val="none"/>
              </w:rPr>
            </w:pPr>
          </w:p>
        </w:tc>
        <w:tc>
          <w:tcPr>
            <w:tcW w:w="3676" w:type="dxa"/>
            <w:gridSpan w:val="4"/>
          </w:tcPr>
          <w:p w14:paraId="02557FE6" w14:textId="77777777" w:rsidR="00EF2698" w:rsidRDefault="00EF2698" w:rsidP="00DE6C76">
            <w:pPr>
              <w:rPr>
                <w:rFonts w:eastAsia="Times New Roman" w:cs="Arial"/>
                <w:kern w:val="0"/>
                <w:szCs w:val="22"/>
                <w:lang w:val="en-US"/>
                <w14:ligatures w14:val="none"/>
              </w:rPr>
            </w:pPr>
          </w:p>
        </w:tc>
        <w:tc>
          <w:tcPr>
            <w:tcW w:w="2975" w:type="dxa"/>
          </w:tcPr>
          <w:p w14:paraId="1F7ADDFA" w14:textId="6F3745CB" w:rsidR="00EF2698" w:rsidRDefault="00EF2698" w:rsidP="00DE6C76">
            <w:pPr>
              <w:rPr>
                <w:rFonts w:eastAsia="Times New Roman" w:cs="Arial"/>
                <w:kern w:val="0"/>
                <w:szCs w:val="22"/>
                <w:lang w:val="en-US"/>
                <w14:ligatures w14:val="none"/>
              </w:rPr>
            </w:pPr>
          </w:p>
        </w:tc>
      </w:tr>
      <w:tr w:rsidR="00EF2698" w14:paraId="67D9551F" w14:textId="77777777" w:rsidTr="00EF2698">
        <w:trPr>
          <w:trHeight w:val="819"/>
        </w:trPr>
        <w:tc>
          <w:tcPr>
            <w:tcW w:w="9781" w:type="dxa"/>
            <w:gridSpan w:val="7"/>
          </w:tcPr>
          <w:p w14:paraId="00B636D6" w14:textId="77777777" w:rsidR="00EF2698" w:rsidRPr="00EF2698" w:rsidRDefault="00EF2698" w:rsidP="00EF2698">
            <w:pPr>
              <w:rPr>
                <w:rFonts w:eastAsia="Times New Roman" w:cs="Arial"/>
                <w:b/>
                <w:bCs/>
                <w:kern w:val="0"/>
                <w:szCs w:val="22"/>
                <w:lang w:val="en-US"/>
                <w14:ligatures w14:val="none"/>
              </w:rPr>
            </w:pPr>
            <w:r w:rsidRPr="00EF2698">
              <w:rPr>
                <w:rFonts w:eastAsia="Times New Roman" w:cs="Arial"/>
                <w:b/>
                <w:bCs/>
                <w:kern w:val="0"/>
                <w:szCs w:val="22"/>
                <w:lang w:val="en-US"/>
                <w14:ligatures w14:val="none"/>
              </w:rPr>
              <w:t>Instructions to learners</w:t>
            </w:r>
          </w:p>
          <w:p w14:paraId="7F89E313" w14:textId="003A195D" w:rsidR="00EF2698" w:rsidRDefault="00EF2698" w:rsidP="00EF2698">
            <w:pPr>
              <w:rPr>
                <w:rFonts w:eastAsia="Times New Roman" w:cs="Arial"/>
                <w:kern w:val="0"/>
                <w:szCs w:val="22"/>
                <w:lang w:val="en-US"/>
                <w14:ligatures w14:val="none"/>
              </w:rPr>
            </w:pPr>
            <w:r w:rsidRPr="00EF2698">
              <w:rPr>
                <w:rFonts w:eastAsia="Times New Roman" w:cs="Arial"/>
                <w:kern w:val="0"/>
                <w:szCs w:val="22"/>
                <w:lang w:val="en-US"/>
                <w14:ligatures w14:val="none"/>
              </w:rPr>
              <w:t>Check THREE fluid levels on a vehicle and complete the table below</w:t>
            </w:r>
          </w:p>
        </w:tc>
      </w:tr>
      <w:tr w:rsidR="00EF2698" w14:paraId="5A280F29" w14:textId="77777777" w:rsidTr="00B97D37">
        <w:trPr>
          <w:trHeight w:val="1063"/>
        </w:trPr>
        <w:tc>
          <w:tcPr>
            <w:tcW w:w="2127" w:type="dxa"/>
            <w:shd w:val="clear" w:color="auto" w:fill="043956" w:themeFill="accent2"/>
            <w:vAlign w:val="center"/>
          </w:tcPr>
          <w:p w14:paraId="3F249EE1" w14:textId="6E4502F4" w:rsidR="00EF2698" w:rsidRPr="00EF2698" w:rsidRDefault="00EF2698" w:rsidP="00EF2698">
            <w:pPr>
              <w:rPr>
                <w:rFonts w:eastAsia="Times New Roman" w:cs="Arial"/>
                <w:b/>
                <w:bCs/>
                <w:kern w:val="0"/>
                <w:szCs w:val="22"/>
                <w:lang w:val="en-US"/>
                <w14:ligatures w14:val="none"/>
              </w:rPr>
            </w:pPr>
            <w:r w:rsidRPr="00EF2698">
              <w:rPr>
                <w:rFonts w:cs="Arial"/>
                <w:b/>
                <w:bCs/>
                <w:szCs w:val="22"/>
              </w:rPr>
              <w:t>Fluid Level Checked</w:t>
            </w:r>
          </w:p>
        </w:tc>
        <w:tc>
          <w:tcPr>
            <w:tcW w:w="1842" w:type="dxa"/>
            <w:gridSpan w:val="2"/>
            <w:shd w:val="clear" w:color="auto" w:fill="043956" w:themeFill="accent2"/>
            <w:vAlign w:val="center"/>
          </w:tcPr>
          <w:p w14:paraId="7AEFFD91" w14:textId="688F4393" w:rsidR="00EF2698" w:rsidRPr="00EF2698" w:rsidRDefault="00EF2698" w:rsidP="00EF2698">
            <w:pPr>
              <w:rPr>
                <w:rFonts w:eastAsia="Times New Roman" w:cs="Arial"/>
                <w:b/>
                <w:bCs/>
                <w:kern w:val="0"/>
                <w:szCs w:val="22"/>
                <w:lang w:val="en-US"/>
                <w14:ligatures w14:val="none"/>
              </w:rPr>
            </w:pPr>
            <w:r w:rsidRPr="00EF2698">
              <w:rPr>
                <w:rFonts w:cs="Arial"/>
                <w:b/>
                <w:bCs/>
                <w:szCs w:val="22"/>
              </w:rPr>
              <w:t>Fluid Specification</w:t>
            </w:r>
          </w:p>
        </w:tc>
        <w:tc>
          <w:tcPr>
            <w:tcW w:w="1134" w:type="dxa"/>
            <w:shd w:val="clear" w:color="auto" w:fill="043956" w:themeFill="accent2"/>
            <w:vAlign w:val="center"/>
          </w:tcPr>
          <w:p w14:paraId="5B203ED5" w14:textId="77777777" w:rsidR="00EF2698" w:rsidRPr="00EF2698" w:rsidRDefault="00EF2698" w:rsidP="00EF2698">
            <w:pPr>
              <w:jc w:val="center"/>
              <w:rPr>
                <w:b/>
                <w:bCs/>
                <w:szCs w:val="22"/>
              </w:rPr>
            </w:pPr>
            <w:r w:rsidRPr="00EF2698">
              <w:rPr>
                <w:b/>
                <w:bCs/>
                <w:szCs w:val="22"/>
              </w:rPr>
              <w:t>Level</w:t>
            </w:r>
          </w:p>
          <w:p w14:paraId="43E4D440" w14:textId="77777777" w:rsidR="00EF2698" w:rsidRPr="00EF2698" w:rsidRDefault="00EF2698" w:rsidP="00EF2698">
            <w:pPr>
              <w:jc w:val="center"/>
              <w:rPr>
                <w:rFonts w:cs="Arial"/>
                <w:b/>
                <w:bCs/>
                <w:szCs w:val="22"/>
              </w:rPr>
            </w:pPr>
            <w:r w:rsidRPr="00EF2698">
              <w:rPr>
                <w:rFonts w:cs="Arial"/>
                <w:b/>
                <w:bCs/>
                <w:szCs w:val="22"/>
              </w:rPr>
              <w:t>O/K</w:t>
            </w:r>
          </w:p>
          <w:p w14:paraId="63DFB017" w14:textId="34BCA3CE" w:rsidR="00EF2698" w:rsidRPr="00EF2698" w:rsidRDefault="00EF2698" w:rsidP="00EF2698">
            <w:pPr>
              <w:jc w:val="center"/>
              <w:rPr>
                <w:rFonts w:eastAsiaTheme="majorEastAsia" w:cs="Arial"/>
                <w:b/>
                <w:bCs/>
                <w:szCs w:val="22"/>
              </w:rPr>
            </w:pPr>
            <w:proofErr w:type="gramStart"/>
            <w:r w:rsidRPr="00EF2698">
              <w:rPr>
                <w:rFonts w:cs="Arial"/>
                <w:b/>
                <w:bCs/>
                <w:szCs w:val="22"/>
              </w:rPr>
              <w:t>( Y</w:t>
            </w:r>
            <w:proofErr w:type="gramEnd"/>
            <w:r w:rsidRPr="00EF2698">
              <w:rPr>
                <w:rFonts w:cs="Arial"/>
                <w:b/>
                <w:bCs/>
                <w:szCs w:val="22"/>
              </w:rPr>
              <w:t>/N)</w:t>
            </w:r>
          </w:p>
        </w:tc>
        <w:tc>
          <w:tcPr>
            <w:tcW w:w="993" w:type="dxa"/>
            <w:shd w:val="clear" w:color="auto" w:fill="043956" w:themeFill="accent2"/>
            <w:vAlign w:val="center"/>
          </w:tcPr>
          <w:p w14:paraId="2F1456BB" w14:textId="77777777" w:rsidR="00EF2698" w:rsidRPr="00EF2698" w:rsidRDefault="00EF2698" w:rsidP="00EF2698">
            <w:pPr>
              <w:jc w:val="center"/>
              <w:rPr>
                <w:b/>
                <w:bCs/>
                <w:szCs w:val="22"/>
              </w:rPr>
            </w:pPr>
            <w:r w:rsidRPr="00EF2698">
              <w:rPr>
                <w:b/>
                <w:bCs/>
                <w:szCs w:val="22"/>
              </w:rPr>
              <w:t>Topped Up</w:t>
            </w:r>
          </w:p>
          <w:p w14:paraId="17734B7C" w14:textId="3A5013A8" w:rsidR="00EF2698" w:rsidRPr="00EF2698" w:rsidRDefault="00EF2698" w:rsidP="00EF2698">
            <w:pPr>
              <w:jc w:val="center"/>
              <w:rPr>
                <w:rFonts w:eastAsia="Times New Roman" w:cs="Arial"/>
                <w:b/>
                <w:bCs/>
                <w:kern w:val="0"/>
                <w:szCs w:val="22"/>
                <w:lang w:val="en-US"/>
                <w14:ligatures w14:val="none"/>
              </w:rPr>
            </w:pPr>
            <w:r w:rsidRPr="00EF2698">
              <w:rPr>
                <w:rFonts w:cs="Arial"/>
                <w:b/>
                <w:bCs/>
                <w:szCs w:val="22"/>
              </w:rPr>
              <w:t>(Y/N)</w:t>
            </w:r>
          </w:p>
        </w:tc>
        <w:tc>
          <w:tcPr>
            <w:tcW w:w="3685" w:type="dxa"/>
            <w:gridSpan w:val="2"/>
            <w:shd w:val="clear" w:color="auto" w:fill="043956" w:themeFill="accent2"/>
            <w:vAlign w:val="center"/>
          </w:tcPr>
          <w:p w14:paraId="20CC56BB" w14:textId="2D0EF810" w:rsidR="00EF2698" w:rsidRPr="00EF2698" w:rsidRDefault="00EF2698" w:rsidP="00EF2698">
            <w:pPr>
              <w:rPr>
                <w:rFonts w:eastAsia="Times New Roman" w:cs="Arial"/>
                <w:b/>
                <w:bCs/>
                <w:kern w:val="0"/>
                <w:szCs w:val="22"/>
                <w:lang w:val="en-US"/>
                <w14:ligatures w14:val="none"/>
              </w:rPr>
            </w:pPr>
            <w:r w:rsidRPr="00EF2698">
              <w:rPr>
                <w:rFonts w:cs="Arial"/>
                <w:b/>
                <w:bCs/>
                <w:szCs w:val="22"/>
              </w:rPr>
              <w:t>Waste Disposal</w:t>
            </w:r>
          </w:p>
        </w:tc>
      </w:tr>
      <w:tr w:rsidR="00EF2698" w14:paraId="0E138788" w14:textId="77777777" w:rsidTr="00B97D37">
        <w:trPr>
          <w:trHeight w:val="1059"/>
        </w:trPr>
        <w:tc>
          <w:tcPr>
            <w:tcW w:w="2127" w:type="dxa"/>
          </w:tcPr>
          <w:p w14:paraId="0851A25A" w14:textId="27987EC9" w:rsidR="00EF2698" w:rsidRPr="00EF2698" w:rsidRDefault="00EF2698" w:rsidP="00EF2698">
            <w:pPr>
              <w:rPr>
                <w:rFonts w:eastAsia="Times New Roman" w:cs="Arial"/>
                <w:b/>
                <w:bCs/>
                <w:kern w:val="0"/>
                <w:szCs w:val="22"/>
                <w:lang w:val="en-US"/>
                <w14:ligatures w14:val="none"/>
              </w:rPr>
            </w:pPr>
            <w:r w:rsidRPr="00EF2698">
              <w:rPr>
                <w:rFonts w:cs="Arial"/>
                <w:b/>
                <w:bCs/>
                <w:szCs w:val="22"/>
              </w:rPr>
              <w:t>Engine Oil</w:t>
            </w:r>
          </w:p>
        </w:tc>
        <w:tc>
          <w:tcPr>
            <w:tcW w:w="1842" w:type="dxa"/>
            <w:gridSpan w:val="2"/>
          </w:tcPr>
          <w:p w14:paraId="3ECE1E54" w14:textId="77777777" w:rsidR="00EF2698" w:rsidRPr="00EF2698" w:rsidRDefault="00EF2698" w:rsidP="00EF2698">
            <w:pPr>
              <w:rPr>
                <w:rFonts w:eastAsia="Times New Roman" w:cs="Arial"/>
                <w:b/>
                <w:bCs/>
                <w:kern w:val="0"/>
                <w:szCs w:val="22"/>
                <w:lang w:val="en-US"/>
                <w14:ligatures w14:val="none"/>
              </w:rPr>
            </w:pPr>
          </w:p>
        </w:tc>
        <w:tc>
          <w:tcPr>
            <w:tcW w:w="1134" w:type="dxa"/>
          </w:tcPr>
          <w:p w14:paraId="046E48DF" w14:textId="77777777" w:rsidR="00EF2698" w:rsidRPr="00EF2698" w:rsidRDefault="00EF2698" w:rsidP="00EF2698">
            <w:pPr>
              <w:rPr>
                <w:rFonts w:eastAsia="Times New Roman" w:cs="Arial"/>
                <w:b/>
                <w:bCs/>
                <w:kern w:val="0"/>
                <w:szCs w:val="22"/>
                <w:lang w:val="en-US"/>
                <w14:ligatures w14:val="none"/>
              </w:rPr>
            </w:pPr>
          </w:p>
        </w:tc>
        <w:tc>
          <w:tcPr>
            <w:tcW w:w="993" w:type="dxa"/>
          </w:tcPr>
          <w:p w14:paraId="15EE4A03" w14:textId="77777777" w:rsidR="00EF2698" w:rsidRPr="00EF2698" w:rsidRDefault="00EF2698" w:rsidP="00EF2698">
            <w:pPr>
              <w:rPr>
                <w:rFonts w:eastAsia="Times New Roman" w:cs="Arial"/>
                <w:b/>
                <w:bCs/>
                <w:kern w:val="0"/>
                <w:szCs w:val="22"/>
                <w:lang w:val="en-US"/>
                <w14:ligatures w14:val="none"/>
              </w:rPr>
            </w:pPr>
          </w:p>
        </w:tc>
        <w:tc>
          <w:tcPr>
            <w:tcW w:w="3685" w:type="dxa"/>
            <w:gridSpan w:val="2"/>
          </w:tcPr>
          <w:p w14:paraId="4688EDB1" w14:textId="401BDF48" w:rsidR="00EF2698" w:rsidRPr="00EF2698" w:rsidRDefault="00EF2698" w:rsidP="00EF2698">
            <w:pPr>
              <w:rPr>
                <w:rFonts w:eastAsia="Times New Roman" w:cs="Arial"/>
                <w:b/>
                <w:bCs/>
                <w:kern w:val="0"/>
                <w:szCs w:val="22"/>
                <w:lang w:val="en-US"/>
                <w14:ligatures w14:val="none"/>
              </w:rPr>
            </w:pPr>
          </w:p>
        </w:tc>
      </w:tr>
      <w:tr w:rsidR="00EF2698" w14:paraId="0E39A926" w14:textId="77777777" w:rsidTr="00B97D37">
        <w:trPr>
          <w:trHeight w:val="1059"/>
        </w:trPr>
        <w:tc>
          <w:tcPr>
            <w:tcW w:w="2127" w:type="dxa"/>
          </w:tcPr>
          <w:p w14:paraId="0A0B9011" w14:textId="2044A2FD" w:rsidR="00EF2698" w:rsidRPr="00EF2698" w:rsidRDefault="00EF2698" w:rsidP="00EF2698">
            <w:pPr>
              <w:rPr>
                <w:rFonts w:eastAsia="Times New Roman" w:cs="Arial"/>
                <w:b/>
                <w:bCs/>
                <w:kern w:val="0"/>
                <w:szCs w:val="22"/>
                <w:lang w:val="en-US"/>
                <w14:ligatures w14:val="none"/>
              </w:rPr>
            </w:pPr>
            <w:r w:rsidRPr="00EF2698">
              <w:rPr>
                <w:rFonts w:cs="Arial"/>
                <w:b/>
                <w:bCs/>
                <w:szCs w:val="22"/>
              </w:rPr>
              <w:t>Engine Coolant</w:t>
            </w:r>
          </w:p>
        </w:tc>
        <w:tc>
          <w:tcPr>
            <w:tcW w:w="1842" w:type="dxa"/>
            <w:gridSpan w:val="2"/>
          </w:tcPr>
          <w:p w14:paraId="78A288D4" w14:textId="77777777" w:rsidR="00EF2698" w:rsidRPr="00EF2698" w:rsidRDefault="00EF2698" w:rsidP="00EF2698">
            <w:pPr>
              <w:rPr>
                <w:rFonts w:eastAsia="Times New Roman" w:cs="Arial"/>
                <w:b/>
                <w:bCs/>
                <w:kern w:val="0"/>
                <w:szCs w:val="22"/>
                <w:lang w:val="en-US"/>
                <w14:ligatures w14:val="none"/>
              </w:rPr>
            </w:pPr>
          </w:p>
        </w:tc>
        <w:tc>
          <w:tcPr>
            <w:tcW w:w="1134" w:type="dxa"/>
          </w:tcPr>
          <w:p w14:paraId="0E68371D" w14:textId="77777777" w:rsidR="00EF2698" w:rsidRPr="00EF2698" w:rsidRDefault="00EF2698" w:rsidP="00EF2698">
            <w:pPr>
              <w:rPr>
                <w:rFonts w:eastAsia="Times New Roman" w:cs="Arial"/>
                <w:b/>
                <w:bCs/>
                <w:kern w:val="0"/>
                <w:szCs w:val="22"/>
                <w:lang w:val="en-US"/>
                <w14:ligatures w14:val="none"/>
              </w:rPr>
            </w:pPr>
          </w:p>
        </w:tc>
        <w:tc>
          <w:tcPr>
            <w:tcW w:w="993" w:type="dxa"/>
          </w:tcPr>
          <w:p w14:paraId="4F16FE05" w14:textId="77777777" w:rsidR="00EF2698" w:rsidRPr="00EF2698" w:rsidRDefault="00EF2698" w:rsidP="00EF2698">
            <w:pPr>
              <w:rPr>
                <w:rFonts w:eastAsia="Times New Roman" w:cs="Arial"/>
                <w:b/>
                <w:bCs/>
                <w:kern w:val="0"/>
                <w:szCs w:val="22"/>
                <w:lang w:val="en-US"/>
                <w14:ligatures w14:val="none"/>
              </w:rPr>
            </w:pPr>
          </w:p>
        </w:tc>
        <w:tc>
          <w:tcPr>
            <w:tcW w:w="3685" w:type="dxa"/>
            <w:gridSpan w:val="2"/>
          </w:tcPr>
          <w:p w14:paraId="1E4312EC" w14:textId="391F8A5B" w:rsidR="00EF2698" w:rsidRPr="00EF2698" w:rsidRDefault="00EF2698" w:rsidP="00EF2698">
            <w:pPr>
              <w:rPr>
                <w:rFonts w:eastAsia="Times New Roman" w:cs="Arial"/>
                <w:b/>
                <w:bCs/>
                <w:kern w:val="0"/>
                <w:szCs w:val="22"/>
                <w:lang w:val="en-US"/>
                <w14:ligatures w14:val="none"/>
              </w:rPr>
            </w:pPr>
          </w:p>
        </w:tc>
      </w:tr>
      <w:tr w:rsidR="00EF2698" w14:paraId="031937F1" w14:textId="77777777" w:rsidTr="00B97D37">
        <w:trPr>
          <w:trHeight w:val="1059"/>
        </w:trPr>
        <w:tc>
          <w:tcPr>
            <w:tcW w:w="2127" w:type="dxa"/>
          </w:tcPr>
          <w:p w14:paraId="78B77BEF" w14:textId="042D7FB5" w:rsidR="00EF2698" w:rsidRPr="00EF2698" w:rsidRDefault="00EF2698" w:rsidP="00EF2698">
            <w:pPr>
              <w:rPr>
                <w:rFonts w:eastAsia="Times New Roman" w:cs="Arial"/>
                <w:b/>
                <w:bCs/>
                <w:kern w:val="0"/>
                <w:szCs w:val="22"/>
                <w:lang w:val="en-US"/>
                <w14:ligatures w14:val="none"/>
              </w:rPr>
            </w:pPr>
            <w:r w:rsidRPr="00EF2698">
              <w:rPr>
                <w:rFonts w:cs="Arial"/>
                <w:b/>
                <w:bCs/>
                <w:szCs w:val="22"/>
              </w:rPr>
              <w:t>Brake Fluid</w:t>
            </w:r>
          </w:p>
        </w:tc>
        <w:tc>
          <w:tcPr>
            <w:tcW w:w="1842" w:type="dxa"/>
            <w:gridSpan w:val="2"/>
          </w:tcPr>
          <w:p w14:paraId="321A6AD3" w14:textId="77777777" w:rsidR="00EF2698" w:rsidRPr="00EF2698" w:rsidRDefault="00EF2698" w:rsidP="00EF2698">
            <w:pPr>
              <w:rPr>
                <w:rFonts w:eastAsia="Times New Roman" w:cs="Arial"/>
                <w:b/>
                <w:bCs/>
                <w:kern w:val="0"/>
                <w:szCs w:val="22"/>
                <w:lang w:val="en-US"/>
                <w14:ligatures w14:val="none"/>
              </w:rPr>
            </w:pPr>
          </w:p>
        </w:tc>
        <w:tc>
          <w:tcPr>
            <w:tcW w:w="1134" w:type="dxa"/>
          </w:tcPr>
          <w:p w14:paraId="3A80E2D1" w14:textId="77777777" w:rsidR="00EF2698" w:rsidRPr="00EF2698" w:rsidRDefault="00EF2698" w:rsidP="00EF2698">
            <w:pPr>
              <w:rPr>
                <w:rFonts w:eastAsia="Times New Roman" w:cs="Arial"/>
                <w:b/>
                <w:bCs/>
                <w:kern w:val="0"/>
                <w:szCs w:val="22"/>
                <w:lang w:val="en-US"/>
                <w14:ligatures w14:val="none"/>
              </w:rPr>
            </w:pPr>
          </w:p>
        </w:tc>
        <w:tc>
          <w:tcPr>
            <w:tcW w:w="993" w:type="dxa"/>
          </w:tcPr>
          <w:p w14:paraId="7D8A2E4F" w14:textId="77777777" w:rsidR="00EF2698" w:rsidRPr="00EF2698" w:rsidRDefault="00EF2698" w:rsidP="00EF2698">
            <w:pPr>
              <w:rPr>
                <w:rFonts w:eastAsia="Times New Roman" w:cs="Arial"/>
                <w:b/>
                <w:bCs/>
                <w:kern w:val="0"/>
                <w:szCs w:val="22"/>
                <w:lang w:val="en-US"/>
                <w14:ligatures w14:val="none"/>
              </w:rPr>
            </w:pPr>
          </w:p>
        </w:tc>
        <w:tc>
          <w:tcPr>
            <w:tcW w:w="3685" w:type="dxa"/>
            <w:gridSpan w:val="2"/>
          </w:tcPr>
          <w:p w14:paraId="551AE03C" w14:textId="1EB3F47F" w:rsidR="00EF2698" w:rsidRPr="00EF2698" w:rsidRDefault="00EF2698" w:rsidP="00EF2698">
            <w:pPr>
              <w:rPr>
                <w:rFonts w:eastAsia="Times New Roman" w:cs="Arial"/>
                <w:b/>
                <w:bCs/>
                <w:kern w:val="0"/>
                <w:szCs w:val="22"/>
                <w:lang w:val="en-US"/>
                <w14:ligatures w14:val="none"/>
              </w:rPr>
            </w:pPr>
          </w:p>
        </w:tc>
      </w:tr>
      <w:tr w:rsidR="00EF2698" w14:paraId="4D6B3A6B" w14:textId="77777777" w:rsidTr="00B97D37">
        <w:trPr>
          <w:trHeight w:val="1059"/>
        </w:trPr>
        <w:tc>
          <w:tcPr>
            <w:tcW w:w="2127" w:type="dxa"/>
          </w:tcPr>
          <w:p w14:paraId="4EC21CA2" w14:textId="6088F448" w:rsidR="00EF2698" w:rsidRPr="00EF2698" w:rsidRDefault="00EF2698" w:rsidP="00EF2698">
            <w:pPr>
              <w:rPr>
                <w:rFonts w:eastAsia="Times New Roman" w:cs="Arial"/>
                <w:b/>
                <w:bCs/>
                <w:kern w:val="0"/>
                <w:szCs w:val="22"/>
                <w:lang w:val="en-US"/>
                <w14:ligatures w14:val="none"/>
              </w:rPr>
            </w:pPr>
            <w:r w:rsidRPr="00EF2698">
              <w:rPr>
                <w:rFonts w:cs="Arial"/>
                <w:b/>
                <w:bCs/>
                <w:szCs w:val="22"/>
              </w:rPr>
              <w:t>Transmission Fluid</w:t>
            </w:r>
          </w:p>
        </w:tc>
        <w:tc>
          <w:tcPr>
            <w:tcW w:w="1842" w:type="dxa"/>
            <w:gridSpan w:val="2"/>
          </w:tcPr>
          <w:p w14:paraId="07D15323" w14:textId="77777777" w:rsidR="00EF2698" w:rsidRPr="00EF2698" w:rsidRDefault="00EF2698" w:rsidP="00EF2698">
            <w:pPr>
              <w:rPr>
                <w:rFonts w:eastAsia="Times New Roman" w:cs="Arial"/>
                <w:b/>
                <w:bCs/>
                <w:kern w:val="0"/>
                <w:szCs w:val="22"/>
                <w:lang w:val="en-US"/>
                <w14:ligatures w14:val="none"/>
              </w:rPr>
            </w:pPr>
          </w:p>
        </w:tc>
        <w:tc>
          <w:tcPr>
            <w:tcW w:w="1134" w:type="dxa"/>
          </w:tcPr>
          <w:p w14:paraId="046F28DB" w14:textId="77777777" w:rsidR="00EF2698" w:rsidRPr="00EF2698" w:rsidRDefault="00EF2698" w:rsidP="00EF2698">
            <w:pPr>
              <w:rPr>
                <w:rFonts w:eastAsia="Times New Roman" w:cs="Arial"/>
                <w:b/>
                <w:bCs/>
                <w:kern w:val="0"/>
                <w:szCs w:val="22"/>
                <w:lang w:val="en-US"/>
                <w14:ligatures w14:val="none"/>
              </w:rPr>
            </w:pPr>
          </w:p>
        </w:tc>
        <w:tc>
          <w:tcPr>
            <w:tcW w:w="993" w:type="dxa"/>
          </w:tcPr>
          <w:p w14:paraId="377F0372" w14:textId="77777777" w:rsidR="00EF2698" w:rsidRPr="00EF2698" w:rsidRDefault="00EF2698" w:rsidP="00EF2698">
            <w:pPr>
              <w:rPr>
                <w:rFonts w:eastAsia="Times New Roman" w:cs="Arial"/>
                <w:b/>
                <w:bCs/>
                <w:kern w:val="0"/>
                <w:szCs w:val="22"/>
                <w:lang w:val="en-US"/>
                <w14:ligatures w14:val="none"/>
              </w:rPr>
            </w:pPr>
          </w:p>
        </w:tc>
        <w:tc>
          <w:tcPr>
            <w:tcW w:w="3685" w:type="dxa"/>
            <w:gridSpan w:val="2"/>
          </w:tcPr>
          <w:p w14:paraId="7983B95E" w14:textId="457FB150" w:rsidR="00EF2698" w:rsidRPr="00EF2698" w:rsidRDefault="00EF2698" w:rsidP="00EF2698">
            <w:pPr>
              <w:rPr>
                <w:rFonts w:eastAsia="Times New Roman" w:cs="Arial"/>
                <w:b/>
                <w:bCs/>
                <w:kern w:val="0"/>
                <w:szCs w:val="22"/>
                <w:lang w:val="en-US"/>
                <w14:ligatures w14:val="none"/>
              </w:rPr>
            </w:pPr>
          </w:p>
        </w:tc>
      </w:tr>
      <w:tr w:rsidR="00EF2698" w14:paraId="7923258B" w14:textId="77777777" w:rsidTr="00B97D37">
        <w:trPr>
          <w:trHeight w:val="1059"/>
        </w:trPr>
        <w:tc>
          <w:tcPr>
            <w:tcW w:w="2127" w:type="dxa"/>
          </w:tcPr>
          <w:p w14:paraId="68851F01" w14:textId="01104A79" w:rsidR="00EF2698" w:rsidRPr="00EF2698" w:rsidRDefault="00EF2698" w:rsidP="00EF2698">
            <w:pPr>
              <w:rPr>
                <w:rFonts w:eastAsia="Times New Roman" w:cs="Arial"/>
                <w:b/>
                <w:bCs/>
                <w:kern w:val="0"/>
                <w:szCs w:val="22"/>
                <w:lang w:val="en-US"/>
                <w14:ligatures w14:val="none"/>
              </w:rPr>
            </w:pPr>
            <w:r w:rsidRPr="00EF2698">
              <w:rPr>
                <w:rFonts w:cs="Arial"/>
                <w:b/>
                <w:bCs/>
                <w:szCs w:val="22"/>
              </w:rPr>
              <w:t>Windscreen Washer Reservoir</w:t>
            </w:r>
          </w:p>
        </w:tc>
        <w:tc>
          <w:tcPr>
            <w:tcW w:w="1842" w:type="dxa"/>
            <w:gridSpan w:val="2"/>
          </w:tcPr>
          <w:p w14:paraId="56034B38" w14:textId="77777777" w:rsidR="00EF2698" w:rsidRPr="00EF2698" w:rsidRDefault="00EF2698" w:rsidP="00EF2698">
            <w:pPr>
              <w:rPr>
                <w:rFonts w:eastAsia="Times New Roman" w:cs="Arial"/>
                <w:b/>
                <w:bCs/>
                <w:kern w:val="0"/>
                <w:szCs w:val="22"/>
                <w:lang w:val="en-US"/>
                <w14:ligatures w14:val="none"/>
              </w:rPr>
            </w:pPr>
          </w:p>
        </w:tc>
        <w:tc>
          <w:tcPr>
            <w:tcW w:w="1134" w:type="dxa"/>
          </w:tcPr>
          <w:p w14:paraId="576985B9" w14:textId="77777777" w:rsidR="00EF2698" w:rsidRPr="00EF2698" w:rsidRDefault="00EF2698" w:rsidP="00EF2698">
            <w:pPr>
              <w:rPr>
                <w:rFonts w:eastAsia="Times New Roman" w:cs="Arial"/>
                <w:b/>
                <w:bCs/>
                <w:kern w:val="0"/>
                <w:szCs w:val="22"/>
                <w:lang w:val="en-US"/>
                <w14:ligatures w14:val="none"/>
              </w:rPr>
            </w:pPr>
          </w:p>
        </w:tc>
        <w:tc>
          <w:tcPr>
            <w:tcW w:w="993" w:type="dxa"/>
          </w:tcPr>
          <w:p w14:paraId="063BF702" w14:textId="77777777" w:rsidR="00EF2698" w:rsidRPr="00EF2698" w:rsidRDefault="00EF2698" w:rsidP="00EF2698">
            <w:pPr>
              <w:rPr>
                <w:rFonts w:eastAsia="Times New Roman" w:cs="Arial"/>
                <w:b/>
                <w:bCs/>
                <w:kern w:val="0"/>
                <w:szCs w:val="22"/>
                <w:lang w:val="en-US"/>
                <w14:ligatures w14:val="none"/>
              </w:rPr>
            </w:pPr>
          </w:p>
        </w:tc>
        <w:tc>
          <w:tcPr>
            <w:tcW w:w="3685" w:type="dxa"/>
            <w:gridSpan w:val="2"/>
          </w:tcPr>
          <w:p w14:paraId="25AD019A" w14:textId="0B1CBCD6" w:rsidR="00EF2698" w:rsidRPr="00EF2698" w:rsidRDefault="00EF2698" w:rsidP="00EF2698">
            <w:pPr>
              <w:rPr>
                <w:rFonts w:eastAsia="Times New Roman" w:cs="Arial"/>
                <w:b/>
                <w:bCs/>
                <w:kern w:val="0"/>
                <w:szCs w:val="22"/>
                <w:lang w:val="en-US"/>
                <w14:ligatures w14:val="none"/>
              </w:rPr>
            </w:pPr>
          </w:p>
        </w:tc>
      </w:tr>
    </w:tbl>
    <w:p w14:paraId="425406AA" w14:textId="77777777" w:rsidR="00EF2698" w:rsidRDefault="00EF2698" w:rsidP="00DE6C76">
      <w:pPr>
        <w:rPr>
          <w:rFonts w:eastAsia="Times New Roman" w:cs="Arial"/>
          <w:kern w:val="0"/>
          <w:szCs w:val="22"/>
          <w:lang w:val="en-US"/>
          <w14:ligatures w14:val="none"/>
        </w:rPr>
      </w:pPr>
    </w:p>
    <w:p w14:paraId="4656FD52" w14:textId="77777777" w:rsidR="00E9152B" w:rsidRDefault="00E9152B" w:rsidP="00DE6C76">
      <w:pPr>
        <w:rPr>
          <w:rFonts w:eastAsia="Times New Roman" w:cs="Arial"/>
          <w:kern w:val="0"/>
          <w:szCs w:val="22"/>
          <w:lang w:val="en-US"/>
          <w14:ligatures w14:val="none"/>
        </w:rPr>
      </w:pPr>
    </w:p>
    <w:p w14:paraId="50880E99" w14:textId="77777777" w:rsidR="00ED1270" w:rsidRDefault="00ED1270" w:rsidP="00DE6C76">
      <w:pPr>
        <w:rPr>
          <w:rFonts w:eastAsia="Times New Roman" w:cs="Arial"/>
          <w:kern w:val="0"/>
          <w:szCs w:val="22"/>
          <w:lang w:val="en-US"/>
          <w14:ligatures w14:val="none"/>
        </w:rPr>
      </w:pPr>
    </w:p>
    <w:p w14:paraId="6983DF3A" w14:textId="77777777" w:rsidR="00ED1270" w:rsidRDefault="00ED1270" w:rsidP="00DE6C76">
      <w:pPr>
        <w:rPr>
          <w:rFonts w:eastAsia="Times New Roman" w:cs="Arial"/>
          <w:kern w:val="0"/>
          <w:szCs w:val="22"/>
          <w:lang w:val="en-US"/>
          <w14:ligatures w14:val="none"/>
        </w:rPr>
      </w:pPr>
    </w:p>
    <w:p w14:paraId="3CC5519F" w14:textId="77777777" w:rsidR="00ED1270" w:rsidRPr="0043505F" w:rsidRDefault="00ED1270" w:rsidP="00DE6C76">
      <w:pPr>
        <w:rPr>
          <w:rFonts w:eastAsia="Times New Roman" w:cs="Arial"/>
          <w:kern w:val="0"/>
          <w:szCs w:val="22"/>
          <w:lang w:val="en-US"/>
          <w14:ligatures w14:val="none"/>
        </w:rPr>
      </w:pPr>
    </w:p>
    <w:p w14:paraId="716D2292" w14:textId="77777777" w:rsidR="00DE6C76" w:rsidRPr="0043505F" w:rsidRDefault="00DE6C76" w:rsidP="00DE6C76">
      <w:pPr>
        <w:rPr>
          <w:rFonts w:eastAsia="Times New Roman" w:cs="Arial"/>
          <w:kern w:val="0"/>
          <w:szCs w:val="22"/>
          <w:lang w:val="en-US"/>
          <w14:ligatures w14:val="none"/>
        </w:rPr>
      </w:pPr>
    </w:p>
    <w:p w14:paraId="50FE525F" w14:textId="77777777" w:rsidR="00DE6C76" w:rsidRDefault="00DE6C76" w:rsidP="00DE6C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6C76" w:rsidRPr="0043505F" w14:paraId="0423BD21" w14:textId="77777777" w:rsidTr="00461C8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CF0490"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9EEF0EA"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E9D0A5D" w14:textId="77777777" w:rsidR="00DE6C76" w:rsidRDefault="00DE6C76" w:rsidP="00461C83">
            <w:pPr>
              <w:rPr>
                <w:rFonts w:eastAsia="Times New Roman" w:cs="Arial"/>
                <w:kern w:val="0"/>
                <w:szCs w:val="22"/>
                <w:lang w:val="en-US"/>
                <w14:ligatures w14:val="none"/>
              </w:rPr>
            </w:pPr>
          </w:p>
          <w:p w14:paraId="09A364F6" w14:textId="77777777" w:rsidR="00DE6C76" w:rsidRPr="0043505F" w:rsidRDefault="00DE6C76" w:rsidP="00461C83">
            <w:pPr>
              <w:rPr>
                <w:rFonts w:eastAsia="Times New Roman" w:cs="Arial"/>
                <w:kern w:val="0"/>
                <w:szCs w:val="22"/>
                <w:lang w:val="en-US"/>
                <w14:ligatures w14:val="none"/>
              </w:rPr>
            </w:pPr>
          </w:p>
          <w:p w14:paraId="5C64D64E"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37E5D3B" w14:textId="77777777" w:rsidR="00DE6C76" w:rsidRPr="0043505F" w:rsidRDefault="00DE6C76" w:rsidP="00461C83">
            <w:pPr>
              <w:rPr>
                <w:rFonts w:eastAsia="Times New Roman" w:cs="Arial"/>
                <w:kern w:val="0"/>
                <w:szCs w:val="22"/>
                <w:lang w:val="en-US"/>
                <w14:ligatures w14:val="none"/>
              </w:rPr>
            </w:pPr>
          </w:p>
          <w:p w14:paraId="41CB73AE" w14:textId="77777777" w:rsidR="00DE6C76" w:rsidRPr="0043505F" w:rsidRDefault="00DE6C76" w:rsidP="00461C83">
            <w:pPr>
              <w:rPr>
                <w:rFonts w:eastAsia="Times New Roman" w:cs="Arial"/>
                <w:kern w:val="0"/>
                <w:szCs w:val="22"/>
                <w:lang w:val="en-US"/>
                <w14:ligatures w14:val="none"/>
              </w:rPr>
            </w:pPr>
          </w:p>
          <w:p w14:paraId="3521AC7C"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7E2D574" w14:textId="77777777" w:rsidR="00DE6C76" w:rsidRPr="0043505F" w:rsidRDefault="00DE6C76" w:rsidP="00461C83">
            <w:pPr>
              <w:rPr>
                <w:rFonts w:eastAsia="Times New Roman" w:cs="Arial"/>
                <w:kern w:val="0"/>
                <w:szCs w:val="22"/>
                <w:lang w:val="en-US"/>
                <w14:ligatures w14:val="none"/>
              </w:rPr>
            </w:pPr>
          </w:p>
        </w:tc>
      </w:tr>
    </w:tbl>
    <w:p w14:paraId="7624DDA8" w14:textId="1D05D931" w:rsidR="00225998" w:rsidRDefault="00225998" w:rsidP="00F77997">
      <w:pPr>
        <w:rPr>
          <w:lang w:val="en-US"/>
        </w:rPr>
      </w:pPr>
    </w:p>
    <w:p w14:paraId="0469FA48" w14:textId="77777777" w:rsidR="00225998" w:rsidRDefault="00225998">
      <w:pPr>
        <w:rPr>
          <w:lang w:val="en-US"/>
        </w:rPr>
      </w:pPr>
      <w:r>
        <w:rPr>
          <w:lang w:val="en-US"/>
        </w:rPr>
        <w:br w:type="page"/>
      </w:r>
    </w:p>
    <w:p w14:paraId="3F22A37F" w14:textId="68F9B028" w:rsidR="00DE6C76" w:rsidRPr="0043505F" w:rsidRDefault="00DE6C76" w:rsidP="00DE6C76">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5</w:t>
      </w:r>
      <w:r w:rsidRPr="0043505F">
        <w:rPr>
          <w:rFonts w:eastAsia="Times New Roman"/>
          <w:lang w:val="en-US"/>
        </w:rPr>
        <w:t xml:space="preserve"> (</w:t>
      </w:r>
      <w:r w:rsidR="00E52CFD" w:rsidRPr="00E52CFD">
        <w:rPr>
          <w:rFonts w:eastAsia="Times New Roman"/>
          <w:lang w:val="en-US"/>
        </w:rPr>
        <w:t>T/504/1387</w:t>
      </w:r>
      <w:r w:rsidRPr="0043505F">
        <w:rPr>
          <w:rFonts w:eastAsia="Times New Roman"/>
          <w:lang w:val="en-US"/>
        </w:rPr>
        <w:t>)</w:t>
      </w:r>
    </w:p>
    <w:p w14:paraId="3E22FFE3" w14:textId="77777777" w:rsidR="00E52CFD" w:rsidRDefault="00E52CFD" w:rsidP="00DE6C76">
      <w:pPr>
        <w:pStyle w:val="Heading3"/>
        <w:jc w:val="center"/>
        <w:rPr>
          <w:rFonts w:eastAsia="Times New Roman"/>
          <w:sz w:val="28"/>
          <w:szCs w:val="32"/>
          <w:lang w:val="en-US"/>
        </w:rPr>
      </w:pPr>
      <w:r w:rsidRPr="00E52CFD">
        <w:rPr>
          <w:rFonts w:eastAsia="Times New Roman"/>
          <w:sz w:val="28"/>
          <w:szCs w:val="32"/>
          <w:lang w:val="en-US"/>
        </w:rPr>
        <w:t xml:space="preserve">CHECK AND MAINTAIN MOTOR VEHICLE EXTERNAL LIGHTS </w:t>
      </w:r>
    </w:p>
    <w:p w14:paraId="6F7D059B" w14:textId="253D5CEF" w:rsidR="00DE6C76" w:rsidRPr="0043505F" w:rsidRDefault="00DE6C76" w:rsidP="00DE6C76">
      <w:pPr>
        <w:pStyle w:val="Heading3"/>
        <w:jc w:val="center"/>
        <w:rPr>
          <w:rFonts w:eastAsia="Times New Roman"/>
          <w:lang w:val="en-US"/>
        </w:rPr>
      </w:pPr>
      <w:r w:rsidRPr="0043505F">
        <w:rPr>
          <w:rFonts w:eastAsia="Times New Roman"/>
          <w:lang w:val="en-US"/>
        </w:rPr>
        <w:t>ASSESSMENT CRITERIA RECORD</w:t>
      </w:r>
    </w:p>
    <w:p w14:paraId="2A4D048B" w14:textId="77777777" w:rsidR="00DE6C76" w:rsidRPr="0043505F" w:rsidRDefault="00DE6C76" w:rsidP="00DE6C76">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DE6C76" w:rsidRPr="0043505F" w14:paraId="20054F7D" w14:textId="77777777" w:rsidTr="00461C83">
        <w:tc>
          <w:tcPr>
            <w:tcW w:w="1560" w:type="dxa"/>
          </w:tcPr>
          <w:p w14:paraId="67B41E70" w14:textId="77777777" w:rsidR="00DE6C76" w:rsidRPr="0043505F" w:rsidRDefault="00DE6C76" w:rsidP="00461C8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040095A5"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25797E16"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40E6CCBC"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714931B8" w14:textId="77777777" w:rsidR="00DE6C76" w:rsidRPr="0043505F" w:rsidRDefault="00DE6C76" w:rsidP="00461C8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881A1D" w:rsidRPr="0043505F" w14:paraId="639B405A" w14:textId="77777777" w:rsidTr="00881A1D">
        <w:trPr>
          <w:trHeight w:val="670"/>
        </w:trPr>
        <w:tc>
          <w:tcPr>
            <w:tcW w:w="1560" w:type="dxa"/>
          </w:tcPr>
          <w:p w14:paraId="06C73AC4" w14:textId="6CB96B14" w:rsidR="00881A1D" w:rsidRPr="00DE6C76" w:rsidRDefault="00881A1D" w:rsidP="00881A1D">
            <w:pPr>
              <w:jc w:val="center"/>
              <w:rPr>
                <w:rFonts w:eastAsia="Times New Roman" w:cs="Arial"/>
                <w:bCs/>
                <w:kern w:val="0"/>
                <w:szCs w:val="22"/>
                <w:lang w:val="en-US"/>
                <w14:ligatures w14:val="none"/>
              </w:rPr>
            </w:pPr>
            <w:r w:rsidRPr="00B520C6">
              <w:t>1.1</w:t>
            </w:r>
          </w:p>
        </w:tc>
        <w:tc>
          <w:tcPr>
            <w:tcW w:w="6804" w:type="dxa"/>
          </w:tcPr>
          <w:p w14:paraId="46CE5C4A" w14:textId="77777777" w:rsidR="00881A1D" w:rsidRPr="00620EBE" w:rsidRDefault="00881A1D" w:rsidP="00881A1D">
            <w:pPr>
              <w:pStyle w:val="NormalWeb"/>
              <w:rPr>
                <w:rFonts w:ascii="Arial" w:hAnsi="Arial" w:cs="Arial"/>
              </w:rPr>
            </w:pPr>
            <w:r w:rsidRPr="00620EBE">
              <w:rPr>
                <w:rFonts w:ascii="Arial" w:hAnsi="Arial" w:cs="Arial"/>
              </w:rPr>
              <w:t>Demonstrate safe working practices when checking motor vehicle lights</w:t>
            </w:r>
          </w:p>
          <w:p w14:paraId="24262834" w14:textId="4B0E0351" w:rsidR="00881A1D" w:rsidRPr="0043505F" w:rsidRDefault="00881A1D" w:rsidP="00881A1D">
            <w:pPr>
              <w:ind w:hanging="108"/>
              <w:rPr>
                <w:rFonts w:eastAsia="Times New Roman" w:cs="Arial"/>
                <w:b/>
                <w:kern w:val="0"/>
                <w:szCs w:val="22"/>
                <w:lang w:val="en-US"/>
                <w14:ligatures w14:val="none"/>
              </w:rPr>
            </w:pPr>
          </w:p>
        </w:tc>
        <w:tc>
          <w:tcPr>
            <w:tcW w:w="1676" w:type="dxa"/>
          </w:tcPr>
          <w:p w14:paraId="66E112CD" w14:textId="33183460" w:rsidR="00881A1D" w:rsidRPr="0043505F" w:rsidRDefault="00881A1D" w:rsidP="00881A1D">
            <w:pPr>
              <w:jc w:val="center"/>
              <w:rPr>
                <w:rFonts w:eastAsia="Times New Roman" w:cs="Arial"/>
                <w:kern w:val="0"/>
                <w:szCs w:val="22"/>
                <w:lang w:val="en-US"/>
                <w14:ligatures w14:val="none"/>
              </w:rPr>
            </w:pPr>
            <w:r>
              <w:rPr>
                <w:rFonts w:eastAsia="Times New Roman" w:cs="Arial"/>
                <w:kern w:val="0"/>
                <w:szCs w:val="22"/>
                <w:lang w:val="en-US"/>
                <w14:ligatures w14:val="none"/>
              </w:rPr>
              <w:t>1</w:t>
            </w:r>
          </w:p>
        </w:tc>
      </w:tr>
      <w:tr w:rsidR="00881A1D" w:rsidRPr="0043505F" w14:paraId="008F4494" w14:textId="77777777" w:rsidTr="00881A1D">
        <w:trPr>
          <w:trHeight w:val="630"/>
        </w:trPr>
        <w:tc>
          <w:tcPr>
            <w:tcW w:w="1560" w:type="dxa"/>
          </w:tcPr>
          <w:p w14:paraId="56009C87" w14:textId="66371518" w:rsidR="00881A1D" w:rsidRPr="00DE6C76" w:rsidRDefault="00881A1D" w:rsidP="00881A1D">
            <w:pPr>
              <w:jc w:val="center"/>
              <w:rPr>
                <w:rFonts w:eastAsia="Times New Roman" w:cs="Arial"/>
                <w:bCs/>
                <w:kern w:val="0"/>
                <w:szCs w:val="22"/>
                <w:lang w:val="en-US"/>
                <w14:ligatures w14:val="none"/>
              </w:rPr>
            </w:pPr>
            <w:r w:rsidRPr="00B520C6">
              <w:t>1.2</w:t>
            </w:r>
          </w:p>
        </w:tc>
        <w:tc>
          <w:tcPr>
            <w:tcW w:w="6804" w:type="dxa"/>
          </w:tcPr>
          <w:p w14:paraId="17784ADB" w14:textId="77777777" w:rsidR="00881A1D" w:rsidRPr="00620EBE" w:rsidRDefault="00881A1D" w:rsidP="00881A1D">
            <w:pPr>
              <w:pStyle w:val="NormalWeb"/>
              <w:rPr>
                <w:rFonts w:ascii="Arial" w:hAnsi="Arial" w:cs="Arial"/>
              </w:rPr>
            </w:pPr>
            <w:r w:rsidRPr="00620EBE">
              <w:rPr>
                <w:rFonts w:ascii="Arial" w:hAnsi="Arial" w:cs="Arial"/>
              </w:rPr>
              <w:t>Use correct PPE required to carry out given tasks</w:t>
            </w:r>
          </w:p>
          <w:p w14:paraId="7081CD18" w14:textId="75B763B0" w:rsidR="00881A1D" w:rsidRPr="0043505F" w:rsidRDefault="00881A1D" w:rsidP="00881A1D">
            <w:pPr>
              <w:rPr>
                <w:rFonts w:eastAsia="Times New Roman" w:cs="Arial"/>
                <w:kern w:val="0"/>
                <w:szCs w:val="22"/>
                <w:lang w:val="en-US"/>
                <w14:ligatures w14:val="none"/>
              </w:rPr>
            </w:pPr>
          </w:p>
        </w:tc>
        <w:tc>
          <w:tcPr>
            <w:tcW w:w="1676" w:type="dxa"/>
          </w:tcPr>
          <w:p w14:paraId="3EA5FAB2" w14:textId="355C97F8" w:rsidR="00881A1D" w:rsidRPr="0043505F" w:rsidRDefault="00881A1D" w:rsidP="00881A1D">
            <w:pPr>
              <w:jc w:val="center"/>
              <w:rPr>
                <w:rFonts w:eastAsia="Times New Roman" w:cs="Arial"/>
                <w:kern w:val="0"/>
                <w:szCs w:val="22"/>
                <w:lang w:val="en-US"/>
                <w14:ligatures w14:val="none"/>
              </w:rPr>
            </w:pPr>
            <w:r>
              <w:t>1</w:t>
            </w:r>
          </w:p>
        </w:tc>
      </w:tr>
      <w:tr w:rsidR="00881A1D" w:rsidRPr="0043505F" w14:paraId="4930EB02" w14:textId="77777777" w:rsidTr="00881A1D">
        <w:trPr>
          <w:trHeight w:val="1121"/>
        </w:trPr>
        <w:tc>
          <w:tcPr>
            <w:tcW w:w="1560" w:type="dxa"/>
          </w:tcPr>
          <w:p w14:paraId="134680F0" w14:textId="7C151516" w:rsidR="00881A1D" w:rsidRPr="00DE6C76" w:rsidRDefault="00881A1D" w:rsidP="00881A1D">
            <w:pPr>
              <w:jc w:val="center"/>
              <w:rPr>
                <w:rFonts w:eastAsia="Times New Roman" w:cs="Arial"/>
                <w:bCs/>
                <w:kern w:val="0"/>
                <w:szCs w:val="22"/>
                <w:lang w:val="en-US"/>
                <w14:ligatures w14:val="none"/>
              </w:rPr>
            </w:pPr>
            <w:r w:rsidRPr="00B520C6">
              <w:t>1.3</w:t>
            </w:r>
          </w:p>
        </w:tc>
        <w:tc>
          <w:tcPr>
            <w:tcW w:w="6804" w:type="dxa"/>
          </w:tcPr>
          <w:p w14:paraId="12CD403F" w14:textId="2B57F776" w:rsidR="00881A1D" w:rsidRPr="00881A1D" w:rsidRDefault="00881A1D" w:rsidP="00881A1D">
            <w:pPr>
              <w:pStyle w:val="NormalWeb"/>
              <w:rPr>
                <w:rFonts w:ascii="Arial" w:hAnsi="Arial" w:cs="Arial"/>
              </w:rPr>
            </w:pPr>
            <w:r w:rsidRPr="00620EBE">
              <w:rPr>
                <w:rFonts w:ascii="Arial" w:hAnsi="Arial" w:cs="Arial"/>
              </w:rPr>
              <w:t>Clean and store tools, equipment and PPE safely</w:t>
            </w:r>
          </w:p>
        </w:tc>
        <w:tc>
          <w:tcPr>
            <w:tcW w:w="1676" w:type="dxa"/>
          </w:tcPr>
          <w:p w14:paraId="672673AF" w14:textId="46A83938" w:rsidR="00881A1D" w:rsidRPr="0043505F" w:rsidRDefault="00881A1D" w:rsidP="00881A1D">
            <w:pPr>
              <w:jc w:val="center"/>
              <w:rPr>
                <w:rFonts w:eastAsia="Times New Roman" w:cs="Arial"/>
                <w:kern w:val="0"/>
                <w:szCs w:val="22"/>
                <w:lang w:val="en-US"/>
                <w14:ligatures w14:val="none"/>
              </w:rPr>
            </w:pPr>
            <w:r>
              <w:t>1</w:t>
            </w:r>
          </w:p>
        </w:tc>
      </w:tr>
      <w:tr w:rsidR="00881A1D" w:rsidRPr="0043505F" w14:paraId="237FC870" w14:textId="77777777" w:rsidTr="00881A1D">
        <w:trPr>
          <w:trHeight w:val="698"/>
        </w:trPr>
        <w:tc>
          <w:tcPr>
            <w:tcW w:w="1560" w:type="dxa"/>
          </w:tcPr>
          <w:p w14:paraId="74B49992" w14:textId="0273530F" w:rsidR="00881A1D" w:rsidRPr="00DE6C76" w:rsidRDefault="00881A1D" w:rsidP="00881A1D">
            <w:pPr>
              <w:jc w:val="center"/>
              <w:rPr>
                <w:rFonts w:eastAsia="Times New Roman" w:cs="Arial"/>
                <w:bCs/>
                <w:kern w:val="0"/>
                <w:szCs w:val="22"/>
                <w:lang w:val="en-US"/>
                <w14:ligatures w14:val="none"/>
              </w:rPr>
            </w:pPr>
            <w:r w:rsidRPr="00B520C6">
              <w:t>2.1</w:t>
            </w:r>
          </w:p>
        </w:tc>
        <w:tc>
          <w:tcPr>
            <w:tcW w:w="6804" w:type="dxa"/>
          </w:tcPr>
          <w:p w14:paraId="4F6B0684" w14:textId="77777777" w:rsidR="00881A1D" w:rsidRPr="00620EBE" w:rsidRDefault="00881A1D" w:rsidP="00881A1D">
            <w:pPr>
              <w:pStyle w:val="NormalWeb"/>
              <w:rPr>
                <w:rFonts w:ascii="Arial" w:hAnsi="Arial" w:cs="Arial"/>
              </w:rPr>
            </w:pPr>
            <w:r w:rsidRPr="00620EBE">
              <w:rPr>
                <w:rFonts w:ascii="Arial" w:hAnsi="Arial" w:cs="Arial"/>
              </w:rPr>
              <w:t>Identify external lights on a vehicle</w:t>
            </w:r>
          </w:p>
          <w:p w14:paraId="1A14308B" w14:textId="23AA1818" w:rsidR="00881A1D" w:rsidRPr="00DE6C76" w:rsidRDefault="00881A1D" w:rsidP="00881A1D">
            <w:pPr>
              <w:rPr>
                <w:b/>
              </w:rPr>
            </w:pPr>
          </w:p>
        </w:tc>
        <w:tc>
          <w:tcPr>
            <w:tcW w:w="1676" w:type="dxa"/>
          </w:tcPr>
          <w:p w14:paraId="139703F7" w14:textId="45B2B1DC" w:rsidR="00881A1D" w:rsidRPr="0043505F" w:rsidRDefault="00881A1D" w:rsidP="00881A1D">
            <w:pPr>
              <w:jc w:val="center"/>
              <w:rPr>
                <w:rFonts w:eastAsia="Times New Roman" w:cs="Arial"/>
                <w:kern w:val="0"/>
                <w:szCs w:val="22"/>
                <w:lang w:val="en-US"/>
                <w14:ligatures w14:val="none"/>
              </w:rPr>
            </w:pPr>
            <w:r>
              <w:t>1</w:t>
            </w:r>
          </w:p>
        </w:tc>
      </w:tr>
      <w:tr w:rsidR="00881A1D" w:rsidRPr="0043505F" w14:paraId="6262338E" w14:textId="77777777" w:rsidTr="00881A1D">
        <w:trPr>
          <w:trHeight w:val="410"/>
        </w:trPr>
        <w:tc>
          <w:tcPr>
            <w:tcW w:w="1560" w:type="dxa"/>
          </w:tcPr>
          <w:p w14:paraId="783942E1" w14:textId="22582D90" w:rsidR="00881A1D" w:rsidRPr="00DE6C76" w:rsidRDefault="00881A1D" w:rsidP="00881A1D">
            <w:pPr>
              <w:jc w:val="center"/>
              <w:rPr>
                <w:bCs/>
              </w:rPr>
            </w:pPr>
            <w:r w:rsidRPr="00B520C6">
              <w:t>2.2</w:t>
            </w:r>
          </w:p>
        </w:tc>
        <w:tc>
          <w:tcPr>
            <w:tcW w:w="6804" w:type="dxa"/>
          </w:tcPr>
          <w:p w14:paraId="28C894BE" w14:textId="77777777" w:rsidR="00881A1D" w:rsidRPr="00620EBE" w:rsidRDefault="00881A1D" w:rsidP="00881A1D">
            <w:pPr>
              <w:pStyle w:val="NormalWeb"/>
              <w:rPr>
                <w:rFonts w:ascii="Arial" w:hAnsi="Arial" w:cs="Arial"/>
              </w:rPr>
            </w:pPr>
            <w:r w:rsidRPr="00620EBE">
              <w:rPr>
                <w:rFonts w:ascii="Arial" w:hAnsi="Arial" w:cs="Arial"/>
              </w:rPr>
              <w:t>State reasons for checking that all external lights are in working order</w:t>
            </w:r>
          </w:p>
          <w:p w14:paraId="47C7BBE8" w14:textId="57E5DFD3" w:rsidR="00881A1D" w:rsidRPr="00075074" w:rsidRDefault="00881A1D" w:rsidP="00881A1D"/>
        </w:tc>
        <w:tc>
          <w:tcPr>
            <w:tcW w:w="1676" w:type="dxa"/>
          </w:tcPr>
          <w:p w14:paraId="54808B05" w14:textId="4418801A" w:rsidR="00881A1D" w:rsidRPr="00075074" w:rsidRDefault="00881A1D" w:rsidP="00881A1D">
            <w:pPr>
              <w:jc w:val="center"/>
            </w:pPr>
            <w:r>
              <w:t>1</w:t>
            </w:r>
          </w:p>
        </w:tc>
      </w:tr>
      <w:tr w:rsidR="00881A1D" w:rsidRPr="0043505F" w14:paraId="5EE40D52" w14:textId="77777777" w:rsidTr="00881A1D">
        <w:trPr>
          <w:trHeight w:val="694"/>
        </w:trPr>
        <w:tc>
          <w:tcPr>
            <w:tcW w:w="1560" w:type="dxa"/>
          </w:tcPr>
          <w:p w14:paraId="6C60A846" w14:textId="336616FC" w:rsidR="00881A1D" w:rsidRPr="00DE6C76" w:rsidRDefault="00881A1D" w:rsidP="00881A1D">
            <w:pPr>
              <w:jc w:val="center"/>
              <w:rPr>
                <w:bCs/>
              </w:rPr>
            </w:pPr>
            <w:r w:rsidRPr="00B520C6">
              <w:t>3.1</w:t>
            </w:r>
          </w:p>
        </w:tc>
        <w:tc>
          <w:tcPr>
            <w:tcW w:w="6804" w:type="dxa"/>
          </w:tcPr>
          <w:p w14:paraId="221CEDF6" w14:textId="77777777" w:rsidR="00881A1D" w:rsidRPr="00620EBE" w:rsidRDefault="00881A1D" w:rsidP="00881A1D">
            <w:pPr>
              <w:pStyle w:val="NormalWeb"/>
              <w:rPr>
                <w:rFonts w:ascii="Arial" w:hAnsi="Arial" w:cs="Arial"/>
              </w:rPr>
            </w:pPr>
            <w:r w:rsidRPr="00620EBE">
              <w:rPr>
                <w:rFonts w:ascii="Arial" w:hAnsi="Arial" w:cs="Arial"/>
              </w:rPr>
              <w:t>Check external vehicle lights for correct functioning</w:t>
            </w:r>
          </w:p>
          <w:p w14:paraId="53246F87" w14:textId="31FF16DD" w:rsidR="00881A1D" w:rsidRPr="00075074" w:rsidRDefault="00881A1D" w:rsidP="00881A1D"/>
        </w:tc>
        <w:tc>
          <w:tcPr>
            <w:tcW w:w="1676" w:type="dxa"/>
          </w:tcPr>
          <w:p w14:paraId="5DE1B2A9" w14:textId="254002CB" w:rsidR="00881A1D" w:rsidRPr="00075074" w:rsidRDefault="00881A1D" w:rsidP="00881A1D">
            <w:pPr>
              <w:jc w:val="center"/>
            </w:pPr>
            <w:r>
              <w:t>1</w:t>
            </w:r>
          </w:p>
          <w:p w14:paraId="37D76FAD" w14:textId="67F8E3E8" w:rsidR="00881A1D" w:rsidRPr="00075074" w:rsidRDefault="00881A1D" w:rsidP="00881A1D"/>
        </w:tc>
      </w:tr>
      <w:tr w:rsidR="00881A1D" w:rsidRPr="0043505F" w14:paraId="0908B0F4" w14:textId="77777777" w:rsidTr="00881A1D">
        <w:trPr>
          <w:trHeight w:val="710"/>
        </w:trPr>
        <w:tc>
          <w:tcPr>
            <w:tcW w:w="1560" w:type="dxa"/>
          </w:tcPr>
          <w:p w14:paraId="6DDFFBF2" w14:textId="1F71E1D5" w:rsidR="00881A1D" w:rsidRPr="00DE6C76" w:rsidRDefault="00881A1D" w:rsidP="00881A1D">
            <w:pPr>
              <w:jc w:val="center"/>
              <w:rPr>
                <w:bCs/>
              </w:rPr>
            </w:pPr>
            <w:r w:rsidRPr="00B520C6">
              <w:t>3.2</w:t>
            </w:r>
          </w:p>
        </w:tc>
        <w:tc>
          <w:tcPr>
            <w:tcW w:w="6804" w:type="dxa"/>
          </w:tcPr>
          <w:p w14:paraId="4E2C55EA" w14:textId="77777777" w:rsidR="00881A1D" w:rsidRPr="00620EBE" w:rsidRDefault="00881A1D" w:rsidP="00881A1D">
            <w:pPr>
              <w:pStyle w:val="NormalWeb"/>
              <w:rPr>
                <w:rFonts w:ascii="Arial" w:hAnsi="Arial" w:cs="Arial"/>
              </w:rPr>
            </w:pPr>
            <w:r w:rsidRPr="00620EBE">
              <w:rPr>
                <w:rFonts w:ascii="Arial" w:hAnsi="Arial" w:cs="Arial"/>
              </w:rPr>
              <w:t>Maintain external vehicle lights safely</w:t>
            </w:r>
          </w:p>
          <w:p w14:paraId="27384781" w14:textId="4AE1A965" w:rsidR="00881A1D" w:rsidRPr="00075074" w:rsidRDefault="00881A1D" w:rsidP="00881A1D"/>
        </w:tc>
        <w:tc>
          <w:tcPr>
            <w:tcW w:w="1676" w:type="dxa"/>
          </w:tcPr>
          <w:p w14:paraId="351BDD61" w14:textId="52C9BDE0" w:rsidR="00881A1D" w:rsidRPr="00075074" w:rsidRDefault="00881A1D" w:rsidP="00881A1D">
            <w:pPr>
              <w:jc w:val="center"/>
            </w:pPr>
            <w:r>
              <w:t>1</w:t>
            </w:r>
          </w:p>
        </w:tc>
      </w:tr>
    </w:tbl>
    <w:p w14:paraId="2D792488" w14:textId="77777777" w:rsidR="00DE6C76" w:rsidRPr="0043505F" w:rsidRDefault="00DE6C76" w:rsidP="00DE6C76">
      <w:pPr>
        <w:ind w:left="-709" w:right="-908"/>
        <w:rPr>
          <w:rFonts w:eastAsia="Times New Roman" w:cs="Arial"/>
          <w:b/>
          <w:kern w:val="0"/>
          <w:sz w:val="20"/>
          <w:szCs w:val="20"/>
          <w:lang w:val="en-US"/>
          <w14:ligatures w14:val="none"/>
        </w:rPr>
      </w:pPr>
    </w:p>
    <w:p w14:paraId="1B7B4F79" w14:textId="77777777" w:rsidR="00DE6C76" w:rsidRDefault="00DE6C76" w:rsidP="00DE6C76">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64A4952B" w14:textId="77777777" w:rsidR="00DE6C76" w:rsidRDefault="00DE6C76" w:rsidP="00DE6C76">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DE6C76" w:rsidRPr="0043505F" w14:paraId="3A71A3B2" w14:textId="77777777" w:rsidTr="005B2941">
        <w:trPr>
          <w:trHeight w:val="898"/>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FB8603" w14:textId="77777777" w:rsidR="00DE6C76" w:rsidRPr="0043505F" w:rsidRDefault="00DE6C76" w:rsidP="00461C8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0450F071" w14:textId="77777777" w:rsidR="00DE6C76" w:rsidRPr="0043505F" w:rsidRDefault="00DE6C76" w:rsidP="00461C8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8727471" w14:textId="77777777" w:rsidR="00DE6C76" w:rsidRDefault="00DE6C76" w:rsidP="00461C83">
            <w:pPr>
              <w:rPr>
                <w:rFonts w:eastAsia="Times New Roman" w:cs="Arial"/>
                <w:kern w:val="0"/>
                <w:szCs w:val="22"/>
                <w:lang w:val="en-US"/>
                <w14:ligatures w14:val="none"/>
              </w:rPr>
            </w:pPr>
          </w:p>
          <w:p w14:paraId="789C2497" w14:textId="77777777" w:rsidR="005B2941" w:rsidRDefault="005B2941" w:rsidP="00461C83">
            <w:pPr>
              <w:rPr>
                <w:rFonts w:eastAsia="Times New Roman" w:cs="Arial"/>
                <w:kern w:val="0"/>
                <w:szCs w:val="22"/>
                <w:lang w:val="en-US"/>
                <w14:ligatures w14:val="none"/>
              </w:rPr>
            </w:pPr>
          </w:p>
          <w:p w14:paraId="1515DD94" w14:textId="77777777" w:rsidR="005B2941" w:rsidRDefault="005B2941" w:rsidP="00461C83">
            <w:pPr>
              <w:rPr>
                <w:rFonts w:eastAsia="Times New Roman" w:cs="Arial"/>
                <w:kern w:val="0"/>
                <w:szCs w:val="22"/>
                <w:lang w:val="en-US"/>
                <w14:ligatures w14:val="none"/>
              </w:rPr>
            </w:pPr>
          </w:p>
          <w:p w14:paraId="3D1054F1" w14:textId="77777777" w:rsidR="005B2941" w:rsidRDefault="005B2941" w:rsidP="00461C83">
            <w:pPr>
              <w:rPr>
                <w:rFonts w:eastAsia="Times New Roman" w:cs="Arial"/>
                <w:kern w:val="0"/>
                <w:szCs w:val="22"/>
                <w:lang w:val="en-US"/>
                <w14:ligatures w14:val="none"/>
              </w:rPr>
            </w:pPr>
          </w:p>
          <w:p w14:paraId="19E9D3DE" w14:textId="77777777" w:rsidR="00DE6C76" w:rsidRPr="0043505F" w:rsidRDefault="00DE6C76" w:rsidP="00461C83">
            <w:pPr>
              <w:rPr>
                <w:rFonts w:eastAsia="Times New Roman" w:cs="Arial"/>
                <w:kern w:val="0"/>
                <w:szCs w:val="22"/>
                <w:lang w:val="en-US"/>
                <w14:ligatures w14:val="none"/>
              </w:rPr>
            </w:pPr>
          </w:p>
        </w:tc>
      </w:tr>
    </w:tbl>
    <w:p w14:paraId="47C8DF98" w14:textId="77777777" w:rsidR="00DE6C76" w:rsidRDefault="00DE6C76" w:rsidP="00DE6C76">
      <w:pPr>
        <w:sectPr w:rsidR="00DE6C76" w:rsidSect="00DE6C76">
          <w:headerReference w:type="default" r:id="rId37"/>
          <w:pgSz w:w="11906" w:h="16838" w:code="9"/>
          <w:pgMar w:top="1670" w:right="1418" w:bottom="1418" w:left="1418" w:header="709" w:footer="709" w:gutter="0"/>
          <w:cols w:space="708"/>
          <w:docGrid w:linePitch="360"/>
        </w:sect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1B1B9D" w:rsidRPr="0043505F" w14:paraId="333DC1F0" w14:textId="77777777" w:rsidTr="00AA0A5E">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bookmarkEnd w:id="0"/>
          <w:p w14:paraId="61A287B9" w14:textId="77777777" w:rsidR="001B1B9D" w:rsidRPr="0043505F" w:rsidRDefault="001B1B9D" w:rsidP="00AA0A5E">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 xml:space="preserve">Task: </w:t>
            </w:r>
            <w:r w:rsidRPr="00130E05">
              <w:rPr>
                <w:rFonts w:eastAsia="Times New Roman" w:cs="Arial"/>
                <w:b/>
                <w:kern w:val="0"/>
                <w:szCs w:val="22"/>
                <w:lang w:val="en-US"/>
                <w14:ligatures w14:val="none"/>
              </w:rPr>
              <w:t>External Lighting Check</w:t>
            </w:r>
          </w:p>
        </w:tc>
      </w:tr>
      <w:tr w:rsidR="001B1B9D" w:rsidRPr="0043505F" w14:paraId="0B98A1ED" w14:textId="77777777" w:rsidTr="009A4097">
        <w:trPr>
          <w:trHeight w:val="2496"/>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45E615" w14:textId="77777777" w:rsidR="001B1B9D" w:rsidRPr="0043505F" w:rsidRDefault="001B1B9D" w:rsidP="00AA0A5E">
            <w:pPr>
              <w:ind w:right="26"/>
              <w:rPr>
                <w:rFonts w:eastAsia="Times New Roman" w:cs="Arial"/>
                <w:b/>
                <w:kern w:val="0"/>
                <w:szCs w:val="22"/>
                <w:lang w:val="en-US"/>
                <w14:ligatures w14:val="none"/>
              </w:rPr>
            </w:pPr>
            <w:r w:rsidRPr="00130E05">
              <w:rPr>
                <w:rFonts w:eastAsia="Times New Roman" w:cs="Arial"/>
                <w:b/>
                <w:kern w:val="0"/>
                <w:szCs w:val="22"/>
                <w:lang w:val="en-US"/>
                <w14:ligatures w14:val="none"/>
              </w:rPr>
              <w:t>PPE Used</w:t>
            </w:r>
          </w:p>
        </w:tc>
      </w:tr>
    </w:tbl>
    <w:p w14:paraId="7988C2F5" w14:textId="77777777" w:rsidR="001B1B9D" w:rsidRDefault="001B1B9D" w:rsidP="001B1B9D">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295"/>
        <w:gridCol w:w="3294"/>
      </w:tblGrid>
      <w:tr w:rsidR="001B1B9D" w:rsidRPr="00075074" w14:paraId="3530D8BB" w14:textId="77777777" w:rsidTr="00AA0A5E">
        <w:tc>
          <w:tcPr>
            <w:tcW w:w="9900" w:type="dxa"/>
            <w:gridSpan w:val="3"/>
            <w:tcBorders>
              <w:top w:val="single" w:sz="4" w:space="0" w:color="35B1F5"/>
              <w:left w:val="single" w:sz="4" w:space="0" w:color="35B1F5"/>
              <w:bottom w:val="single" w:sz="4" w:space="0" w:color="35B1F5"/>
              <w:right w:val="single" w:sz="4" w:space="0" w:color="35B1F5"/>
            </w:tcBorders>
          </w:tcPr>
          <w:p w14:paraId="0EAC243F" w14:textId="77777777" w:rsidR="001B1B9D" w:rsidRPr="00620EBE" w:rsidRDefault="001B1B9D" w:rsidP="00CD517C">
            <w:pPr>
              <w:rPr>
                <w:b/>
              </w:rPr>
            </w:pPr>
            <w:r w:rsidRPr="00620EBE">
              <w:rPr>
                <w:b/>
              </w:rPr>
              <w:t>Instructions to Learners</w:t>
            </w:r>
          </w:p>
          <w:p w14:paraId="7CF74672" w14:textId="77777777" w:rsidR="001B1B9D" w:rsidRPr="00620EBE" w:rsidRDefault="001B1B9D" w:rsidP="00AA0A5E">
            <w:pPr>
              <w:ind w:firstLine="180"/>
              <w:rPr>
                <w:b/>
              </w:rPr>
            </w:pPr>
          </w:p>
          <w:p w14:paraId="35568125" w14:textId="77777777" w:rsidR="001B1B9D" w:rsidRPr="00442447" w:rsidRDefault="001B1B9D" w:rsidP="00CD517C">
            <w:r w:rsidRPr="00442447">
              <w:t>State TWO reasons for checking and maintaining vehicle external lights</w:t>
            </w:r>
          </w:p>
          <w:p w14:paraId="52A53A7D" w14:textId="77777777" w:rsidR="001B1B9D" w:rsidRPr="00442447" w:rsidRDefault="001B1B9D" w:rsidP="00AA0A5E">
            <w:pPr>
              <w:ind w:firstLine="180"/>
            </w:pPr>
          </w:p>
          <w:p w14:paraId="27C1A348" w14:textId="77777777" w:rsidR="001B1B9D" w:rsidRPr="00442447" w:rsidRDefault="001B1B9D" w:rsidP="005178F8">
            <w:pPr>
              <w:numPr>
                <w:ilvl w:val="0"/>
                <w:numId w:val="10"/>
              </w:numPr>
              <w:ind w:firstLine="180"/>
            </w:pPr>
            <w:r w:rsidRPr="00442447">
              <w:t>……………………………………………………………..</w:t>
            </w:r>
          </w:p>
          <w:p w14:paraId="4AA1BAC7" w14:textId="77777777" w:rsidR="001B1B9D" w:rsidRPr="00442447" w:rsidRDefault="001B1B9D" w:rsidP="00AA0A5E">
            <w:pPr>
              <w:ind w:left="360" w:firstLine="180"/>
            </w:pPr>
          </w:p>
          <w:p w14:paraId="398731EB" w14:textId="77777777" w:rsidR="001B1B9D" w:rsidRDefault="001B1B9D" w:rsidP="005178F8">
            <w:pPr>
              <w:numPr>
                <w:ilvl w:val="0"/>
                <w:numId w:val="10"/>
              </w:numPr>
              <w:ind w:firstLine="180"/>
            </w:pPr>
            <w:r w:rsidRPr="00442447">
              <w:t>……………………………………………………………..</w:t>
            </w:r>
          </w:p>
          <w:p w14:paraId="1292E51B" w14:textId="77777777" w:rsidR="001B1B9D" w:rsidRDefault="001B1B9D" w:rsidP="00AA0A5E">
            <w:pPr>
              <w:ind w:firstLine="180"/>
            </w:pPr>
          </w:p>
          <w:p w14:paraId="286C0365" w14:textId="77777777" w:rsidR="001B1B9D" w:rsidRPr="00442447" w:rsidRDefault="001B1B9D" w:rsidP="00AA0A5E">
            <w:pPr>
              <w:ind w:left="360" w:firstLine="180"/>
            </w:pPr>
          </w:p>
          <w:p w14:paraId="52CAF136" w14:textId="77777777" w:rsidR="001B1B9D" w:rsidRDefault="001B1B9D" w:rsidP="00AA0A5E">
            <w:pPr>
              <w:ind w:firstLine="180"/>
            </w:pPr>
            <w:r>
              <w:t>Inspect the condition and operation of vehicle exterior lights and complete the report below.</w:t>
            </w:r>
          </w:p>
          <w:p w14:paraId="4E94954F" w14:textId="77777777" w:rsidR="001B1B9D" w:rsidRPr="00075074" w:rsidRDefault="001B1B9D" w:rsidP="00AA0A5E">
            <w:pPr>
              <w:ind w:left="360"/>
            </w:pPr>
          </w:p>
        </w:tc>
      </w:tr>
      <w:tr w:rsidR="001B1B9D" w:rsidRPr="00075074" w14:paraId="140EA9CA" w14:textId="77777777" w:rsidTr="00AA0A5E">
        <w:trPr>
          <w:trHeight w:val="484"/>
        </w:trPr>
        <w:tc>
          <w:tcPr>
            <w:tcW w:w="3300"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2DF76064" w14:textId="77777777" w:rsidR="001B1B9D" w:rsidRPr="00620EBE" w:rsidRDefault="001B1B9D" w:rsidP="00CD517C">
            <w:pPr>
              <w:rPr>
                <w:b/>
              </w:rPr>
            </w:pPr>
            <w:r w:rsidRPr="00620EBE">
              <w:rPr>
                <w:b/>
              </w:rPr>
              <w:t>Vehicle Details</w:t>
            </w:r>
          </w:p>
        </w:tc>
        <w:tc>
          <w:tcPr>
            <w:tcW w:w="3300"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0639A9BC" w14:textId="77777777" w:rsidR="001B1B9D" w:rsidRPr="00620EBE" w:rsidRDefault="001B1B9D" w:rsidP="00AA0A5E">
            <w:pPr>
              <w:ind w:firstLine="180"/>
              <w:rPr>
                <w:b/>
              </w:rPr>
            </w:pPr>
            <w:r w:rsidRPr="00620EBE">
              <w:rPr>
                <w:b/>
              </w:rPr>
              <w:t>Lights</w:t>
            </w:r>
          </w:p>
        </w:tc>
        <w:tc>
          <w:tcPr>
            <w:tcW w:w="3300"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6D3136C2" w14:textId="77777777" w:rsidR="001B1B9D" w:rsidRPr="00620EBE" w:rsidRDefault="001B1B9D" w:rsidP="00AA0A5E">
            <w:pPr>
              <w:ind w:firstLine="180"/>
              <w:rPr>
                <w:b/>
              </w:rPr>
            </w:pPr>
            <w:r w:rsidRPr="00620EBE">
              <w:rPr>
                <w:b/>
              </w:rPr>
              <w:t>Report</w:t>
            </w:r>
          </w:p>
        </w:tc>
      </w:tr>
      <w:tr w:rsidR="001B1B9D" w:rsidRPr="00075074" w14:paraId="138B1A30" w14:textId="77777777" w:rsidTr="00AA0A5E">
        <w:trPr>
          <w:trHeight w:val="552"/>
        </w:trPr>
        <w:tc>
          <w:tcPr>
            <w:tcW w:w="3300" w:type="dxa"/>
            <w:vMerge w:val="restart"/>
            <w:tcBorders>
              <w:top w:val="single" w:sz="4" w:space="0" w:color="35B1F5"/>
              <w:left w:val="single" w:sz="4" w:space="0" w:color="35B1F5"/>
              <w:right w:val="single" w:sz="4" w:space="0" w:color="35B1F5"/>
            </w:tcBorders>
          </w:tcPr>
          <w:p w14:paraId="119460DC" w14:textId="77777777" w:rsidR="001B1B9D" w:rsidRDefault="001B1B9D" w:rsidP="00CD517C"/>
          <w:p w14:paraId="04548D6D" w14:textId="77777777" w:rsidR="001B1B9D" w:rsidRDefault="001B1B9D" w:rsidP="00CD517C"/>
          <w:p w14:paraId="3AC2363C" w14:textId="77777777" w:rsidR="001B1B9D" w:rsidRDefault="001B1B9D" w:rsidP="00CD517C">
            <w:r>
              <w:t>Make__________________</w:t>
            </w:r>
          </w:p>
          <w:p w14:paraId="47A77902" w14:textId="77777777" w:rsidR="001B1B9D" w:rsidRDefault="001B1B9D" w:rsidP="00CD517C"/>
          <w:p w14:paraId="7EDA1A10" w14:textId="77777777" w:rsidR="001B1B9D" w:rsidRDefault="001B1B9D" w:rsidP="00CD517C"/>
          <w:p w14:paraId="1026DDF0" w14:textId="77777777" w:rsidR="001B1B9D" w:rsidRDefault="001B1B9D" w:rsidP="00CD517C"/>
          <w:p w14:paraId="3E1CF90F" w14:textId="77777777" w:rsidR="001B1B9D" w:rsidRDefault="001B1B9D" w:rsidP="00CD517C">
            <w:r>
              <w:t>Model_________________</w:t>
            </w:r>
          </w:p>
          <w:p w14:paraId="788B891D" w14:textId="77777777" w:rsidR="001B1B9D" w:rsidRDefault="001B1B9D" w:rsidP="00CD517C"/>
          <w:p w14:paraId="1C18277B" w14:textId="77777777" w:rsidR="001B1B9D" w:rsidRDefault="001B1B9D" w:rsidP="00CD517C"/>
          <w:p w14:paraId="65AF5C98" w14:textId="77777777" w:rsidR="001B1B9D" w:rsidRDefault="001B1B9D" w:rsidP="00CD517C"/>
          <w:p w14:paraId="138014EE" w14:textId="77777777" w:rsidR="001B1B9D" w:rsidRPr="00620EBE" w:rsidRDefault="001B1B9D" w:rsidP="00CD517C">
            <w:pPr>
              <w:rPr>
                <w:b/>
              </w:rPr>
            </w:pPr>
            <w:r>
              <w:t>Year__________________</w:t>
            </w:r>
          </w:p>
        </w:tc>
        <w:tc>
          <w:tcPr>
            <w:tcW w:w="3300" w:type="dxa"/>
            <w:tcBorders>
              <w:top w:val="single" w:sz="4" w:space="0" w:color="35B1F5"/>
              <w:left w:val="single" w:sz="4" w:space="0" w:color="35B1F5"/>
              <w:bottom w:val="single" w:sz="4" w:space="0" w:color="35B1F5"/>
              <w:right w:val="single" w:sz="4" w:space="0" w:color="35B1F5"/>
            </w:tcBorders>
            <w:vAlign w:val="center"/>
          </w:tcPr>
          <w:p w14:paraId="33AF9C8B" w14:textId="77777777" w:rsidR="001B1B9D" w:rsidRPr="00620EBE" w:rsidRDefault="001B1B9D" w:rsidP="001162D3">
            <w:pPr>
              <w:rPr>
                <w:b/>
              </w:rPr>
            </w:pPr>
            <w:r w:rsidRPr="00620EBE">
              <w:rPr>
                <w:b/>
              </w:rPr>
              <w:t>Front and rear sidelights</w:t>
            </w:r>
          </w:p>
        </w:tc>
        <w:tc>
          <w:tcPr>
            <w:tcW w:w="3300" w:type="dxa"/>
            <w:tcBorders>
              <w:top w:val="single" w:sz="4" w:space="0" w:color="35B1F5"/>
              <w:left w:val="single" w:sz="4" w:space="0" w:color="35B1F5"/>
              <w:bottom w:val="single" w:sz="4" w:space="0" w:color="35B1F5"/>
              <w:right w:val="single" w:sz="4" w:space="0" w:color="35B1F5"/>
            </w:tcBorders>
          </w:tcPr>
          <w:p w14:paraId="73154F2B" w14:textId="77777777" w:rsidR="001B1B9D" w:rsidRPr="00620EBE" w:rsidRDefault="001B1B9D" w:rsidP="00AA0A5E">
            <w:pPr>
              <w:ind w:firstLine="180"/>
              <w:rPr>
                <w:b/>
              </w:rPr>
            </w:pPr>
          </w:p>
        </w:tc>
      </w:tr>
      <w:tr w:rsidR="001B1B9D" w:rsidRPr="00075074" w14:paraId="1C89BB00" w14:textId="77777777" w:rsidTr="00AA0A5E">
        <w:trPr>
          <w:trHeight w:val="552"/>
        </w:trPr>
        <w:tc>
          <w:tcPr>
            <w:tcW w:w="3300" w:type="dxa"/>
            <w:vMerge/>
            <w:tcBorders>
              <w:left w:val="single" w:sz="4" w:space="0" w:color="35B1F5"/>
              <w:right w:val="single" w:sz="4" w:space="0" w:color="35B1F5"/>
            </w:tcBorders>
          </w:tcPr>
          <w:p w14:paraId="5A7856C3"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55A560F0" w14:textId="77777777" w:rsidR="001B1B9D" w:rsidRPr="00620EBE" w:rsidRDefault="001B1B9D" w:rsidP="001162D3">
            <w:pPr>
              <w:rPr>
                <w:b/>
              </w:rPr>
            </w:pPr>
            <w:r w:rsidRPr="00620EBE">
              <w:rPr>
                <w:b/>
              </w:rPr>
              <w:t>Front headlamps</w:t>
            </w:r>
          </w:p>
          <w:p w14:paraId="4484B8D2" w14:textId="77777777" w:rsidR="001B1B9D" w:rsidRPr="00620EBE" w:rsidRDefault="001B1B9D" w:rsidP="001162D3">
            <w:pPr>
              <w:rPr>
                <w:b/>
              </w:rPr>
            </w:pPr>
            <w:r w:rsidRPr="00620EBE">
              <w:rPr>
                <w:b/>
              </w:rPr>
              <w:t>(dip &amp; main beam)</w:t>
            </w:r>
          </w:p>
        </w:tc>
        <w:tc>
          <w:tcPr>
            <w:tcW w:w="3300" w:type="dxa"/>
            <w:tcBorders>
              <w:top w:val="single" w:sz="4" w:space="0" w:color="35B1F5"/>
              <w:left w:val="single" w:sz="4" w:space="0" w:color="35B1F5"/>
              <w:bottom w:val="single" w:sz="4" w:space="0" w:color="35B1F5"/>
              <w:right w:val="single" w:sz="4" w:space="0" w:color="35B1F5"/>
            </w:tcBorders>
          </w:tcPr>
          <w:p w14:paraId="32B31DC4" w14:textId="77777777" w:rsidR="001B1B9D" w:rsidRPr="00620EBE" w:rsidRDefault="001B1B9D" w:rsidP="00AA0A5E">
            <w:pPr>
              <w:ind w:firstLine="180"/>
              <w:rPr>
                <w:b/>
              </w:rPr>
            </w:pPr>
          </w:p>
        </w:tc>
      </w:tr>
      <w:tr w:rsidR="001B1B9D" w:rsidRPr="00075074" w14:paraId="7A9B65BE" w14:textId="77777777" w:rsidTr="00AA0A5E">
        <w:trPr>
          <w:trHeight w:val="552"/>
        </w:trPr>
        <w:tc>
          <w:tcPr>
            <w:tcW w:w="3300" w:type="dxa"/>
            <w:vMerge/>
            <w:tcBorders>
              <w:left w:val="single" w:sz="4" w:space="0" w:color="35B1F5"/>
              <w:right w:val="single" w:sz="4" w:space="0" w:color="35B1F5"/>
            </w:tcBorders>
          </w:tcPr>
          <w:p w14:paraId="6AD7BDD3"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719A24C9" w14:textId="77777777" w:rsidR="001B1B9D" w:rsidRPr="00620EBE" w:rsidRDefault="001B1B9D" w:rsidP="001162D3">
            <w:pPr>
              <w:rPr>
                <w:b/>
              </w:rPr>
            </w:pPr>
            <w:r w:rsidRPr="00620EBE">
              <w:rPr>
                <w:b/>
              </w:rPr>
              <w:t xml:space="preserve">Direction indicators </w:t>
            </w:r>
          </w:p>
          <w:p w14:paraId="41822AD5" w14:textId="77777777" w:rsidR="001B1B9D" w:rsidRPr="00620EBE" w:rsidRDefault="001B1B9D" w:rsidP="001162D3">
            <w:pPr>
              <w:rPr>
                <w:b/>
              </w:rPr>
            </w:pPr>
            <w:r w:rsidRPr="00620EBE">
              <w:rPr>
                <w:b/>
              </w:rPr>
              <w:t>(front, side and rear)</w:t>
            </w:r>
          </w:p>
        </w:tc>
        <w:tc>
          <w:tcPr>
            <w:tcW w:w="3300" w:type="dxa"/>
            <w:tcBorders>
              <w:top w:val="single" w:sz="4" w:space="0" w:color="35B1F5"/>
              <w:left w:val="single" w:sz="4" w:space="0" w:color="35B1F5"/>
              <w:bottom w:val="single" w:sz="4" w:space="0" w:color="35B1F5"/>
              <w:right w:val="single" w:sz="4" w:space="0" w:color="35B1F5"/>
            </w:tcBorders>
          </w:tcPr>
          <w:p w14:paraId="39B1F1F0" w14:textId="77777777" w:rsidR="001B1B9D" w:rsidRPr="00620EBE" w:rsidRDefault="001B1B9D" w:rsidP="00AA0A5E">
            <w:pPr>
              <w:ind w:firstLine="180"/>
              <w:rPr>
                <w:b/>
              </w:rPr>
            </w:pPr>
          </w:p>
        </w:tc>
      </w:tr>
      <w:tr w:rsidR="001B1B9D" w:rsidRPr="00075074" w14:paraId="4C72610D" w14:textId="77777777" w:rsidTr="00AA0A5E">
        <w:trPr>
          <w:trHeight w:val="552"/>
        </w:trPr>
        <w:tc>
          <w:tcPr>
            <w:tcW w:w="3300" w:type="dxa"/>
            <w:vMerge/>
            <w:tcBorders>
              <w:left w:val="single" w:sz="4" w:space="0" w:color="35B1F5"/>
              <w:right w:val="single" w:sz="4" w:space="0" w:color="35B1F5"/>
            </w:tcBorders>
          </w:tcPr>
          <w:p w14:paraId="369B16E5"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4427AE7E" w14:textId="57680138" w:rsidR="001B1B9D" w:rsidRPr="00620EBE" w:rsidRDefault="001B1B9D" w:rsidP="001162D3">
            <w:pPr>
              <w:rPr>
                <w:b/>
              </w:rPr>
            </w:pPr>
            <w:r w:rsidRPr="00620EBE">
              <w:rPr>
                <w:b/>
              </w:rPr>
              <w:t>Stop lights including high</w:t>
            </w:r>
            <w:r w:rsidR="001162D3">
              <w:rPr>
                <w:b/>
              </w:rPr>
              <w:t xml:space="preserve"> </w:t>
            </w:r>
            <w:r w:rsidRPr="00620EBE">
              <w:rPr>
                <w:b/>
              </w:rPr>
              <w:t>level</w:t>
            </w:r>
          </w:p>
        </w:tc>
        <w:tc>
          <w:tcPr>
            <w:tcW w:w="3300" w:type="dxa"/>
            <w:tcBorders>
              <w:top w:val="single" w:sz="4" w:space="0" w:color="35B1F5"/>
              <w:left w:val="single" w:sz="4" w:space="0" w:color="35B1F5"/>
              <w:bottom w:val="single" w:sz="4" w:space="0" w:color="35B1F5"/>
              <w:right w:val="single" w:sz="4" w:space="0" w:color="35B1F5"/>
            </w:tcBorders>
          </w:tcPr>
          <w:p w14:paraId="415DF44F" w14:textId="77777777" w:rsidR="001B1B9D" w:rsidRPr="00620EBE" w:rsidRDefault="001B1B9D" w:rsidP="00AA0A5E">
            <w:pPr>
              <w:ind w:firstLine="180"/>
              <w:rPr>
                <w:b/>
              </w:rPr>
            </w:pPr>
          </w:p>
        </w:tc>
      </w:tr>
      <w:tr w:rsidR="001B1B9D" w:rsidRPr="00075074" w14:paraId="22DB5810" w14:textId="77777777" w:rsidTr="00AA0A5E">
        <w:trPr>
          <w:trHeight w:val="552"/>
        </w:trPr>
        <w:tc>
          <w:tcPr>
            <w:tcW w:w="3300" w:type="dxa"/>
            <w:vMerge/>
            <w:tcBorders>
              <w:left w:val="single" w:sz="4" w:space="0" w:color="35B1F5"/>
              <w:right w:val="single" w:sz="4" w:space="0" w:color="35B1F5"/>
            </w:tcBorders>
          </w:tcPr>
          <w:p w14:paraId="5B020E35"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78E7E2F7" w14:textId="77777777" w:rsidR="001B1B9D" w:rsidRPr="00620EBE" w:rsidRDefault="001B1B9D" w:rsidP="001162D3">
            <w:pPr>
              <w:rPr>
                <w:b/>
              </w:rPr>
            </w:pPr>
            <w:r w:rsidRPr="00620EBE">
              <w:rPr>
                <w:b/>
              </w:rPr>
              <w:t>Reverse lights</w:t>
            </w:r>
          </w:p>
        </w:tc>
        <w:tc>
          <w:tcPr>
            <w:tcW w:w="3300" w:type="dxa"/>
            <w:tcBorders>
              <w:top w:val="single" w:sz="4" w:space="0" w:color="35B1F5"/>
              <w:left w:val="single" w:sz="4" w:space="0" w:color="35B1F5"/>
              <w:bottom w:val="single" w:sz="4" w:space="0" w:color="35B1F5"/>
              <w:right w:val="single" w:sz="4" w:space="0" w:color="35B1F5"/>
            </w:tcBorders>
          </w:tcPr>
          <w:p w14:paraId="72FB0428" w14:textId="77777777" w:rsidR="001B1B9D" w:rsidRPr="00620EBE" w:rsidRDefault="001B1B9D" w:rsidP="00AA0A5E">
            <w:pPr>
              <w:ind w:firstLine="180"/>
              <w:rPr>
                <w:b/>
              </w:rPr>
            </w:pPr>
          </w:p>
        </w:tc>
      </w:tr>
      <w:tr w:rsidR="001B1B9D" w:rsidRPr="00075074" w14:paraId="01C76F07" w14:textId="77777777" w:rsidTr="00AA0A5E">
        <w:trPr>
          <w:trHeight w:val="552"/>
        </w:trPr>
        <w:tc>
          <w:tcPr>
            <w:tcW w:w="3300" w:type="dxa"/>
            <w:vMerge/>
            <w:tcBorders>
              <w:left w:val="single" w:sz="4" w:space="0" w:color="35B1F5"/>
              <w:right w:val="single" w:sz="4" w:space="0" w:color="35B1F5"/>
            </w:tcBorders>
          </w:tcPr>
          <w:p w14:paraId="53CE1615"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24320D48" w14:textId="77777777" w:rsidR="001B1B9D" w:rsidRPr="00620EBE" w:rsidRDefault="001B1B9D" w:rsidP="001162D3">
            <w:pPr>
              <w:rPr>
                <w:b/>
              </w:rPr>
            </w:pPr>
            <w:r w:rsidRPr="00620EBE">
              <w:rPr>
                <w:b/>
              </w:rPr>
              <w:t>Rear fog light</w:t>
            </w:r>
          </w:p>
        </w:tc>
        <w:tc>
          <w:tcPr>
            <w:tcW w:w="3300" w:type="dxa"/>
            <w:tcBorders>
              <w:top w:val="single" w:sz="4" w:space="0" w:color="35B1F5"/>
              <w:left w:val="single" w:sz="4" w:space="0" w:color="35B1F5"/>
              <w:bottom w:val="single" w:sz="4" w:space="0" w:color="35B1F5"/>
              <w:right w:val="single" w:sz="4" w:space="0" w:color="35B1F5"/>
            </w:tcBorders>
          </w:tcPr>
          <w:p w14:paraId="2F343AFB" w14:textId="77777777" w:rsidR="001B1B9D" w:rsidRPr="00620EBE" w:rsidRDefault="001B1B9D" w:rsidP="00AA0A5E">
            <w:pPr>
              <w:ind w:firstLine="180"/>
              <w:rPr>
                <w:b/>
              </w:rPr>
            </w:pPr>
          </w:p>
        </w:tc>
      </w:tr>
      <w:tr w:rsidR="001B1B9D" w:rsidRPr="00075074" w14:paraId="4F9E8375" w14:textId="77777777" w:rsidTr="00AA0A5E">
        <w:trPr>
          <w:trHeight w:val="552"/>
        </w:trPr>
        <w:tc>
          <w:tcPr>
            <w:tcW w:w="3300" w:type="dxa"/>
            <w:vMerge/>
            <w:tcBorders>
              <w:left w:val="single" w:sz="4" w:space="0" w:color="35B1F5"/>
              <w:right w:val="single" w:sz="4" w:space="0" w:color="35B1F5"/>
            </w:tcBorders>
          </w:tcPr>
          <w:p w14:paraId="5AFB09BA"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01A0F95D" w14:textId="4C03A2FA" w:rsidR="001B1B9D" w:rsidRPr="00620EBE" w:rsidRDefault="001B1B9D" w:rsidP="001162D3">
            <w:pPr>
              <w:rPr>
                <w:b/>
              </w:rPr>
            </w:pPr>
            <w:r w:rsidRPr="00620EBE">
              <w:rPr>
                <w:b/>
              </w:rPr>
              <w:t>Number plate illumination light</w:t>
            </w:r>
          </w:p>
        </w:tc>
        <w:tc>
          <w:tcPr>
            <w:tcW w:w="3300" w:type="dxa"/>
            <w:tcBorders>
              <w:top w:val="single" w:sz="4" w:space="0" w:color="35B1F5"/>
              <w:left w:val="single" w:sz="4" w:space="0" w:color="35B1F5"/>
              <w:bottom w:val="single" w:sz="4" w:space="0" w:color="35B1F5"/>
              <w:right w:val="single" w:sz="4" w:space="0" w:color="35B1F5"/>
            </w:tcBorders>
          </w:tcPr>
          <w:p w14:paraId="178B21DB" w14:textId="77777777" w:rsidR="001B1B9D" w:rsidRPr="00620EBE" w:rsidRDefault="001B1B9D" w:rsidP="00AA0A5E">
            <w:pPr>
              <w:ind w:firstLine="180"/>
              <w:rPr>
                <w:b/>
              </w:rPr>
            </w:pPr>
          </w:p>
        </w:tc>
      </w:tr>
      <w:tr w:rsidR="001B1B9D" w:rsidRPr="00075074" w14:paraId="74035F20" w14:textId="77777777" w:rsidTr="005B2941">
        <w:trPr>
          <w:trHeight w:val="596"/>
        </w:trPr>
        <w:tc>
          <w:tcPr>
            <w:tcW w:w="3300" w:type="dxa"/>
            <w:vMerge/>
            <w:tcBorders>
              <w:left w:val="single" w:sz="4" w:space="0" w:color="35B1F5"/>
              <w:bottom w:val="single" w:sz="4" w:space="0" w:color="35B1F5"/>
              <w:right w:val="single" w:sz="4" w:space="0" w:color="35B1F5"/>
            </w:tcBorders>
          </w:tcPr>
          <w:p w14:paraId="0F260DFD" w14:textId="77777777" w:rsidR="001B1B9D" w:rsidRPr="00620EBE" w:rsidRDefault="001B1B9D" w:rsidP="00AA0A5E">
            <w:pPr>
              <w:ind w:firstLine="180"/>
              <w:rPr>
                <w:b/>
              </w:rPr>
            </w:pPr>
          </w:p>
        </w:tc>
        <w:tc>
          <w:tcPr>
            <w:tcW w:w="3300" w:type="dxa"/>
            <w:tcBorders>
              <w:top w:val="single" w:sz="4" w:space="0" w:color="35B1F5"/>
              <w:left w:val="single" w:sz="4" w:space="0" w:color="35B1F5"/>
              <w:bottom w:val="single" w:sz="4" w:space="0" w:color="35B1F5"/>
              <w:right w:val="single" w:sz="4" w:space="0" w:color="35B1F5"/>
            </w:tcBorders>
            <w:vAlign w:val="center"/>
          </w:tcPr>
          <w:p w14:paraId="41F3630D" w14:textId="77777777" w:rsidR="001B1B9D" w:rsidRPr="00620EBE" w:rsidRDefault="001B1B9D" w:rsidP="001162D3">
            <w:pPr>
              <w:rPr>
                <w:b/>
              </w:rPr>
            </w:pPr>
            <w:r w:rsidRPr="00620EBE">
              <w:rPr>
                <w:b/>
              </w:rPr>
              <w:t>Hazard warning lights</w:t>
            </w:r>
          </w:p>
        </w:tc>
        <w:tc>
          <w:tcPr>
            <w:tcW w:w="3300" w:type="dxa"/>
            <w:tcBorders>
              <w:top w:val="single" w:sz="4" w:space="0" w:color="35B1F5"/>
              <w:left w:val="single" w:sz="4" w:space="0" w:color="35B1F5"/>
              <w:bottom w:val="single" w:sz="4" w:space="0" w:color="35B1F5"/>
              <w:right w:val="single" w:sz="4" w:space="0" w:color="35B1F5"/>
            </w:tcBorders>
          </w:tcPr>
          <w:p w14:paraId="312BAFC8" w14:textId="77777777" w:rsidR="001B1B9D" w:rsidRPr="00620EBE" w:rsidRDefault="001B1B9D" w:rsidP="00AA0A5E">
            <w:pPr>
              <w:ind w:firstLine="180"/>
              <w:rPr>
                <w:b/>
              </w:rPr>
            </w:pPr>
          </w:p>
        </w:tc>
      </w:tr>
    </w:tbl>
    <w:p w14:paraId="2567C170" w14:textId="77777777" w:rsidR="00C96300" w:rsidRDefault="00C96300" w:rsidP="00C96300">
      <w:pPr>
        <w:rPr>
          <w:rFonts w:eastAsia="Times New Roman" w:cs="Arial"/>
          <w:kern w:val="0"/>
          <w:szCs w:val="22"/>
          <w:lang w:val="en-US"/>
          <w14:ligatures w14:val="none"/>
        </w:rPr>
      </w:pPr>
    </w:p>
    <w:p w14:paraId="1639909C" w14:textId="352651CA" w:rsidR="001162D3" w:rsidRDefault="001162D3" w:rsidP="00C96300">
      <w:pPr>
        <w:rPr>
          <w:rFonts w:eastAsia="Times New Roman" w:cs="Arial"/>
          <w:kern w:val="0"/>
          <w:szCs w:val="22"/>
          <w:lang w:val="en-US"/>
          <w14:ligatures w14:val="none"/>
        </w:rPr>
      </w:pPr>
    </w:p>
    <w:p w14:paraId="4FFDA943" w14:textId="77777777" w:rsidR="001162D3" w:rsidRDefault="001162D3" w:rsidP="00C96300">
      <w:pPr>
        <w:rPr>
          <w:rFonts w:eastAsia="Times New Roman" w:cs="Arial"/>
          <w:kern w:val="0"/>
          <w:szCs w:val="22"/>
          <w:lang w:val="en-US"/>
          <w14:ligatures w14:val="none"/>
        </w:rPr>
      </w:pPr>
    </w:p>
    <w:p w14:paraId="06951412" w14:textId="77777777" w:rsidR="001162D3" w:rsidRDefault="001162D3" w:rsidP="00C96300">
      <w:pPr>
        <w:rPr>
          <w:rFonts w:eastAsia="Times New Roman" w:cs="Arial"/>
          <w:kern w:val="0"/>
          <w:szCs w:val="22"/>
          <w:lang w:val="en-US"/>
          <w14:ligatures w14:val="none"/>
        </w:rPr>
      </w:pPr>
    </w:p>
    <w:p w14:paraId="2BF33A5E" w14:textId="77777777" w:rsidR="00C96300" w:rsidRDefault="00C96300" w:rsidP="00C96300">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96300" w:rsidRPr="0043505F" w14:paraId="2DDB5900"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D12E8BD" w14:textId="77777777" w:rsidR="00C96300" w:rsidRPr="0043505F" w:rsidRDefault="00C9630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4977642A"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44A805E" w14:textId="77777777" w:rsidR="00C96300" w:rsidRDefault="00C96300" w:rsidP="00F416B3">
            <w:pPr>
              <w:rPr>
                <w:rFonts w:eastAsia="Times New Roman" w:cs="Arial"/>
                <w:kern w:val="0"/>
                <w:szCs w:val="22"/>
                <w:lang w:val="en-US"/>
                <w14:ligatures w14:val="none"/>
              </w:rPr>
            </w:pPr>
          </w:p>
          <w:p w14:paraId="392B5936" w14:textId="77777777" w:rsidR="00C96300" w:rsidRPr="0043505F" w:rsidRDefault="00C96300" w:rsidP="00F416B3">
            <w:pPr>
              <w:rPr>
                <w:rFonts w:eastAsia="Times New Roman" w:cs="Arial"/>
                <w:kern w:val="0"/>
                <w:szCs w:val="22"/>
                <w:lang w:val="en-US"/>
                <w14:ligatures w14:val="none"/>
              </w:rPr>
            </w:pPr>
          </w:p>
          <w:p w14:paraId="4F0A35E5"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5C284C1" w14:textId="77777777" w:rsidR="00C96300" w:rsidRPr="0043505F" w:rsidRDefault="00C96300" w:rsidP="00F416B3">
            <w:pPr>
              <w:rPr>
                <w:rFonts w:eastAsia="Times New Roman" w:cs="Arial"/>
                <w:kern w:val="0"/>
                <w:szCs w:val="22"/>
                <w:lang w:val="en-US"/>
                <w14:ligatures w14:val="none"/>
              </w:rPr>
            </w:pPr>
          </w:p>
          <w:p w14:paraId="226BD5E7" w14:textId="77777777" w:rsidR="00C96300" w:rsidRPr="0043505F" w:rsidRDefault="00C96300" w:rsidP="00F416B3">
            <w:pPr>
              <w:rPr>
                <w:rFonts w:eastAsia="Times New Roman" w:cs="Arial"/>
                <w:kern w:val="0"/>
                <w:szCs w:val="22"/>
                <w:lang w:val="en-US"/>
                <w14:ligatures w14:val="none"/>
              </w:rPr>
            </w:pPr>
          </w:p>
          <w:p w14:paraId="1DF9C714" w14:textId="77777777" w:rsidR="00C96300" w:rsidRPr="0043505F" w:rsidRDefault="00C9630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256FAAC" w14:textId="77777777" w:rsidR="00C96300" w:rsidRPr="0043505F" w:rsidRDefault="00C96300" w:rsidP="00F416B3">
            <w:pPr>
              <w:rPr>
                <w:rFonts w:eastAsia="Times New Roman" w:cs="Arial"/>
                <w:kern w:val="0"/>
                <w:szCs w:val="22"/>
                <w:lang w:val="en-US"/>
                <w14:ligatures w14:val="none"/>
              </w:rPr>
            </w:pPr>
          </w:p>
        </w:tc>
      </w:tr>
    </w:tbl>
    <w:p w14:paraId="5F884C89" w14:textId="763029B0" w:rsidR="00BC67A1" w:rsidRDefault="00BC67A1">
      <w:pPr>
        <w:rPr>
          <w:lang w:val="en-US"/>
        </w:rPr>
      </w:pPr>
      <w:r>
        <w:rPr>
          <w:lang w:val="en-US"/>
        </w:rPr>
        <w:br w:type="page"/>
      </w:r>
    </w:p>
    <w:p w14:paraId="30943404" w14:textId="6518AC81" w:rsidR="00BC67A1" w:rsidRPr="0043505F" w:rsidRDefault="00BC67A1" w:rsidP="00BC67A1">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6</w:t>
      </w:r>
      <w:r w:rsidRPr="0043505F">
        <w:rPr>
          <w:rFonts w:eastAsia="Times New Roman"/>
          <w:lang w:val="en-US"/>
        </w:rPr>
        <w:t xml:space="preserve"> (</w:t>
      </w:r>
      <w:r w:rsidR="008204CC" w:rsidRPr="008204CC">
        <w:rPr>
          <w:rFonts w:eastAsia="Times New Roman"/>
          <w:lang w:val="en-US"/>
        </w:rPr>
        <w:t>M/506/0861</w:t>
      </w:r>
      <w:r w:rsidRPr="0043505F">
        <w:rPr>
          <w:rFonts w:eastAsia="Times New Roman"/>
          <w:lang w:val="en-US"/>
        </w:rPr>
        <w:t>)</w:t>
      </w:r>
    </w:p>
    <w:p w14:paraId="582E3A80" w14:textId="77777777" w:rsidR="008204CC" w:rsidRDefault="008204CC" w:rsidP="00BC67A1">
      <w:pPr>
        <w:pStyle w:val="Heading3"/>
        <w:jc w:val="center"/>
        <w:rPr>
          <w:rFonts w:eastAsia="Times New Roman"/>
          <w:sz w:val="28"/>
          <w:szCs w:val="32"/>
          <w:lang w:val="en-US"/>
        </w:rPr>
      </w:pPr>
      <w:r w:rsidRPr="008204CC">
        <w:rPr>
          <w:rFonts w:eastAsia="Times New Roman"/>
          <w:sz w:val="28"/>
          <w:szCs w:val="32"/>
          <w:lang w:val="en-US"/>
        </w:rPr>
        <w:t>CHECKING AND MAINTAINING CAR TYRE PRESSURES AND TREAD</w:t>
      </w:r>
    </w:p>
    <w:p w14:paraId="49352543" w14:textId="693CAFB9" w:rsidR="00BC67A1" w:rsidRPr="0043505F" w:rsidRDefault="00BC67A1" w:rsidP="00BC67A1">
      <w:pPr>
        <w:pStyle w:val="Heading3"/>
        <w:jc w:val="center"/>
        <w:rPr>
          <w:rFonts w:eastAsia="Times New Roman"/>
          <w:lang w:val="en-US"/>
        </w:rPr>
      </w:pPr>
      <w:r w:rsidRPr="0043505F">
        <w:rPr>
          <w:rFonts w:eastAsia="Times New Roman"/>
          <w:lang w:val="en-US"/>
        </w:rPr>
        <w:t>ASSESSMENT CRITERIA RECORD</w:t>
      </w:r>
    </w:p>
    <w:p w14:paraId="16E359D4" w14:textId="77777777" w:rsidR="00BC67A1" w:rsidRPr="0043505F" w:rsidRDefault="00BC67A1" w:rsidP="00BC67A1">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BC67A1" w:rsidRPr="0043505F" w14:paraId="55284350" w14:textId="77777777" w:rsidTr="00F416B3">
        <w:tc>
          <w:tcPr>
            <w:tcW w:w="1560" w:type="dxa"/>
          </w:tcPr>
          <w:p w14:paraId="2AF9CF5E" w14:textId="77777777" w:rsidR="00BC67A1" w:rsidRPr="0043505F" w:rsidRDefault="00BC67A1"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4C950936"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0C8F4213"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EE68421"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C67CCCB" w14:textId="77777777" w:rsidR="00BC67A1" w:rsidRPr="0043505F" w:rsidRDefault="00BC67A1"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8204CC" w:rsidRPr="0043505F" w14:paraId="28A65385" w14:textId="77777777" w:rsidTr="008204CC">
        <w:trPr>
          <w:trHeight w:val="561"/>
        </w:trPr>
        <w:tc>
          <w:tcPr>
            <w:tcW w:w="1560" w:type="dxa"/>
            <w:vAlign w:val="center"/>
          </w:tcPr>
          <w:p w14:paraId="747CCC48" w14:textId="3A81EEC0" w:rsidR="008204CC" w:rsidRPr="0043505F" w:rsidRDefault="008204CC" w:rsidP="008204CC">
            <w:pPr>
              <w:jc w:val="center"/>
              <w:rPr>
                <w:rFonts w:eastAsia="Times New Roman" w:cs="Arial"/>
                <w:kern w:val="0"/>
                <w:szCs w:val="22"/>
                <w:lang w:val="en-US"/>
                <w14:ligatures w14:val="none"/>
              </w:rPr>
            </w:pPr>
            <w:r w:rsidRPr="00BA4A31">
              <w:t>1.1</w:t>
            </w:r>
          </w:p>
        </w:tc>
        <w:tc>
          <w:tcPr>
            <w:tcW w:w="6804" w:type="dxa"/>
          </w:tcPr>
          <w:p w14:paraId="72B5E768" w14:textId="25B1203B" w:rsidR="008204CC" w:rsidRPr="008204CC" w:rsidRDefault="008204CC" w:rsidP="008204CC">
            <w:pPr>
              <w:rPr>
                <w:rFonts w:eastAsia="Times New Roman" w:cs="Arial"/>
                <w:kern w:val="0"/>
                <w:szCs w:val="22"/>
                <w:lang w:val="en-US"/>
                <w14:ligatures w14:val="none"/>
              </w:rPr>
            </w:pPr>
            <w:r w:rsidRPr="008204CC">
              <w:t xml:space="preserve">Select and use tyre pressure gauge, </w:t>
            </w:r>
            <w:proofErr w:type="spellStart"/>
            <w:r w:rsidRPr="008204CC">
              <w:t>air line</w:t>
            </w:r>
            <w:proofErr w:type="spellEnd"/>
            <w:r w:rsidRPr="008204CC">
              <w:t xml:space="preserve"> and inflator, tread gauge and tyre pressure chart for tasks</w:t>
            </w:r>
          </w:p>
        </w:tc>
        <w:tc>
          <w:tcPr>
            <w:tcW w:w="1676" w:type="dxa"/>
            <w:vAlign w:val="center"/>
          </w:tcPr>
          <w:p w14:paraId="4A3D31A5" w14:textId="172E412A" w:rsidR="008204CC" w:rsidRPr="0043505F" w:rsidRDefault="008204CC" w:rsidP="008204CC">
            <w:pPr>
              <w:jc w:val="center"/>
              <w:rPr>
                <w:rFonts w:eastAsia="Times New Roman" w:cs="Arial"/>
                <w:kern w:val="0"/>
                <w:szCs w:val="22"/>
                <w:lang w:val="en-US"/>
                <w14:ligatures w14:val="none"/>
              </w:rPr>
            </w:pPr>
            <w:r w:rsidRPr="00620EBE">
              <w:rPr>
                <w:bCs/>
              </w:rPr>
              <w:t>1</w:t>
            </w:r>
          </w:p>
        </w:tc>
      </w:tr>
      <w:tr w:rsidR="008204CC" w:rsidRPr="0043505F" w14:paraId="1B99C266" w14:textId="77777777" w:rsidTr="008204CC">
        <w:trPr>
          <w:trHeight w:val="561"/>
        </w:trPr>
        <w:tc>
          <w:tcPr>
            <w:tcW w:w="1560" w:type="dxa"/>
            <w:vAlign w:val="center"/>
          </w:tcPr>
          <w:p w14:paraId="2ED1CAC8" w14:textId="6486B7E8" w:rsidR="008204CC" w:rsidRPr="0043505F" w:rsidRDefault="008204CC" w:rsidP="008204CC">
            <w:pPr>
              <w:jc w:val="center"/>
              <w:rPr>
                <w:rFonts w:eastAsia="Times New Roman" w:cs="Arial"/>
                <w:kern w:val="0"/>
                <w:szCs w:val="22"/>
                <w:lang w:val="en-US"/>
                <w14:ligatures w14:val="none"/>
              </w:rPr>
            </w:pPr>
            <w:r w:rsidRPr="00BA4A31">
              <w:t>2.1</w:t>
            </w:r>
          </w:p>
        </w:tc>
        <w:tc>
          <w:tcPr>
            <w:tcW w:w="6804" w:type="dxa"/>
          </w:tcPr>
          <w:p w14:paraId="1F4A1C58" w14:textId="77777777" w:rsidR="008204CC" w:rsidRPr="008204CC" w:rsidRDefault="008204CC" w:rsidP="008204CC">
            <w:pPr>
              <w:pStyle w:val="NormalWeb"/>
              <w:spacing w:before="0" w:beforeAutospacing="0" w:after="0" w:afterAutospacing="0"/>
              <w:rPr>
                <w:rFonts w:ascii="Verdana" w:hAnsi="Verdana" w:cs="Arial"/>
                <w:sz w:val="22"/>
                <w:szCs w:val="22"/>
              </w:rPr>
            </w:pPr>
            <w:r w:rsidRPr="008204CC">
              <w:rPr>
                <w:rFonts w:ascii="Verdana" w:hAnsi="Verdana" w:cs="Arial"/>
                <w:sz w:val="22"/>
                <w:szCs w:val="22"/>
              </w:rPr>
              <w:t>Check all tyres for uneven wear and damage and record findings on a checklist.</w:t>
            </w:r>
          </w:p>
          <w:p w14:paraId="415D27AF" w14:textId="77777777" w:rsidR="008204CC" w:rsidRPr="008204CC" w:rsidRDefault="008204CC" w:rsidP="008204CC">
            <w:pPr>
              <w:rPr>
                <w:rFonts w:eastAsia="Times New Roman" w:cs="Arial"/>
                <w:kern w:val="0"/>
                <w:szCs w:val="22"/>
                <w:lang w:val="en-US"/>
                <w14:ligatures w14:val="none"/>
              </w:rPr>
            </w:pPr>
          </w:p>
        </w:tc>
        <w:tc>
          <w:tcPr>
            <w:tcW w:w="1676" w:type="dxa"/>
            <w:vAlign w:val="center"/>
          </w:tcPr>
          <w:p w14:paraId="5103D89C" w14:textId="792E265F" w:rsidR="008204CC" w:rsidRPr="0043505F" w:rsidRDefault="008204CC" w:rsidP="008204CC">
            <w:pPr>
              <w:jc w:val="center"/>
              <w:rPr>
                <w:rFonts w:eastAsia="Times New Roman" w:cs="Arial"/>
                <w:kern w:val="0"/>
                <w:szCs w:val="22"/>
                <w:lang w:val="en-US"/>
                <w14:ligatures w14:val="none"/>
              </w:rPr>
            </w:pPr>
            <w:r w:rsidRPr="00BA4A31">
              <w:t>1</w:t>
            </w:r>
          </w:p>
        </w:tc>
      </w:tr>
      <w:tr w:rsidR="008204CC" w:rsidRPr="0043505F" w14:paraId="0B591D8E" w14:textId="77777777" w:rsidTr="008204CC">
        <w:trPr>
          <w:trHeight w:val="561"/>
        </w:trPr>
        <w:tc>
          <w:tcPr>
            <w:tcW w:w="1560" w:type="dxa"/>
            <w:vAlign w:val="center"/>
          </w:tcPr>
          <w:p w14:paraId="7D569079" w14:textId="7A82F282" w:rsidR="008204CC" w:rsidRPr="0043505F" w:rsidRDefault="008204CC" w:rsidP="008204CC">
            <w:pPr>
              <w:jc w:val="center"/>
              <w:rPr>
                <w:rFonts w:eastAsia="Times New Roman" w:cs="Arial"/>
                <w:kern w:val="0"/>
                <w:szCs w:val="22"/>
                <w:lang w:val="en-US"/>
                <w14:ligatures w14:val="none"/>
              </w:rPr>
            </w:pPr>
            <w:r w:rsidRPr="00BA4A31">
              <w:t>2.2</w:t>
            </w:r>
          </w:p>
        </w:tc>
        <w:tc>
          <w:tcPr>
            <w:tcW w:w="6804" w:type="dxa"/>
          </w:tcPr>
          <w:p w14:paraId="7CF15A54" w14:textId="0C9E69EE" w:rsidR="008204CC" w:rsidRPr="008204CC" w:rsidRDefault="008204CC" w:rsidP="008204CC">
            <w:pPr>
              <w:rPr>
                <w:rFonts w:eastAsia="Times New Roman" w:cs="Arial"/>
                <w:kern w:val="0"/>
                <w:szCs w:val="22"/>
                <w:lang w:val="en-US"/>
                <w14:ligatures w14:val="none"/>
              </w:rPr>
            </w:pPr>
            <w:r w:rsidRPr="008204CC">
              <w:t>Identify legal tyre tread depth.</w:t>
            </w:r>
          </w:p>
        </w:tc>
        <w:tc>
          <w:tcPr>
            <w:tcW w:w="1676" w:type="dxa"/>
            <w:vAlign w:val="center"/>
          </w:tcPr>
          <w:p w14:paraId="74C381D7" w14:textId="345276F3" w:rsidR="008204CC" w:rsidRPr="0043505F" w:rsidRDefault="008204CC" w:rsidP="008204CC">
            <w:pPr>
              <w:jc w:val="center"/>
              <w:rPr>
                <w:rFonts w:eastAsia="Times New Roman" w:cs="Arial"/>
                <w:kern w:val="0"/>
                <w:szCs w:val="22"/>
                <w:lang w:val="en-US"/>
                <w14:ligatures w14:val="none"/>
              </w:rPr>
            </w:pPr>
            <w:r w:rsidRPr="00BA4A31">
              <w:t>1</w:t>
            </w:r>
          </w:p>
        </w:tc>
      </w:tr>
      <w:tr w:rsidR="008204CC" w:rsidRPr="0043505F" w14:paraId="56B6FABE" w14:textId="77777777" w:rsidTr="008204CC">
        <w:trPr>
          <w:trHeight w:val="561"/>
        </w:trPr>
        <w:tc>
          <w:tcPr>
            <w:tcW w:w="1560" w:type="dxa"/>
            <w:vAlign w:val="center"/>
          </w:tcPr>
          <w:p w14:paraId="57B61D18" w14:textId="5AAA178D" w:rsidR="008204CC" w:rsidRPr="0043505F" w:rsidRDefault="008204CC" w:rsidP="008204CC">
            <w:pPr>
              <w:jc w:val="center"/>
              <w:rPr>
                <w:rFonts w:eastAsia="Times New Roman" w:cs="Arial"/>
                <w:kern w:val="0"/>
                <w:szCs w:val="22"/>
                <w:lang w:val="en-US"/>
                <w14:ligatures w14:val="none"/>
              </w:rPr>
            </w:pPr>
            <w:r w:rsidRPr="00BA4A31">
              <w:t>2.3</w:t>
            </w:r>
          </w:p>
        </w:tc>
        <w:tc>
          <w:tcPr>
            <w:tcW w:w="6804" w:type="dxa"/>
          </w:tcPr>
          <w:p w14:paraId="4A565CCE" w14:textId="77777777" w:rsidR="008204CC" w:rsidRPr="008204CC" w:rsidRDefault="008204CC" w:rsidP="008204CC">
            <w:pPr>
              <w:pStyle w:val="NormalWeb"/>
              <w:spacing w:before="0" w:beforeAutospacing="0" w:after="0" w:afterAutospacing="0"/>
              <w:rPr>
                <w:rFonts w:ascii="Verdana" w:hAnsi="Verdana" w:cs="Arial"/>
                <w:sz w:val="22"/>
                <w:szCs w:val="22"/>
              </w:rPr>
            </w:pPr>
            <w:r w:rsidRPr="008204CC">
              <w:rPr>
                <w:rFonts w:ascii="Verdana" w:hAnsi="Verdana" w:cs="Arial"/>
                <w:sz w:val="22"/>
                <w:szCs w:val="22"/>
              </w:rPr>
              <w:t>Check tread depths of all tyres using a tread gauge</w:t>
            </w:r>
          </w:p>
          <w:p w14:paraId="6E3329D8" w14:textId="77777777" w:rsidR="008204CC" w:rsidRPr="008204CC" w:rsidRDefault="008204CC" w:rsidP="008204CC">
            <w:pPr>
              <w:pStyle w:val="NormalWeb"/>
              <w:spacing w:before="0" w:beforeAutospacing="0" w:after="0" w:afterAutospacing="0"/>
              <w:rPr>
                <w:rFonts w:ascii="Verdana" w:hAnsi="Verdana" w:cs="Arial"/>
                <w:sz w:val="22"/>
                <w:szCs w:val="22"/>
              </w:rPr>
            </w:pPr>
            <w:r w:rsidRPr="008204CC">
              <w:rPr>
                <w:rFonts w:ascii="Verdana" w:hAnsi="Verdana" w:cs="Arial"/>
                <w:sz w:val="22"/>
                <w:szCs w:val="22"/>
              </w:rPr>
              <w:t>and record on a checklist.</w:t>
            </w:r>
          </w:p>
          <w:p w14:paraId="00870DD8" w14:textId="77777777" w:rsidR="008204CC" w:rsidRPr="008204CC" w:rsidRDefault="008204CC" w:rsidP="008204CC">
            <w:pPr>
              <w:rPr>
                <w:rFonts w:eastAsia="Times New Roman" w:cs="Arial"/>
                <w:kern w:val="0"/>
                <w:szCs w:val="22"/>
                <w:lang w:val="en-US"/>
                <w14:ligatures w14:val="none"/>
              </w:rPr>
            </w:pPr>
          </w:p>
        </w:tc>
        <w:tc>
          <w:tcPr>
            <w:tcW w:w="1676" w:type="dxa"/>
            <w:vAlign w:val="center"/>
          </w:tcPr>
          <w:p w14:paraId="74CF7B38" w14:textId="3BD92999" w:rsidR="008204CC" w:rsidRPr="0043505F" w:rsidRDefault="008204CC" w:rsidP="008204CC">
            <w:pPr>
              <w:jc w:val="center"/>
              <w:rPr>
                <w:rFonts w:eastAsia="Times New Roman" w:cs="Arial"/>
                <w:kern w:val="0"/>
                <w:szCs w:val="22"/>
                <w:lang w:val="en-US"/>
                <w14:ligatures w14:val="none"/>
              </w:rPr>
            </w:pPr>
            <w:r w:rsidRPr="00BA4A31">
              <w:t>1</w:t>
            </w:r>
          </w:p>
        </w:tc>
      </w:tr>
      <w:tr w:rsidR="008204CC" w:rsidRPr="0043505F" w14:paraId="516A57FC" w14:textId="77777777" w:rsidTr="008204CC">
        <w:trPr>
          <w:trHeight w:val="561"/>
        </w:trPr>
        <w:tc>
          <w:tcPr>
            <w:tcW w:w="1560" w:type="dxa"/>
            <w:vAlign w:val="center"/>
          </w:tcPr>
          <w:p w14:paraId="6EEC9703" w14:textId="151D9C3D" w:rsidR="008204CC" w:rsidRPr="0043505F" w:rsidRDefault="008204CC" w:rsidP="008204CC">
            <w:pPr>
              <w:jc w:val="center"/>
              <w:rPr>
                <w:rFonts w:eastAsia="Times New Roman" w:cs="Arial"/>
                <w:kern w:val="0"/>
                <w:szCs w:val="22"/>
                <w:lang w:val="en-US"/>
                <w14:ligatures w14:val="none"/>
              </w:rPr>
            </w:pPr>
            <w:r w:rsidRPr="00BA4A31">
              <w:t>2.4</w:t>
            </w:r>
          </w:p>
        </w:tc>
        <w:tc>
          <w:tcPr>
            <w:tcW w:w="6804" w:type="dxa"/>
          </w:tcPr>
          <w:p w14:paraId="056A45C1" w14:textId="2BFF98D8" w:rsidR="008204CC" w:rsidRPr="008204CC" w:rsidRDefault="008204CC" w:rsidP="008204CC">
            <w:pPr>
              <w:rPr>
                <w:rFonts w:eastAsia="Times New Roman" w:cs="Arial"/>
                <w:kern w:val="0"/>
                <w:szCs w:val="22"/>
                <w:lang w:val="en-US"/>
                <w14:ligatures w14:val="none"/>
              </w:rPr>
            </w:pPr>
            <w:r w:rsidRPr="008204CC">
              <w:t>Identify front and rear tyre pressures of a specified car from a tyre pressure chart.</w:t>
            </w:r>
          </w:p>
        </w:tc>
        <w:tc>
          <w:tcPr>
            <w:tcW w:w="1676" w:type="dxa"/>
            <w:vAlign w:val="center"/>
          </w:tcPr>
          <w:p w14:paraId="44BE3E57" w14:textId="0797514B" w:rsidR="008204CC" w:rsidRPr="0043505F" w:rsidRDefault="008204CC" w:rsidP="008204CC">
            <w:pPr>
              <w:jc w:val="center"/>
              <w:rPr>
                <w:rFonts w:eastAsia="Times New Roman" w:cs="Arial"/>
                <w:kern w:val="0"/>
                <w:szCs w:val="22"/>
                <w:lang w:val="en-US"/>
                <w14:ligatures w14:val="none"/>
              </w:rPr>
            </w:pPr>
            <w:r w:rsidRPr="00BA4A31">
              <w:t>1</w:t>
            </w:r>
          </w:p>
        </w:tc>
      </w:tr>
      <w:tr w:rsidR="008204CC" w:rsidRPr="0043505F" w14:paraId="5A3220DB" w14:textId="77777777" w:rsidTr="008204CC">
        <w:trPr>
          <w:trHeight w:val="561"/>
        </w:trPr>
        <w:tc>
          <w:tcPr>
            <w:tcW w:w="1560" w:type="dxa"/>
            <w:vAlign w:val="center"/>
          </w:tcPr>
          <w:p w14:paraId="0A0ABC72" w14:textId="53164DE9" w:rsidR="008204CC" w:rsidRPr="0043505F" w:rsidRDefault="008204CC" w:rsidP="008204CC">
            <w:pPr>
              <w:jc w:val="center"/>
              <w:rPr>
                <w:rFonts w:eastAsia="Times New Roman" w:cs="Arial"/>
                <w:kern w:val="0"/>
                <w:szCs w:val="22"/>
                <w:lang w:val="en-US"/>
                <w14:ligatures w14:val="none"/>
              </w:rPr>
            </w:pPr>
            <w:r w:rsidRPr="00BA4A31">
              <w:t>2.5</w:t>
            </w:r>
          </w:p>
        </w:tc>
        <w:tc>
          <w:tcPr>
            <w:tcW w:w="6804" w:type="dxa"/>
          </w:tcPr>
          <w:p w14:paraId="19B7CF2B" w14:textId="77777777" w:rsidR="008204CC" w:rsidRPr="008204CC" w:rsidRDefault="008204CC" w:rsidP="008204CC">
            <w:r w:rsidRPr="008204CC">
              <w:t xml:space="preserve">Check all tyre pressures and increase or decrease to correct value using an </w:t>
            </w:r>
            <w:proofErr w:type="spellStart"/>
            <w:r w:rsidRPr="008204CC">
              <w:t>air line</w:t>
            </w:r>
            <w:proofErr w:type="spellEnd"/>
            <w:r w:rsidRPr="008204CC">
              <w:t xml:space="preserve"> pressure gauge and inflator</w:t>
            </w:r>
          </w:p>
          <w:p w14:paraId="58EC157D" w14:textId="77777777" w:rsidR="008204CC" w:rsidRPr="008204CC" w:rsidRDefault="008204CC" w:rsidP="008204CC">
            <w:pPr>
              <w:rPr>
                <w:rFonts w:eastAsia="Times New Roman" w:cs="Arial"/>
                <w:kern w:val="0"/>
                <w:szCs w:val="22"/>
                <w:lang w:val="en-US"/>
                <w14:ligatures w14:val="none"/>
              </w:rPr>
            </w:pPr>
          </w:p>
        </w:tc>
        <w:tc>
          <w:tcPr>
            <w:tcW w:w="1676" w:type="dxa"/>
            <w:vAlign w:val="center"/>
          </w:tcPr>
          <w:p w14:paraId="77BE4A37" w14:textId="3B937133" w:rsidR="008204CC" w:rsidRPr="0043505F" w:rsidRDefault="008204CC" w:rsidP="008204CC">
            <w:pPr>
              <w:jc w:val="center"/>
              <w:rPr>
                <w:rFonts w:eastAsia="Times New Roman" w:cs="Arial"/>
                <w:kern w:val="0"/>
                <w:szCs w:val="22"/>
                <w:lang w:val="en-US"/>
                <w14:ligatures w14:val="none"/>
              </w:rPr>
            </w:pPr>
            <w:r w:rsidRPr="00BA4A31">
              <w:t>1</w:t>
            </w:r>
          </w:p>
        </w:tc>
      </w:tr>
      <w:tr w:rsidR="008204CC" w:rsidRPr="0043505F" w14:paraId="777D3DCA" w14:textId="77777777" w:rsidTr="008204CC">
        <w:trPr>
          <w:trHeight w:val="561"/>
        </w:trPr>
        <w:tc>
          <w:tcPr>
            <w:tcW w:w="1560" w:type="dxa"/>
            <w:vAlign w:val="center"/>
          </w:tcPr>
          <w:p w14:paraId="05FED4A0" w14:textId="226A7D6F" w:rsidR="008204CC" w:rsidRPr="0043505F" w:rsidRDefault="008204CC" w:rsidP="008204CC">
            <w:pPr>
              <w:jc w:val="center"/>
              <w:rPr>
                <w:rFonts w:eastAsia="Times New Roman" w:cs="Arial"/>
                <w:kern w:val="0"/>
                <w:szCs w:val="22"/>
                <w:lang w:val="en-US"/>
                <w14:ligatures w14:val="none"/>
              </w:rPr>
            </w:pPr>
            <w:r w:rsidRPr="00BA4A31">
              <w:t>2.6</w:t>
            </w:r>
          </w:p>
        </w:tc>
        <w:tc>
          <w:tcPr>
            <w:tcW w:w="6804" w:type="dxa"/>
          </w:tcPr>
          <w:p w14:paraId="1C2FAC5C" w14:textId="6A5ABEDF" w:rsidR="008204CC" w:rsidRPr="008204CC" w:rsidRDefault="008204CC" w:rsidP="008204CC">
            <w:pPr>
              <w:rPr>
                <w:rFonts w:eastAsia="Times New Roman" w:cs="Arial"/>
                <w:kern w:val="0"/>
                <w:szCs w:val="22"/>
                <w:lang w:val="en-US"/>
                <w14:ligatures w14:val="none"/>
              </w:rPr>
            </w:pPr>
            <w:r w:rsidRPr="008204CC">
              <w:t>Remove dust caps, store and replace correctly when checking tyre pressure</w:t>
            </w:r>
          </w:p>
        </w:tc>
        <w:tc>
          <w:tcPr>
            <w:tcW w:w="1676" w:type="dxa"/>
            <w:vAlign w:val="center"/>
          </w:tcPr>
          <w:p w14:paraId="50235B95" w14:textId="36597004" w:rsidR="008204CC" w:rsidRPr="0043505F" w:rsidRDefault="008204CC" w:rsidP="008204CC">
            <w:pPr>
              <w:jc w:val="center"/>
              <w:rPr>
                <w:rFonts w:eastAsia="Times New Roman" w:cs="Arial"/>
                <w:kern w:val="0"/>
                <w:szCs w:val="22"/>
                <w:lang w:val="en-US"/>
                <w14:ligatures w14:val="none"/>
              </w:rPr>
            </w:pPr>
            <w:r w:rsidRPr="00BA4A31">
              <w:t>1</w:t>
            </w:r>
          </w:p>
        </w:tc>
      </w:tr>
    </w:tbl>
    <w:p w14:paraId="14494EC9" w14:textId="77777777" w:rsidR="00BC67A1" w:rsidRPr="0043505F" w:rsidRDefault="00BC67A1" w:rsidP="00BC67A1">
      <w:pPr>
        <w:ind w:left="-709" w:right="-908"/>
        <w:rPr>
          <w:rFonts w:eastAsia="Times New Roman" w:cs="Arial"/>
          <w:b/>
          <w:kern w:val="0"/>
          <w:sz w:val="20"/>
          <w:szCs w:val="20"/>
          <w:lang w:val="en-US"/>
          <w14:ligatures w14:val="none"/>
        </w:rPr>
      </w:pPr>
    </w:p>
    <w:p w14:paraId="5B60250C" w14:textId="77777777" w:rsidR="00BC67A1" w:rsidRDefault="00BC67A1" w:rsidP="00BC67A1">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27A27C3" w14:textId="77777777" w:rsidR="00BC67A1" w:rsidRDefault="00BC67A1" w:rsidP="00BC67A1">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C67A1" w:rsidRPr="0043505F" w14:paraId="710D7233" w14:textId="77777777" w:rsidTr="00894373">
        <w:trPr>
          <w:trHeight w:val="3718"/>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54149E"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BA7D4C0"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099C48E" w14:textId="77777777" w:rsidR="00BC67A1" w:rsidRDefault="00BC67A1" w:rsidP="00F416B3">
            <w:pPr>
              <w:rPr>
                <w:rFonts w:eastAsia="Times New Roman" w:cs="Arial"/>
                <w:kern w:val="0"/>
                <w:szCs w:val="22"/>
                <w:lang w:val="en-US"/>
                <w14:ligatures w14:val="none"/>
              </w:rPr>
            </w:pPr>
          </w:p>
          <w:p w14:paraId="561670B3" w14:textId="77777777" w:rsidR="00BC67A1" w:rsidRDefault="00BC67A1" w:rsidP="00F416B3">
            <w:pPr>
              <w:rPr>
                <w:rFonts w:eastAsia="Times New Roman" w:cs="Arial"/>
                <w:kern w:val="0"/>
                <w:szCs w:val="22"/>
                <w:lang w:val="en-US"/>
                <w14:ligatures w14:val="none"/>
              </w:rPr>
            </w:pPr>
          </w:p>
          <w:p w14:paraId="35EE5945" w14:textId="77777777" w:rsidR="00BC67A1" w:rsidRDefault="00BC67A1" w:rsidP="00F416B3">
            <w:pPr>
              <w:rPr>
                <w:rFonts w:eastAsia="Times New Roman" w:cs="Arial"/>
                <w:kern w:val="0"/>
                <w:szCs w:val="22"/>
                <w:lang w:val="en-US"/>
                <w14:ligatures w14:val="none"/>
              </w:rPr>
            </w:pPr>
          </w:p>
          <w:p w14:paraId="3E8E097A" w14:textId="77777777" w:rsidR="00BC67A1" w:rsidRDefault="00BC67A1" w:rsidP="00F416B3">
            <w:pPr>
              <w:rPr>
                <w:rFonts w:eastAsia="Times New Roman" w:cs="Arial"/>
                <w:kern w:val="0"/>
                <w:szCs w:val="22"/>
                <w:lang w:val="en-US"/>
                <w14:ligatures w14:val="none"/>
              </w:rPr>
            </w:pPr>
          </w:p>
          <w:p w14:paraId="13E38888" w14:textId="77777777" w:rsidR="00BC67A1" w:rsidRDefault="00BC67A1" w:rsidP="00F416B3">
            <w:pPr>
              <w:rPr>
                <w:rFonts w:eastAsia="Times New Roman" w:cs="Arial"/>
                <w:kern w:val="0"/>
                <w:szCs w:val="22"/>
                <w:lang w:val="en-US"/>
                <w14:ligatures w14:val="none"/>
              </w:rPr>
            </w:pPr>
          </w:p>
          <w:p w14:paraId="1AF9826E" w14:textId="77777777" w:rsidR="00BC67A1" w:rsidRPr="0043505F" w:rsidRDefault="00BC67A1" w:rsidP="00F416B3">
            <w:pPr>
              <w:rPr>
                <w:rFonts w:eastAsia="Times New Roman" w:cs="Arial"/>
                <w:kern w:val="0"/>
                <w:szCs w:val="22"/>
                <w:lang w:val="en-US"/>
                <w14:ligatures w14:val="none"/>
              </w:rPr>
            </w:pPr>
          </w:p>
        </w:tc>
      </w:tr>
    </w:tbl>
    <w:p w14:paraId="43C0F934" w14:textId="6EE7DBFA" w:rsidR="00894373" w:rsidRDefault="00894373" w:rsidP="00F77997">
      <w:pPr>
        <w:rPr>
          <w:lang w:val="en-US"/>
        </w:rPr>
      </w:pPr>
    </w:p>
    <w:p w14:paraId="4FEEEEB8" w14:textId="77777777" w:rsidR="00894373" w:rsidRDefault="00894373">
      <w:pPr>
        <w:rPr>
          <w:lang w:val="en-US"/>
        </w:rPr>
      </w:pPr>
      <w:r>
        <w:rPr>
          <w:lang w:val="en-US"/>
        </w:rPr>
        <w:br w:type="page"/>
      </w:r>
    </w:p>
    <w:p w14:paraId="1FFE03E3" w14:textId="77777777" w:rsidR="00BC67A1" w:rsidRDefault="00BC67A1"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C67A1" w:rsidRPr="0043505F" w14:paraId="1FA6BFFB"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0698FD" w14:textId="30ECFB1A" w:rsidR="00BC67A1" w:rsidRPr="0043505F" w:rsidRDefault="00BC67A1"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sidR="00894373" w:rsidRPr="00894373">
              <w:rPr>
                <w:rFonts w:eastAsia="Times New Roman" w:cs="Arial"/>
                <w:b/>
                <w:kern w:val="0"/>
                <w:szCs w:val="22"/>
                <w:lang w:val="en-US"/>
                <w14:ligatures w14:val="none"/>
              </w:rPr>
              <w:t>M/506/0861</w:t>
            </w:r>
            <w:r w:rsidR="00894373">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027EE7C" w14:textId="3945DAD5"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894373">
              <w:rPr>
                <w:rFonts w:eastAsia="Times New Roman" w:cs="Arial"/>
                <w:b/>
                <w:kern w:val="0"/>
                <w:szCs w:val="22"/>
                <w:lang w:val="en-US"/>
                <w14:ligatures w14:val="none"/>
              </w:rPr>
              <w:t>All</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6F4FD50" w14:textId="4CEE4D35"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5B1FB276" w14:textId="77777777" w:rsidR="00BC67A1" w:rsidRPr="0043505F" w:rsidRDefault="00BC67A1" w:rsidP="00BC67A1">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C67A1" w:rsidRPr="0043505F" w14:paraId="3D0CC351"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0E2E22" w14:textId="0FF9B3E7" w:rsidR="00BC67A1" w:rsidRPr="0043505F" w:rsidRDefault="00BC67A1"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BC67A1">
              <w:rPr>
                <w:rFonts w:eastAsia="Times New Roman" w:cs="Arial"/>
                <w:b/>
                <w:kern w:val="0"/>
                <w:szCs w:val="22"/>
                <w:lang w:val="en-US"/>
                <w14:ligatures w14:val="none"/>
              </w:rPr>
              <w:t>Identify Fuel System Components (SI Engine)</w:t>
            </w:r>
          </w:p>
        </w:tc>
      </w:tr>
    </w:tbl>
    <w:p w14:paraId="7E1184C3" w14:textId="77777777" w:rsidR="00BC67A1" w:rsidRPr="0043505F" w:rsidRDefault="00BC67A1" w:rsidP="00BC67A1">
      <w:pPr>
        <w:rPr>
          <w:rFonts w:eastAsia="Times New Roman" w:cs="Arial"/>
          <w:kern w:val="0"/>
          <w:szCs w:val="22"/>
          <w:lang w:val="en-US"/>
          <w14:ligatures w14:val="none"/>
        </w:rPr>
      </w:pPr>
    </w:p>
    <w:tbl>
      <w:tblPr>
        <w:tblW w:w="996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426"/>
        <w:gridCol w:w="40"/>
        <w:gridCol w:w="668"/>
        <w:gridCol w:w="1638"/>
        <w:gridCol w:w="233"/>
        <w:gridCol w:w="59"/>
        <w:gridCol w:w="1099"/>
        <w:gridCol w:w="1300"/>
        <w:gridCol w:w="267"/>
        <w:gridCol w:w="1252"/>
        <w:gridCol w:w="956"/>
      </w:tblGrid>
      <w:tr w:rsidR="00270630" w:rsidRPr="0043505F" w14:paraId="6E6F71B5" w14:textId="77777777" w:rsidTr="00C9343E">
        <w:trPr>
          <w:trHeight w:val="274"/>
        </w:trPr>
        <w:tc>
          <w:tcPr>
            <w:tcW w:w="2451" w:type="dxa"/>
            <w:gridSpan w:val="2"/>
            <w:tcBorders>
              <w:top w:val="single" w:sz="4" w:space="0" w:color="35B1F5"/>
              <w:left w:val="single" w:sz="4" w:space="0" w:color="35B1F5"/>
              <w:bottom w:val="single" w:sz="4" w:space="0" w:color="35B1F5"/>
              <w:right w:val="single" w:sz="4" w:space="0" w:color="35B1F5"/>
            </w:tcBorders>
            <w:shd w:val="clear" w:color="auto" w:fill="043956" w:themeFill="accent2"/>
          </w:tcPr>
          <w:p w14:paraId="5AE7F5D7" w14:textId="5EE901ED" w:rsidR="00270630" w:rsidRPr="00BC67A1" w:rsidRDefault="00270630" w:rsidP="00270630">
            <w:pPr>
              <w:rPr>
                <w:rFonts w:eastAsia="Times New Roman" w:cs="Arial"/>
                <w:kern w:val="0"/>
                <w:szCs w:val="22"/>
                <w:lang w:val="en-US"/>
                <w14:ligatures w14:val="none"/>
              </w:rPr>
            </w:pPr>
            <w:r w:rsidRPr="00620EBE">
              <w:rPr>
                <w:b/>
              </w:rPr>
              <w:t>Vehicle Details</w:t>
            </w:r>
          </w:p>
        </w:tc>
        <w:tc>
          <w:tcPr>
            <w:tcW w:w="2638" w:type="dxa"/>
            <w:gridSpan w:val="5"/>
            <w:tcBorders>
              <w:top w:val="single" w:sz="4" w:space="0" w:color="35B1F5"/>
              <w:left w:val="single" w:sz="4" w:space="0" w:color="35B1F5"/>
              <w:bottom w:val="single" w:sz="4" w:space="0" w:color="35B1F5"/>
              <w:right w:val="single" w:sz="4" w:space="0" w:color="35B1F5"/>
            </w:tcBorders>
            <w:shd w:val="clear" w:color="auto" w:fill="043956" w:themeFill="accent2"/>
          </w:tcPr>
          <w:p w14:paraId="0FCF21DC" w14:textId="2BFBDB75" w:rsidR="00270630" w:rsidRPr="00BC67A1" w:rsidRDefault="00270630" w:rsidP="00270630">
            <w:pPr>
              <w:rPr>
                <w:rFonts w:eastAsia="Times New Roman" w:cs="Arial"/>
                <w:kern w:val="0"/>
                <w:szCs w:val="22"/>
                <w:lang w:val="en-US"/>
                <w14:ligatures w14:val="none"/>
              </w:rPr>
            </w:pPr>
            <w:r w:rsidRPr="00620EBE">
              <w:rPr>
                <w:b/>
              </w:rPr>
              <w:t>Special Tools</w:t>
            </w:r>
          </w:p>
        </w:tc>
        <w:tc>
          <w:tcPr>
            <w:tcW w:w="4874" w:type="dxa"/>
            <w:gridSpan w:val="5"/>
            <w:tcBorders>
              <w:top w:val="single" w:sz="4" w:space="0" w:color="35B1F5"/>
              <w:left w:val="single" w:sz="4" w:space="0" w:color="35B1F5"/>
              <w:bottom w:val="single" w:sz="4" w:space="0" w:color="35B1F5"/>
              <w:right w:val="single" w:sz="4" w:space="0" w:color="35B1F5"/>
            </w:tcBorders>
            <w:shd w:val="clear" w:color="auto" w:fill="043956" w:themeFill="accent2"/>
          </w:tcPr>
          <w:p w14:paraId="00058296" w14:textId="781EE2BB" w:rsidR="00270630" w:rsidRPr="00BC67A1" w:rsidRDefault="00270630" w:rsidP="00270630">
            <w:pPr>
              <w:rPr>
                <w:rFonts w:eastAsia="Times New Roman" w:cs="Arial"/>
                <w:kern w:val="0"/>
                <w:szCs w:val="22"/>
                <w:lang w:val="en-US"/>
                <w14:ligatures w14:val="none"/>
              </w:rPr>
            </w:pPr>
            <w:r w:rsidRPr="00620EBE">
              <w:rPr>
                <w:b/>
              </w:rPr>
              <w:t>PPE Worn</w:t>
            </w:r>
          </w:p>
        </w:tc>
      </w:tr>
      <w:tr w:rsidR="00270630" w:rsidRPr="0043505F" w14:paraId="45002933" w14:textId="77777777" w:rsidTr="00C9343E">
        <w:trPr>
          <w:trHeight w:val="1824"/>
        </w:trPr>
        <w:tc>
          <w:tcPr>
            <w:tcW w:w="2451" w:type="dxa"/>
            <w:gridSpan w:val="2"/>
            <w:tcBorders>
              <w:top w:val="single" w:sz="4" w:space="0" w:color="35B1F5"/>
              <w:left w:val="single" w:sz="4" w:space="0" w:color="35B1F5"/>
              <w:bottom w:val="single" w:sz="4" w:space="0" w:color="35B1F5"/>
              <w:right w:val="single" w:sz="4" w:space="0" w:color="35B1F5"/>
            </w:tcBorders>
          </w:tcPr>
          <w:p w14:paraId="27C3A8C5" w14:textId="77777777" w:rsidR="00270630" w:rsidRPr="00620EBE" w:rsidRDefault="00270630" w:rsidP="00270630">
            <w:pPr>
              <w:ind w:firstLine="180"/>
              <w:rPr>
                <w:sz w:val="16"/>
                <w:szCs w:val="16"/>
              </w:rPr>
            </w:pPr>
          </w:p>
          <w:p w14:paraId="182E6203" w14:textId="77777777" w:rsidR="00270630" w:rsidRPr="00620EBE" w:rsidRDefault="00270630" w:rsidP="00270630">
            <w:pPr>
              <w:ind w:firstLine="180"/>
              <w:rPr>
                <w:sz w:val="18"/>
                <w:szCs w:val="18"/>
              </w:rPr>
            </w:pPr>
          </w:p>
          <w:p w14:paraId="4672DBC4" w14:textId="77777777" w:rsidR="00270630" w:rsidRDefault="00270630" w:rsidP="00270630">
            <w:r>
              <w:t>Make___________</w:t>
            </w:r>
          </w:p>
          <w:p w14:paraId="3F65BD67" w14:textId="77777777" w:rsidR="00270630" w:rsidRDefault="00270630" w:rsidP="00270630">
            <w:pPr>
              <w:rPr>
                <w:sz w:val="18"/>
                <w:szCs w:val="18"/>
              </w:rPr>
            </w:pPr>
          </w:p>
          <w:p w14:paraId="3D1FF208" w14:textId="77777777" w:rsidR="00270630" w:rsidRPr="006C3191" w:rsidRDefault="00270630" w:rsidP="00270630">
            <w:r>
              <w:t>Model__________</w:t>
            </w:r>
          </w:p>
          <w:p w14:paraId="0D95000A" w14:textId="77777777" w:rsidR="00270630" w:rsidRDefault="00270630" w:rsidP="00270630">
            <w:pPr>
              <w:ind w:firstLine="180"/>
            </w:pPr>
          </w:p>
          <w:p w14:paraId="282F3F06" w14:textId="77777777" w:rsidR="00270630" w:rsidRDefault="00270630" w:rsidP="00270630">
            <w:r>
              <w:t>Year____________</w:t>
            </w:r>
          </w:p>
          <w:p w14:paraId="54968D1A" w14:textId="77777777" w:rsidR="00270630" w:rsidRPr="00BC67A1" w:rsidRDefault="00270630" w:rsidP="00270630">
            <w:pPr>
              <w:rPr>
                <w:rFonts w:eastAsia="Times New Roman" w:cs="Arial"/>
                <w:kern w:val="0"/>
                <w:szCs w:val="22"/>
                <w:lang w:val="en-US"/>
                <w14:ligatures w14:val="none"/>
              </w:rPr>
            </w:pPr>
          </w:p>
        </w:tc>
        <w:tc>
          <w:tcPr>
            <w:tcW w:w="2638" w:type="dxa"/>
            <w:gridSpan w:val="5"/>
            <w:tcBorders>
              <w:top w:val="single" w:sz="4" w:space="0" w:color="35B1F5"/>
              <w:left w:val="single" w:sz="4" w:space="0" w:color="35B1F5"/>
              <w:bottom w:val="single" w:sz="4" w:space="0" w:color="35B1F5"/>
              <w:right w:val="single" w:sz="4" w:space="0" w:color="35B1F5"/>
            </w:tcBorders>
          </w:tcPr>
          <w:p w14:paraId="37919648" w14:textId="77777777" w:rsidR="00270630" w:rsidRDefault="00270630" w:rsidP="00270630"/>
          <w:p w14:paraId="673F1E79" w14:textId="77777777" w:rsidR="00270630" w:rsidRDefault="00270630" w:rsidP="00270630">
            <w:r>
              <w:t>Airline</w:t>
            </w:r>
          </w:p>
          <w:p w14:paraId="7B80EB62" w14:textId="77777777" w:rsidR="00270630" w:rsidRDefault="00270630" w:rsidP="00270630"/>
          <w:p w14:paraId="1BD3103B" w14:textId="77777777" w:rsidR="00270630" w:rsidRDefault="00270630" w:rsidP="00270630">
            <w:smartTag w:uri="urn:schemas-microsoft-com:office:smarttags" w:element="City">
              <w:smartTag w:uri="urn:schemas-microsoft-com:office:smarttags" w:element="place">
                <w:r>
                  <w:t>Tyre</w:t>
                </w:r>
              </w:smartTag>
            </w:smartTag>
            <w:r>
              <w:t xml:space="preserve"> inflation pressure gauge</w:t>
            </w:r>
          </w:p>
          <w:p w14:paraId="0B226434" w14:textId="77777777" w:rsidR="00270630" w:rsidRDefault="00270630" w:rsidP="00270630"/>
          <w:p w14:paraId="2EAFEE3F" w14:textId="416ADE48" w:rsidR="00270630" w:rsidRPr="00BC67A1" w:rsidRDefault="00270630" w:rsidP="00270630">
            <w:pPr>
              <w:rPr>
                <w:rFonts w:eastAsia="Times New Roman" w:cs="Arial"/>
                <w:kern w:val="0"/>
                <w:szCs w:val="22"/>
                <w:lang w:val="en-US"/>
                <w14:ligatures w14:val="none"/>
              </w:rPr>
            </w:pPr>
            <w:smartTag w:uri="urn:schemas-microsoft-com:office:smarttags" w:element="City">
              <w:smartTag w:uri="urn:schemas-microsoft-com:office:smarttags" w:element="place">
                <w:r>
                  <w:t>Tyre</w:t>
                </w:r>
              </w:smartTag>
            </w:smartTag>
            <w:r>
              <w:t xml:space="preserve"> tread depth gauge</w:t>
            </w:r>
          </w:p>
        </w:tc>
        <w:tc>
          <w:tcPr>
            <w:tcW w:w="4874" w:type="dxa"/>
            <w:gridSpan w:val="5"/>
            <w:tcBorders>
              <w:top w:val="single" w:sz="4" w:space="0" w:color="35B1F5"/>
              <w:left w:val="single" w:sz="4" w:space="0" w:color="35B1F5"/>
              <w:bottom w:val="single" w:sz="4" w:space="0" w:color="35B1F5"/>
              <w:right w:val="single" w:sz="4" w:space="0" w:color="35B1F5"/>
            </w:tcBorders>
          </w:tcPr>
          <w:p w14:paraId="0764E70A" w14:textId="4853DEC8" w:rsidR="00270630" w:rsidRPr="00BC67A1" w:rsidRDefault="00270630" w:rsidP="00270630">
            <w:pPr>
              <w:rPr>
                <w:rFonts w:eastAsia="Times New Roman" w:cs="Arial"/>
                <w:kern w:val="0"/>
                <w:szCs w:val="22"/>
                <w:lang w:val="en-US"/>
                <w14:ligatures w14:val="none"/>
              </w:rPr>
            </w:pPr>
          </w:p>
        </w:tc>
      </w:tr>
      <w:tr w:rsidR="00270630" w:rsidRPr="0043505F" w14:paraId="00E201B8" w14:textId="77777777" w:rsidTr="00F61CD6">
        <w:trPr>
          <w:trHeight w:val="1987"/>
        </w:trPr>
        <w:tc>
          <w:tcPr>
            <w:tcW w:w="9963" w:type="dxa"/>
            <w:gridSpan w:val="12"/>
            <w:tcBorders>
              <w:top w:val="single" w:sz="4" w:space="0" w:color="35B1F5"/>
              <w:left w:val="single" w:sz="4" w:space="0" w:color="35B1F5"/>
              <w:bottom w:val="single" w:sz="4" w:space="0" w:color="35B1F5"/>
              <w:right w:val="single" w:sz="4" w:space="0" w:color="35B1F5"/>
            </w:tcBorders>
          </w:tcPr>
          <w:p w14:paraId="6B8F8394" w14:textId="77777777" w:rsidR="00270630" w:rsidRDefault="00270630" w:rsidP="00270630">
            <w:r w:rsidRPr="00620EBE">
              <w:rPr>
                <w:b/>
              </w:rPr>
              <w:t>Instructions to Learners</w:t>
            </w:r>
            <w:r>
              <w:t xml:space="preserve"> </w:t>
            </w:r>
          </w:p>
          <w:p w14:paraId="7BB7BD66" w14:textId="77777777" w:rsidR="00270630" w:rsidRDefault="00270630" w:rsidP="00270630"/>
          <w:p w14:paraId="52E9DCFA" w14:textId="77777777" w:rsidR="00270630" w:rsidRPr="00620EBE" w:rsidRDefault="00270630" w:rsidP="00270630">
            <w:pPr>
              <w:rPr>
                <w:b/>
              </w:rPr>
            </w:pPr>
            <w:r w:rsidRPr="00620EBE">
              <w:rPr>
                <w:b/>
              </w:rPr>
              <w:t>Inflation Pressure</w:t>
            </w:r>
          </w:p>
          <w:p w14:paraId="70CF4473" w14:textId="77777777" w:rsidR="00270630" w:rsidRPr="00620EBE" w:rsidRDefault="00270630" w:rsidP="00270630">
            <w:pPr>
              <w:rPr>
                <w:b/>
              </w:rPr>
            </w:pPr>
            <w:r>
              <w:t>Obtain the correct tyres pressures for the front and rear tyres of ONE vehicle</w:t>
            </w:r>
          </w:p>
          <w:p w14:paraId="5A81E39D" w14:textId="77777777" w:rsidR="00270630" w:rsidRDefault="00270630" w:rsidP="00270630">
            <w:r>
              <w:t>Using a tyre inflation pressure gauge, check the pressures of both front tyres and both rear tyres., adjusting the pressure as required.</w:t>
            </w:r>
          </w:p>
          <w:p w14:paraId="0C6E5C92" w14:textId="4405F758" w:rsidR="00270630" w:rsidRPr="00BC67A1" w:rsidRDefault="00270630" w:rsidP="00270630">
            <w:pPr>
              <w:rPr>
                <w:rFonts w:eastAsia="Times New Roman" w:cs="Arial"/>
                <w:kern w:val="0"/>
                <w:szCs w:val="22"/>
                <w:lang w:val="en-US"/>
                <w14:ligatures w14:val="none"/>
              </w:rPr>
            </w:pPr>
            <w:r w:rsidRPr="00620EBE">
              <w:rPr>
                <w:i/>
              </w:rPr>
              <w:t>Complete the table below</w:t>
            </w:r>
          </w:p>
        </w:tc>
      </w:tr>
      <w:tr w:rsidR="00F61CD6" w:rsidRPr="0043505F" w14:paraId="3C8B06C4" w14:textId="77777777" w:rsidTr="00C9343E">
        <w:trPr>
          <w:trHeight w:val="445"/>
        </w:trPr>
        <w:tc>
          <w:tcPr>
            <w:tcW w:w="24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77E204D9" w14:textId="1DE5E30B" w:rsidR="00F61CD6" w:rsidRPr="00BC67A1" w:rsidRDefault="00F61CD6" w:rsidP="00F61CD6">
            <w:pPr>
              <w:rPr>
                <w:rFonts w:eastAsia="Times New Roman" w:cs="Arial"/>
                <w:kern w:val="0"/>
                <w:szCs w:val="22"/>
                <w:lang w:val="en-US"/>
                <w14:ligatures w14:val="none"/>
              </w:rPr>
            </w:pPr>
            <w:smartTag w:uri="urn:schemas-microsoft-com:office:smarttags" w:element="place">
              <w:smartTag w:uri="urn:schemas-microsoft-com:office:smarttags" w:element="City">
                <w:r w:rsidRPr="00620EBE">
                  <w:rPr>
                    <w:b/>
                  </w:rPr>
                  <w:t>Tyre</w:t>
                </w:r>
              </w:smartTag>
            </w:smartTag>
          </w:p>
        </w:tc>
        <w:tc>
          <w:tcPr>
            <w:tcW w:w="2539"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34E0F763" w14:textId="1743CFBA" w:rsidR="00F61CD6" w:rsidRPr="00BC67A1" w:rsidRDefault="00F61CD6" w:rsidP="00F61CD6">
            <w:pPr>
              <w:rPr>
                <w:rFonts w:eastAsia="Times New Roman" w:cs="Arial"/>
                <w:kern w:val="0"/>
                <w:szCs w:val="22"/>
                <w:lang w:val="en-US"/>
                <w14:ligatures w14:val="none"/>
              </w:rPr>
            </w:pPr>
            <w:r w:rsidRPr="00620EBE">
              <w:rPr>
                <w:b/>
              </w:rPr>
              <w:t>Recommended Pressure</w:t>
            </w:r>
          </w:p>
        </w:tc>
        <w:tc>
          <w:tcPr>
            <w:tcW w:w="2725" w:type="dxa"/>
            <w:gridSpan w:val="4"/>
            <w:tcBorders>
              <w:top w:val="single" w:sz="4" w:space="0" w:color="35B1F5"/>
              <w:left w:val="single" w:sz="4" w:space="0" w:color="35B1F5"/>
              <w:bottom w:val="single" w:sz="4" w:space="0" w:color="35B1F5"/>
              <w:right w:val="single" w:sz="4" w:space="0" w:color="35B1F5"/>
            </w:tcBorders>
            <w:shd w:val="clear" w:color="auto" w:fill="043956" w:themeFill="accent2"/>
          </w:tcPr>
          <w:p w14:paraId="357F62DD" w14:textId="1F84C4ED" w:rsidR="00F61CD6" w:rsidRPr="00BC67A1" w:rsidRDefault="00F61CD6" w:rsidP="00F61CD6">
            <w:pPr>
              <w:rPr>
                <w:rFonts w:eastAsia="Times New Roman" w:cs="Arial"/>
                <w:kern w:val="0"/>
                <w:szCs w:val="22"/>
                <w:lang w:val="en-US"/>
                <w14:ligatures w14:val="none"/>
              </w:rPr>
            </w:pPr>
            <w:r w:rsidRPr="00620EBE">
              <w:rPr>
                <w:b/>
              </w:rPr>
              <w:t>Actual pressure</w:t>
            </w:r>
          </w:p>
        </w:tc>
        <w:tc>
          <w:tcPr>
            <w:tcW w:w="2208" w:type="dxa"/>
            <w:gridSpan w:val="2"/>
            <w:tcBorders>
              <w:top w:val="single" w:sz="4" w:space="0" w:color="35B1F5"/>
              <w:left w:val="single" w:sz="4" w:space="0" w:color="35B1F5"/>
              <w:bottom w:val="single" w:sz="4" w:space="0" w:color="35B1F5"/>
              <w:right w:val="single" w:sz="4" w:space="0" w:color="35B1F5"/>
            </w:tcBorders>
            <w:shd w:val="clear" w:color="auto" w:fill="043956" w:themeFill="accent2"/>
          </w:tcPr>
          <w:p w14:paraId="7968978D" w14:textId="43836DF9" w:rsidR="00F61CD6" w:rsidRPr="00BC67A1" w:rsidRDefault="00F61CD6" w:rsidP="00F61CD6">
            <w:pPr>
              <w:rPr>
                <w:rFonts w:eastAsia="Times New Roman" w:cs="Arial"/>
                <w:kern w:val="0"/>
                <w:szCs w:val="22"/>
                <w:lang w:val="en-US"/>
                <w14:ligatures w14:val="none"/>
              </w:rPr>
            </w:pPr>
            <w:r w:rsidRPr="00620EBE">
              <w:rPr>
                <w:b/>
              </w:rPr>
              <w:t>Adjusted to</w:t>
            </w:r>
          </w:p>
        </w:tc>
      </w:tr>
      <w:tr w:rsidR="00F61CD6" w:rsidRPr="0043505F" w14:paraId="371970BF" w14:textId="77777777" w:rsidTr="00C9343E">
        <w:trPr>
          <w:trHeight w:val="403"/>
        </w:trPr>
        <w:tc>
          <w:tcPr>
            <w:tcW w:w="24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6674CA58" w14:textId="241EB3F0" w:rsidR="00F61CD6" w:rsidRPr="00BC67A1" w:rsidRDefault="00F61CD6" w:rsidP="00F61CD6">
            <w:pPr>
              <w:rPr>
                <w:rFonts w:eastAsia="Times New Roman" w:cs="Arial"/>
                <w:kern w:val="0"/>
                <w:szCs w:val="22"/>
                <w:lang w:val="en-US"/>
                <w14:ligatures w14:val="none"/>
              </w:rPr>
            </w:pPr>
            <w:r w:rsidRPr="00620EBE">
              <w:rPr>
                <w:b/>
              </w:rPr>
              <w:t xml:space="preserve">Front </w:t>
            </w:r>
            <w:smartTag w:uri="urn:schemas-microsoft-com:office:smarttags" w:element="City">
              <w:smartTag w:uri="urn:schemas-microsoft-com:office:smarttags" w:element="place">
                <w:r w:rsidRPr="00620EBE">
                  <w:rPr>
                    <w:b/>
                  </w:rPr>
                  <w:t>Tyre</w:t>
                </w:r>
              </w:smartTag>
            </w:smartTag>
            <w:r w:rsidRPr="00620EBE">
              <w:rPr>
                <w:b/>
              </w:rPr>
              <w:t xml:space="preserve"> (1)</w:t>
            </w:r>
          </w:p>
        </w:tc>
        <w:tc>
          <w:tcPr>
            <w:tcW w:w="2539" w:type="dxa"/>
            <w:gridSpan w:val="3"/>
            <w:tcBorders>
              <w:top w:val="single" w:sz="4" w:space="0" w:color="35B1F5"/>
              <w:left w:val="single" w:sz="4" w:space="0" w:color="35B1F5"/>
              <w:bottom w:val="single" w:sz="4" w:space="0" w:color="35B1F5"/>
              <w:right w:val="single" w:sz="4" w:space="0" w:color="35B1F5"/>
            </w:tcBorders>
          </w:tcPr>
          <w:p w14:paraId="29837B0F" w14:textId="77777777" w:rsidR="00F61CD6" w:rsidRPr="00BC67A1" w:rsidRDefault="00F61CD6" w:rsidP="00F61CD6">
            <w:pPr>
              <w:rPr>
                <w:rFonts w:eastAsia="Times New Roman" w:cs="Arial"/>
                <w:kern w:val="0"/>
                <w:szCs w:val="22"/>
                <w:lang w:val="en-US"/>
                <w14:ligatures w14:val="none"/>
              </w:rPr>
            </w:pPr>
          </w:p>
        </w:tc>
        <w:tc>
          <w:tcPr>
            <w:tcW w:w="2725" w:type="dxa"/>
            <w:gridSpan w:val="4"/>
            <w:tcBorders>
              <w:top w:val="single" w:sz="4" w:space="0" w:color="35B1F5"/>
              <w:left w:val="single" w:sz="4" w:space="0" w:color="35B1F5"/>
              <w:bottom w:val="single" w:sz="4" w:space="0" w:color="35B1F5"/>
              <w:right w:val="single" w:sz="4" w:space="0" w:color="35B1F5"/>
            </w:tcBorders>
          </w:tcPr>
          <w:p w14:paraId="3414AB97" w14:textId="77777777" w:rsidR="00F61CD6" w:rsidRPr="00BC67A1" w:rsidRDefault="00F61CD6" w:rsidP="00F61CD6">
            <w:pPr>
              <w:rPr>
                <w:rFonts w:eastAsia="Times New Roman" w:cs="Arial"/>
                <w:kern w:val="0"/>
                <w:szCs w:val="22"/>
                <w:lang w:val="en-US"/>
                <w14:ligatures w14:val="none"/>
              </w:rPr>
            </w:pPr>
          </w:p>
        </w:tc>
        <w:tc>
          <w:tcPr>
            <w:tcW w:w="2208" w:type="dxa"/>
            <w:gridSpan w:val="2"/>
            <w:tcBorders>
              <w:top w:val="single" w:sz="4" w:space="0" w:color="35B1F5"/>
              <w:left w:val="single" w:sz="4" w:space="0" w:color="35B1F5"/>
              <w:bottom w:val="single" w:sz="4" w:space="0" w:color="35B1F5"/>
              <w:right w:val="single" w:sz="4" w:space="0" w:color="35B1F5"/>
            </w:tcBorders>
          </w:tcPr>
          <w:p w14:paraId="6E6BC2B4" w14:textId="21C6E610" w:rsidR="00F61CD6" w:rsidRPr="00BC67A1" w:rsidRDefault="00F61CD6" w:rsidP="00F61CD6">
            <w:pPr>
              <w:rPr>
                <w:rFonts w:eastAsia="Times New Roman" w:cs="Arial"/>
                <w:kern w:val="0"/>
                <w:szCs w:val="22"/>
                <w:lang w:val="en-US"/>
                <w14:ligatures w14:val="none"/>
              </w:rPr>
            </w:pPr>
          </w:p>
        </w:tc>
      </w:tr>
      <w:tr w:rsidR="00F61CD6" w:rsidRPr="0043505F" w14:paraId="3B1EAF3E" w14:textId="77777777" w:rsidTr="00C9343E">
        <w:trPr>
          <w:trHeight w:val="367"/>
        </w:trPr>
        <w:tc>
          <w:tcPr>
            <w:tcW w:w="24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31E6E857" w14:textId="48E9C6CB" w:rsidR="00F61CD6" w:rsidRPr="00BC67A1" w:rsidRDefault="00F61CD6" w:rsidP="00F61CD6">
            <w:pPr>
              <w:rPr>
                <w:rFonts w:eastAsia="Times New Roman" w:cs="Arial"/>
                <w:kern w:val="0"/>
                <w:szCs w:val="22"/>
                <w:lang w:val="en-US"/>
                <w14:ligatures w14:val="none"/>
              </w:rPr>
            </w:pPr>
            <w:r w:rsidRPr="00620EBE">
              <w:rPr>
                <w:b/>
              </w:rPr>
              <w:t xml:space="preserve">Front </w:t>
            </w:r>
            <w:smartTag w:uri="urn:schemas-microsoft-com:office:smarttags" w:element="City">
              <w:smartTag w:uri="urn:schemas-microsoft-com:office:smarttags" w:element="place">
                <w:r w:rsidRPr="00620EBE">
                  <w:rPr>
                    <w:b/>
                  </w:rPr>
                  <w:t>Tyre</w:t>
                </w:r>
              </w:smartTag>
            </w:smartTag>
            <w:r w:rsidRPr="00620EBE">
              <w:rPr>
                <w:b/>
              </w:rPr>
              <w:t xml:space="preserve"> (2)</w:t>
            </w:r>
          </w:p>
        </w:tc>
        <w:tc>
          <w:tcPr>
            <w:tcW w:w="2539" w:type="dxa"/>
            <w:gridSpan w:val="3"/>
            <w:tcBorders>
              <w:top w:val="single" w:sz="4" w:space="0" w:color="35B1F5"/>
              <w:left w:val="single" w:sz="4" w:space="0" w:color="35B1F5"/>
              <w:bottom w:val="single" w:sz="4" w:space="0" w:color="35B1F5"/>
              <w:right w:val="single" w:sz="4" w:space="0" w:color="35B1F5"/>
            </w:tcBorders>
          </w:tcPr>
          <w:p w14:paraId="026C192B" w14:textId="77777777" w:rsidR="00F61CD6" w:rsidRPr="00BC67A1" w:rsidRDefault="00F61CD6" w:rsidP="00F61CD6">
            <w:pPr>
              <w:rPr>
                <w:rFonts w:eastAsia="Times New Roman" w:cs="Arial"/>
                <w:kern w:val="0"/>
                <w:szCs w:val="22"/>
                <w:lang w:val="en-US"/>
                <w14:ligatures w14:val="none"/>
              </w:rPr>
            </w:pPr>
          </w:p>
        </w:tc>
        <w:tc>
          <w:tcPr>
            <w:tcW w:w="2725" w:type="dxa"/>
            <w:gridSpan w:val="4"/>
            <w:tcBorders>
              <w:top w:val="single" w:sz="4" w:space="0" w:color="35B1F5"/>
              <w:left w:val="single" w:sz="4" w:space="0" w:color="35B1F5"/>
              <w:bottom w:val="single" w:sz="4" w:space="0" w:color="35B1F5"/>
              <w:right w:val="single" w:sz="4" w:space="0" w:color="35B1F5"/>
            </w:tcBorders>
          </w:tcPr>
          <w:p w14:paraId="080E25A5" w14:textId="77777777" w:rsidR="00F61CD6" w:rsidRPr="00BC67A1" w:rsidRDefault="00F61CD6" w:rsidP="00F61CD6">
            <w:pPr>
              <w:rPr>
                <w:rFonts w:eastAsia="Times New Roman" w:cs="Arial"/>
                <w:kern w:val="0"/>
                <w:szCs w:val="22"/>
                <w:lang w:val="en-US"/>
                <w14:ligatures w14:val="none"/>
              </w:rPr>
            </w:pPr>
          </w:p>
        </w:tc>
        <w:tc>
          <w:tcPr>
            <w:tcW w:w="2208" w:type="dxa"/>
            <w:gridSpan w:val="2"/>
            <w:tcBorders>
              <w:top w:val="single" w:sz="4" w:space="0" w:color="35B1F5"/>
              <w:left w:val="single" w:sz="4" w:space="0" w:color="35B1F5"/>
              <w:bottom w:val="single" w:sz="4" w:space="0" w:color="35B1F5"/>
              <w:right w:val="single" w:sz="4" w:space="0" w:color="35B1F5"/>
            </w:tcBorders>
          </w:tcPr>
          <w:p w14:paraId="660724E1" w14:textId="254A63E4" w:rsidR="00F61CD6" w:rsidRPr="00BC67A1" w:rsidRDefault="00F61CD6" w:rsidP="00F61CD6">
            <w:pPr>
              <w:rPr>
                <w:rFonts w:eastAsia="Times New Roman" w:cs="Arial"/>
                <w:kern w:val="0"/>
                <w:szCs w:val="22"/>
                <w:lang w:val="en-US"/>
                <w14:ligatures w14:val="none"/>
              </w:rPr>
            </w:pPr>
          </w:p>
        </w:tc>
      </w:tr>
      <w:tr w:rsidR="00F61CD6" w:rsidRPr="0043505F" w14:paraId="600A2DF9" w14:textId="77777777" w:rsidTr="00C9343E">
        <w:trPr>
          <w:trHeight w:val="330"/>
        </w:trPr>
        <w:tc>
          <w:tcPr>
            <w:tcW w:w="24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6DB4FC6A" w14:textId="4B7C33F6" w:rsidR="00F61CD6" w:rsidRPr="00BC67A1" w:rsidRDefault="00F61CD6" w:rsidP="00F61CD6">
            <w:pPr>
              <w:rPr>
                <w:rFonts w:eastAsia="Times New Roman" w:cs="Arial"/>
                <w:kern w:val="0"/>
                <w:szCs w:val="22"/>
                <w:lang w:val="en-US"/>
                <w14:ligatures w14:val="none"/>
              </w:rPr>
            </w:pPr>
            <w:r w:rsidRPr="00620EBE">
              <w:rPr>
                <w:b/>
              </w:rPr>
              <w:t xml:space="preserve">Rear </w:t>
            </w:r>
            <w:smartTag w:uri="urn:schemas-microsoft-com:office:smarttags" w:element="City">
              <w:smartTag w:uri="urn:schemas-microsoft-com:office:smarttags" w:element="place">
                <w:r w:rsidRPr="00620EBE">
                  <w:rPr>
                    <w:b/>
                  </w:rPr>
                  <w:t>Tyre</w:t>
                </w:r>
              </w:smartTag>
            </w:smartTag>
            <w:r w:rsidRPr="00620EBE">
              <w:rPr>
                <w:b/>
              </w:rPr>
              <w:t xml:space="preserve"> (1)</w:t>
            </w:r>
          </w:p>
        </w:tc>
        <w:tc>
          <w:tcPr>
            <w:tcW w:w="2539" w:type="dxa"/>
            <w:gridSpan w:val="3"/>
            <w:tcBorders>
              <w:top w:val="single" w:sz="4" w:space="0" w:color="35B1F5"/>
              <w:left w:val="single" w:sz="4" w:space="0" w:color="35B1F5"/>
              <w:bottom w:val="single" w:sz="4" w:space="0" w:color="35B1F5"/>
              <w:right w:val="single" w:sz="4" w:space="0" w:color="35B1F5"/>
            </w:tcBorders>
          </w:tcPr>
          <w:p w14:paraId="53446651" w14:textId="77777777" w:rsidR="00F61CD6" w:rsidRPr="00BC67A1" w:rsidRDefault="00F61CD6" w:rsidP="00F61CD6">
            <w:pPr>
              <w:rPr>
                <w:rFonts w:eastAsia="Times New Roman" w:cs="Arial"/>
                <w:kern w:val="0"/>
                <w:szCs w:val="22"/>
                <w:lang w:val="en-US"/>
                <w14:ligatures w14:val="none"/>
              </w:rPr>
            </w:pPr>
          </w:p>
        </w:tc>
        <w:tc>
          <w:tcPr>
            <w:tcW w:w="2725" w:type="dxa"/>
            <w:gridSpan w:val="4"/>
            <w:tcBorders>
              <w:top w:val="single" w:sz="4" w:space="0" w:color="35B1F5"/>
              <w:left w:val="single" w:sz="4" w:space="0" w:color="35B1F5"/>
              <w:bottom w:val="single" w:sz="4" w:space="0" w:color="35B1F5"/>
              <w:right w:val="single" w:sz="4" w:space="0" w:color="35B1F5"/>
            </w:tcBorders>
          </w:tcPr>
          <w:p w14:paraId="02161C5A" w14:textId="77777777" w:rsidR="00F61CD6" w:rsidRPr="00BC67A1" w:rsidRDefault="00F61CD6" w:rsidP="00F61CD6">
            <w:pPr>
              <w:rPr>
                <w:rFonts w:eastAsia="Times New Roman" w:cs="Arial"/>
                <w:kern w:val="0"/>
                <w:szCs w:val="22"/>
                <w:lang w:val="en-US"/>
                <w14:ligatures w14:val="none"/>
              </w:rPr>
            </w:pPr>
          </w:p>
        </w:tc>
        <w:tc>
          <w:tcPr>
            <w:tcW w:w="2208" w:type="dxa"/>
            <w:gridSpan w:val="2"/>
            <w:tcBorders>
              <w:top w:val="single" w:sz="4" w:space="0" w:color="35B1F5"/>
              <w:left w:val="single" w:sz="4" w:space="0" w:color="35B1F5"/>
              <w:bottom w:val="single" w:sz="4" w:space="0" w:color="35B1F5"/>
              <w:right w:val="single" w:sz="4" w:space="0" w:color="35B1F5"/>
            </w:tcBorders>
          </w:tcPr>
          <w:p w14:paraId="2335BFC2" w14:textId="375908D7" w:rsidR="00F61CD6" w:rsidRPr="00BC67A1" w:rsidRDefault="00F61CD6" w:rsidP="00F61CD6">
            <w:pPr>
              <w:rPr>
                <w:rFonts w:eastAsia="Times New Roman" w:cs="Arial"/>
                <w:kern w:val="0"/>
                <w:szCs w:val="22"/>
                <w:lang w:val="en-US"/>
                <w14:ligatures w14:val="none"/>
              </w:rPr>
            </w:pPr>
          </w:p>
        </w:tc>
      </w:tr>
      <w:tr w:rsidR="00F61CD6" w:rsidRPr="0043505F" w14:paraId="6C848F20" w14:textId="77777777" w:rsidTr="005A4018">
        <w:trPr>
          <w:trHeight w:val="308"/>
        </w:trPr>
        <w:tc>
          <w:tcPr>
            <w:tcW w:w="24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1845714C" w14:textId="76E23284" w:rsidR="00F61CD6" w:rsidRPr="00BC67A1" w:rsidRDefault="00F61CD6" w:rsidP="00F61CD6">
            <w:pPr>
              <w:rPr>
                <w:rFonts w:eastAsia="Times New Roman" w:cs="Arial"/>
                <w:kern w:val="0"/>
                <w:szCs w:val="22"/>
                <w:lang w:val="en-US"/>
                <w14:ligatures w14:val="none"/>
              </w:rPr>
            </w:pPr>
            <w:r w:rsidRPr="00620EBE">
              <w:rPr>
                <w:b/>
              </w:rPr>
              <w:t xml:space="preserve">Rear </w:t>
            </w:r>
            <w:proofErr w:type="gramStart"/>
            <w:r w:rsidRPr="00620EBE">
              <w:rPr>
                <w:b/>
              </w:rPr>
              <w:t>Tyre(</w:t>
            </w:r>
            <w:proofErr w:type="gramEnd"/>
            <w:r w:rsidRPr="00620EBE">
              <w:rPr>
                <w:b/>
              </w:rPr>
              <w:t>2)</w:t>
            </w:r>
          </w:p>
        </w:tc>
        <w:tc>
          <w:tcPr>
            <w:tcW w:w="2539" w:type="dxa"/>
            <w:gridSpan w:val="3"/>
            <w:tcBorders>
              <w:top w:val="single" w:sz="4" w:space="0" w:color="35B1F5"/>
              <w:left w:val="single" w:sz="4" w:space="0" w:color="35B1F5"/>
              <w:bottom w:val="single" w:sz="4" w:space="0" w:color="35B1F5"/>
              <w:right w:val="single" w:sz="4" w:space="0" w:color="35B1F5"/>
            </w:tcBorders>
          </w:tcPr>
          <w:p w14:paraId="3B182E93" w14:textId="77777777" w:rsidR="00F61CD6" w:rsidRPr="00BC67A1" w:rsidRDefault="00F61CD6" w:rsidP="00F61CD6">
            <w:pPr>
              <w:rPr>
                <w:rFonts w:eastAsia="Times New Roman" w:cs="Arial"/>
                <w:kern w:val="0"/>
                <w:szCs w:val="22"/>
                <w:lang w:val="en-US"/>
                <w14:ligatures w14:val="none"/>
              </w:rPr>
            </w:pPr>
          </w:p>
        </w:tc>
        <w:tc>
          <w:tcPr>
            <w:tcW w:w="2725" w:type="dxa"/>
            <w:gridSpan w:val="4"/>
            <w:tcBorders>
              <w:top w:val="single" w:sz="4" w:space="0" w:color="35B1F5"/>
              <w:left w:val="single" w:sz="4" w:space="0" w:color="35B1F5"/>
              <w:bottom w:val="single" w:sz="4" w:space="0" w:color="35B1F5"/>
              <w:right w:val="single" w:sz="4" w:space="0" w:color="35B1F5"/>
            </w:tcBorders>
          </w:tcPr>
          <w:p w14:paraId="29BF9F8F" w14:textId="77777777" w:rsidR="00F61CD6" w:rsidRPr="00BC67A1" w:rsidRDefault="00F61CD6" w:rsidP="00F61CD6">
            <w:pPr>
              <w:rPr>
                <w:rFonts w:eastAsia="Times New Roman" w:cs="Arial"/>
                <w:kern w:val="0"/>
                <w:szCs w:val="22"/>
                <w:lang w:val="en-US"/>
                <w14:ligatures w14:val="none"/>
              </w:rPr>
            </w:pPr>
          </w:p>
        </w:tc>
        <w:tc>
          <w:tcPr>
            <w:tcW w:w="2208" w:type="dxa"/>
            <w:gridSpan w:val="2"/>
            <w:tcBorders>
              <w:top w:val="single" w:sz="4" w:space="0" w:color="35B1F5"/>
              <w:left w:val="single" w:sz="4" w:space="0" w:color="35B1F5"/>
              <w:bottom w:val="single" w:sz="4" w:space="0" w:color="35B1F5"/>
              <w:right w:val="single" w:sz="4" w:space="0" w:color="35B1F5"/>
            </w:tcBorders>
          </w:tcPr>
          <w:p w14:paraId="019281A7" w14:textId="7B7D7D86" w:rsidR="00F61CD6" w:rsidRPr="00BC67A1" w:rsidRDefault="00F61CD6" w:rsidP="00F61CD6">
            <w:pPr>
              <w:rPr>
                <w:rFonts w:eastAsia="Times New Roman" w:cs="Arial"/>
                <w:kern w:val="0"/>
                <w:szCs w:val="22"/>
                <w:lang w:val="en-US"/>
                <w14:ligatures w14:val="none"/>
              </w:rPr>
            </w:pPr>
          </w:p>
        </w:tc>
      </w:tr>
      <w:tr w:rsidR="00270630" w:rsidRPr="0043505F" w14:paraId="6556D852" w14:textId="77777777" w:rsidTr="005A4018">
        <w:trPr>
          <w:trHeight w:val="1235"/>
        </w:trPr>
        <w:tc>
          <w:tcPr>
            <w:tcW w:w="9963" w:type="dxa"/>
            <w:gridSpan w:val="12"/>
            <w:tcBorders>
              <w:top w:val="single" w:sz="4" w:space="0" w:color="35B1F5"/>
              <w:left w:val="single" w:sz="4" w:space="0" w:color="35B1F5"/>
              <w:bottom w:val="single" w:sz="4" w:space="0" w:color="35B1F5"/>
              <w:right w:val="single" w:sz="4" w:space="0" w:color="35B1F5"/>
            </w:tcBorders>
          </w:tcPr>
          <w:p w14:paraId="25C623FC" w14:textId="77777777" w:rsidR="00C9343E" w:rsidRPr="00C9343E" w:rsidRDefault="00C9343E" w:rsidP="00C9343E">
            <w:pPr>
              <w:rPr>
                <w:rFonts w:eastAsia="Times New Roman" w:cs="Arial"/>
                <w:b/>
                <w:bCs/>
                <w:kern w:val="0"/>
                <w:szCs w:val="22"/>
                <w:lang w:val="en-US"/>
                <w14:ligatures w14:val="none"/>
              </w:rPr>
            </w:pPr>
            <w:proofErr w:type="spellStart"/>
            <w:r w:rsidRPr="00C9343E">
              <w:rPr>
                <w:rFonts w:eastAsia="Times New Roman" w:cs="Arial"/>
                <w:b/>
                <w:bCs/>
                <w:kern w:val="0"/>
                <w:szCs w:val="22"/>
                <w:lang w:val="en-US"/>
                <w14:ligatures w14:val="none"/>
              </w:rPr>
              <w:t>Tyre</w:t>
            </w:r>
            <w:proofErr w:type="spellEnd"/>
            <w:r w:rsidRPr="00C9343E">
              <w:rPr>
                <w:rFonts w:eastAsia="Times New Roman" w:cs="Arial"/>
                <w:b/>
                <w:bCs/>
                <w:kern w:val="0"/>
                <w:szCs w:val="22"/>
                <w:lang w:val="en-US"/>
                <w14:ligatures w14:val="none"/>
              </w:rPr>
              <w:t xml:space="preserve"> Condition</w:t>
            </w:r>
          </w:p>
          <w:p w14:paraId="3D5F47F3" w14:textId="77777777" w:rsidR="00C9343E" w:rsidRPr="00C9343E" w:rsidRDefault="00C9343E" w:rsidP="00C9343E">
            <w:pPr>
              <w:rPr>
                <w:rFonts w:eastAsia="Times New Roman" w:cs="Arial"/>
                <w:kern w:val="0"/>
                <w:szCs w:val="22"/>
                <w:lang w:val="en-US"/>
                <w14:ligatures w14:val="none"/>
              </w:rPr>
            </w:pPr>
          </w:p>
          <w:p w14:paraId="0B58011C" w14:textId="77777777" w:rsidR="00C9343E" w:rsidRPr="00C9343E" w:rsidRDefault="00C9343E" w:rsidP="00C9343E">
            <w:pPr>
              <w:rPr>
                <w:rFonts w:eastAsia="Times New Roman" w:cs="Arial"/>
                <w:kern w:val="0"/>
                <w:szCs w:val="22"/>
                <w:lang w:val="en-US"/>
                <w14:ligatures w14:val="none"/>
              </w:rPr>
            </w:pPr>
            <w:r w:rsidRPr="00C9343E">
              <w:rPr>
                <w:rFonts w:eastAsia="Times New Roman" w:cs="Arial"/>
                <w:kern w:val="0"/>
                <w:szCs w:val="22"/>
                <w:lang w:val="en-US"/>
                <w14:ligatures w14:val="none"/>
              </w:rPr>
              <w:t xml:space="preserve">Inspect the 4 </w:t>
            </w:r>
            <w:proofErr w:type="spellStart"/>
            <w:r w:rsidRPr="00C9343E">
              <w:rPr>
                <w:rFonts w:eastAsia="Times New Roman" w:cs="Arial"/>
                <w:kern w:val="0"/>
                <w:szCs w:val="22"/>
                <w:lang w:val="en-US"/>
                <w14:ligatures w14:val="none"/>
              </w:rPr>
              <w:t>tyres</w:t>
            </w:r>
            <w:proofErr w:type="spellEnd"/>
            <w:r w:rsidRPr="00C9343E">
              <w:rPr>
                <w:rFonts w:eastAsia="Times New Roman" w:cs="Arial"/>
                <w:kern w:val="0"/>
                <w:szCs w:val="22"/>
                <w:lang w:val="en-US"/>
                <w14:ligatures w14:val="none"/>
              </w:rPr>
              <w:t xml:space="preserve"> for nails, uneven tread wear and cracked sidewalls.</w:t>
            </w:r>
          </w:p>
          <w:p w14:paraId="4A2F3BC1" w14:textId="23091CD0" w:rsidR="00C9343E" w:rsidRPr="00C9343E" w:rsidRDefault="00C9343E" w:rsidP="00C9343E">
            <w:pPr>
              <w:rPr>
                <w:rFonts w:eastAsia="Times New Roman" w:cs="Arial"/>
                <w:kern w:val="0"/>
                <w:szCs w:val="22"/>
                <w:lang w:val="en-US"/>
                <w14:ligatures w14:val="none"/>
              </w:rPr>
            </w:pPr>
            <w:r w:rsidRPr="00C9343E">
              <w:rPr>
                <w:rFonts w:eastAsia="Times New Roman" w:cs="Arial"/>
                <w:kern w:val="0"/>
                <w:szCs w:val="22"/>
                <w:lang w:val="en-US"/>
                <w14:ligatures w14:val="none"/>
              </w:rPr>
              <w:t xml:space="preserve">Check the tread depth of each </w:t>
            </w:r>
            <w:proofErr w:type="spellStart"/>
            <w:r w:rsidRPr="00C9343E">
              <w:rPr>
                <w:rFonts w:eastAsia="Times New Roman" w:cs="Arial"/>
                <w:kern w:val="0"/>
                <w:szCs w:val="22"/>
                <w:lang w:val="en-US"/>
                <w14:ligatures w14:val="none"/>
              </w:rPr>
              <w:t>tyre</w:t>
            </w:r>
            <w:proofErr w:type="spellEnd"/>
            <w:r w:rsidR="005A4018">
              <w:rPr>
                <w:rFonts w:eastAsia="Times New Roman" w:cs="Arial"/>
                <w:kern w:val="0"/>
                <w:szCs w:val="22"/>
                <w:lang w:val="en-US"/>
                <w14:ligatures w14:val="none"/>
              </w:rPr>
              <w:t>.</w:t>
            </w:r>
          </w:p>
          <w:p w14:paraId="6368F411" w14:textId="77777777" w:rsidR="00270630" w:rsidRDefault="00C9343E" w:rsidP="00C9343E">
            <w:pPr>
              <w:rPr>
                <w:rFonts w:eastAsia="Times New Roman" w:cs="Arial"/>
                <w:i/>
                <w:iCs/>
                <w:kern w:val="0"/>
                <w:szCs w:val="22"/>
                <w:lang w:val="en-US"/>
                <w14:ligatures w14:val="none"/>
              </w:rPr>
            </w:pPr>
            <w:r w:rsidRPr="00C9343E">
              <w:rPr>
                <w:rFonts w:eastAsia="Times New Roman" w:cs="Arial"/>
                <w:i/>
                <w:iCs/>
                <w:kern w:val="0"/>
                <w:szCs w:val="22"/>
                <w:lang w:val="en-US"/>
                <w14:ligatures w14:val="none"/>
              </w:rPr>
              <w:t>Complete the table below</w:t>
            </w:r>
          </w:p>
          <w:p w14:paraId="3C8F6D09" w14:textId="111437E1" w:rsidR="00C9343E" w:rsidRPr="00C9343E" w:rsidRDefault="00C9343E" w:rsidP="00C9343E">
            <w:pPr>
              <w:rPr>
                <w:rFonts w:eastAsia="Times New Roman" w:cs="Arial"/>
                <w:i/>
                <w:iCs/>
                <w:kern w:val="0"/>
                <w:szCs w:val="22"/>
                <w:lang w:val="en-US"/>
                <w14:ligatures w14:val="none"/>
              </w:rPr>
            </w:pPr>
          </w:p>
        </w:tc>
      </w:tr>
      <w:tr w:rsidR="00C9343E" w:rsidRPr="0043505F" w14:paraId="2041EB3B" w14:textId="77777777" w:rsidTr="005A4018">
        <w:trPr>
          <w:trHeight w:val="618"/>
        </w:trPr>
        <w:tc>
          <w:tcPr>
            <w:tcW w:w="2025"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0678ED33" w14:textId="58C89BCC" w:rsidR="00C9343E" w:rsidRPr="00BC67A1" w:rsidRDefault="00C9343E" w:rsidP="00C9343E">
            <w:pPr>
              <w:rPr>
                <w:rFonts w:eastAsia="Times New Roman" w:cs="Arial"/>
                <w:kern w:val="0"/>
                <w:szCs w:val="22"/>
                <w:lang w:val="en-US"/>
                <w14:ligatures w14:val="none"/>
              </w:rPr>
            </w:pPr>
            <w:smartTag w:uri="urn:schemas-microsoft-com:office:smarttags" w:element="place">
              <w:smartTag w:uri="urn:schemas-microsoft-com:office:smarttags" w:element="City">
                <w:r w:rsidRPr="00620EBE">
                  <w:rPr>
                    <w:b/>
                  </w:rPr>
                  <w:t>Tyre</w:t>
                </w:r>
              </w:smartTag>
            </w:smartTag>
          </w:p>
        </w:tc>
        <w:tc>
          <w:tcPr>
            <w:tcW w:w="1134"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68306F34" w14:textId="230DC344" w:rsidR="00C9343E" w:rsidRPr="00BC67A1" w:rsidRDefault="00C9343E" w:rsidP="00C9343E">
            <w:pPr>
              <w:rPr>
                <w:rFonts w:eastAsia="Times New Roman" w:cs="Arial"/>
                <w:kern w:val="0"/>
                <w:szCs w:val="22"/>
                <w:lang w:val="en-US"/>
                <w14:ligatures w14:val="none"/>
              </w:rPr>
            </w:pPr>
            <w:r w:rsidRPr="00620EBE">
              <w:rPr>
                <w:b/>
              </w:rPr>
              <w:t>Nails (Y/N)</w:t>
            </w:r>
          </w:p>
        </w:tc>
        <w:tc>
          <w:tcPr>
            <w:tcW w:w="1638"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25270824" w14:textId="6208DF98" w:rsidR="00C9343E" w:rsidRPr="00BC67A1" w:rsidRDefault="00C9343E" w:rsidP="00C9343E">
            <w:pPr>
              <w:rPr>
                <w:rFonts w:eastAsia="Times New Roman" w:cs="Arial"/>
                <w:kern w:val="0"/>
                <w:szCs w:val="22"/>
                <w:lang w:val="en-US"/>
                <w14:ligatures w14:val="none"/>
              </w:rPr>
            </w:pPr>
            <w:r w:rsidRPr="00620EBE">
              <w:rPr>
                <w:b/>
              </w:rPr>
              <w:t>Uneven Tread Wear (Y/N)</w:t>
            </w:r>
          </w:p>
        </w:tc>
        <w:tc>
          <w:tcPr>
            <w:tcW w:w="1391" w:type="dxa"/>
            <w:gridSpan w:val="3"/>
            <w:tcBorders>
              <w:top w:val="single" w:sz="4" w:space="0" w:color="35B1F5"/>
              <w:left w:val="single" w:sz="4" w:space="0" w:color="35B1F5"/>
              <w:bottom w:val="single" w:sz="4" w:space="0" w:color="35B1F5"/>
              <w:right w:val="single" w:sz="4" w:space="0" w:color="35B1F5"/>
            </w:tcBorders>
            <w:shd w:val="clear" w:color="auto" w:fill="043956" w:themeFill="accent2"/>
          </w:tcPr>
          <w:p w14:paraId="0976A689" w14:textId="77777777" w:rsidR="00C9343E" w:rsidRPr="00620EBE" w:rsidRDefault="00C9343E" w:rsidP="00C9343E">
            <w:pPr>
              <w:ind w:firstLine="43"/>
              <w:jc w:val="center"/>
              <w:rPr>
                <w:b/>
              </w:rPr>
            </w:pPr>
            <w:r w:rsidRPr="00620EBE">
              <w:rPr>
                <w:b/>
              </w:rPr>
              <w:t>Cracked Sidewalls</w:t>
            </w:r>
          </w:p>
          <w:p w14:paraId="65701648" w14:textId="27DF80DB" w:rsidR="00C9343E" w:rsidRPr="00BC67A1" w:rsidRDefault="00C9343E" w:rsidP="00C9343E">
            <w:pPr>
              <w:rPr>
                <w:rFonts w:eastAsia="Times New Roman" w:cs="Arial"/>
                <w:kern w:val="0"/>
                <w:szCs w:val="22"/>
                <w:lang w:val="en-US"/>
                <w14:ligatures w14:val="none"/>
              </w:rPr>
            </w:pPr>
            <w:r w:rsidRPr="00620EBE">
              <w:rPr>
                <w:b/>
              </w:rPr>
              <w:t>(Y/N)</w:t>
            </w:r>
          </w:p>
        </w:tc>
        <w:tc>
          <w:tcPr>
            <w:tcW w:w="1300"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1813B3C2" w14:textId="445F160B" w:rsidR="00C9343E" w:rsidRPr="00BC67A1" w:rsidRDefault="00C9343E" w:rsidP="00C9343E">
            <w:pPr>
              <w:rPr>
                <w:rFonts w:eastAsia="Times New Roman" w:cs="Arial"/>
                <w:kern w:val="0"/>
                <w:szCs w:val="22"/>
                <w:lang w:val="en-US"/>
                <w14:ligatures w14:val="none"/>
              </w:rPr>
            </w:pPr>
            <w:r w:rsidRPr="00620EBE">
              <w:rPr>
                <w:b/>
              </w:rPr>
              <w:t>Tread Depth</w:t>
            </w:r>
          </w:p>
        </w:tc>
        <w:tc>
          <w:tcPr>
            <w:tcW w:w="1519" w:type="dxa"/>
            <w:gridSpan w:val="2"/>
            <w:tcBorders>
              <w:top w:val="single" w:sz="4" w:space="0" w:color="35B1F5"/>
              <w:left w:val="single" w:sz="4" w:space="0" w:color="35B1F5"/>
              <w:bottom w:val="single" w:sz="4" w:space="0" w:color="35B1F5"/>
              <w:right w:val="single" w:sz="4" w:space="0" w:color="35B1F5"/>
            </w:tcBorders>
            <w:shd w:val="clear" w:color="auto" w:fill="043956" w:themeFill="accent2"/>
          </w:tcPr>
          <w:p w14:paraId="0EDD7E96" w14:textId="77777777" w:rsidR="00C9343E" w:rsidRPr="00620EBE" w:rsidRDefault="00C9343E" w:rsidP="00C9343E">
            <w:pPr>
              <w:ind w:left="72" w:firstLine="43"/>
              <w:jc w:val="center"/>
              <w:rPr>
                <w:b/>
              </w:rPr>
            </w:pPr>
            <w:r w:rsidRPr="00620EBE">
              <w:rPr>
                <w:b/>
              </w:rPr>
              <w:t>Min Legal</w:t>
            </w:r>
          </w:p>
          <w:p w14:paraId="46E3C6A9" w14:textId="624E0B1E" w:rsidR="00C9343E" w:rsidRPr="00BC67A1" w:rsidRDefault="00C9343E" w:rsidP="00C9343E">
            <w:pPr>
              <w:rPr>
                <w:rFonts w:eastAsia="Times New Roman" w:cs="Arial"/>
                <w:kern w:val="0"/>
                <w:szCs w:val="22"/>
                <w:lang w:val="en-US"/>
                <w14:ligatures w14:val="none"/>
              </w:rPr>
            </w:pPr>
            <w:r w:rsidRPr="00620EBE">
              <w:rPr>
                <w:b/>
              </w:rPr>
              <w:t>Tread Depth</w:t>
            </w:r>
          </w:p>
        </w:tc>
        <w:tc>
          <w:tcPr>
            <w:tcW w:w="956"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670D7ACD" w14:textId="77777777" w:rsidR="00C9343E" w:rsidRPr="00620EBE" w:rsidRDefault="00C9343E" w:rsidP="00C9343E">
            <w:pPr>
              <w:ind w:firstLine="43"/>
              <w:jc w:val="center"/>
              <w:rPr>
                <w:b/>
              </w:rPr>
            </w:pPr>
            <w:smartTag w:uri="urn:schemas-microsoft-com:office:smarttags" w:element="City">
              <w:smartTag w:uri="urn:schemas-microsoft-com:office:smarttags" w:element="place">
                <w:r w:rsidRPr="00620EBE">
                  <w:rPr>
                    <w:b/>
                  </w:rPr>
                  <w:t>Tyre</w:t>
                </w:r>
              </w:smartTag>
            </w:smartTag>
            <w:r w:rsidRPr="00620EBE">
              <w:rPr>
                <w:b/>
              </w:rPr>
              <w:t xml:space="preserve"> Legal</w:t>
            </w:r>
          </w:p>
          <w:p w14:paraId="5C2C0829" w14:textId="0B2D02D0" w:rsidR="00C9343E" w:rsidRPr="00BC67A1" w:rsidRDefault="00C9343E" w:rsidP="00C9343E">
            <w:pPr>
              <w:rPr>
                <w:rFonts w:eastAsia="Times New Roman" w:cs="Arial"/>
                <w:kern w:val="0"/>
                <w:szCs w:val="22"/>
                <w:lang w:val="en-US"/>
                <w14:ligatures w14:val="none"/>
              </w:rPr>
            </w:pPr>
            <w:r w:rsidRPr="00620EBE">
              <w:rPr>
                <w:b/>
              </w:rPr>
              <w:t>(Y/N)</w:t>
            </w:r>
          </w:p>
        </w:tc>
      </w:tr>
      <w:tr w:rsidR="00C9343E" w:rsidRPr="0043505F" w14:paraId="364EC52A" w14:textId="77777777" w:rsidTr="005A4018">
        <w:trPr>
          <w:trHeight w:val="283"/>
        </w:trPr>
        <w:tc>
          <w:tcPr>
            <w:tcW w:w="2025"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03C12BA7" w14:textId="58D18E19" w:rsidR="00C9343E" w:rsidRPr="00BC67A1" w:rsidRDefault="00C9343E" w:rsidP="00C9343E">
            <w:pPr>
              <w:rPr>
                <w:rFonts w:eastAsia="Times New Roman" w:cs="Arial"/>
                <w:kern w:val="0"/>
                <w:szCs w:val="22"/>
                <w:lang w:val="en-US"/>
                <w14:ligatures w14:val="none"/>
              </w:rPr>
            </w:pPr>
            <w:r w:rsidRPr="00620EBE">
              <w:rPr>
                <w:b/>
              </w:rPr>
              <w:t xml:space="preserve">Front </w:t>
            </w:r>
            <w:smartTag w:uri="urn:schemas-microsoft-com:office:smarttags" w:element="City">
              <w:smartTag w:uri="urn:schemas-microsoft-com:office:smarttags" w:element="place">
                <w:r w:rsidRPr="00620EBE">
                  <w:rPr>
                    <w:b/>
                  </w:rPr>
                  <w:t>Tyre</w:t>
                </w:r>
              </w:smartTag>
            </w:smartTag>
            <w:r w:rsidRPr="00620EBE">
              <w:rPr>
                <w:b/>
              </w:rPr>
              <w:t xml:space="preserve"> (1)</w:t>
            </w:r>
          </w:p>
        </w:tc>
        <w:tc>
          <w:tcPr>
            <w:tcW w:w="1134" w:type="dxa"/>
            <w:gridSpan w:val="3"/>
            <w:tcBorders>
              <w:top w:val="single" w:sz="4" w:space="0" w:color="35B1F5"/>
              <w:left w:val="single" w:sz="4" w:space="0" w:color="35B1F5"/>
              <w:bottom w:val="single" w:sz="4" w:space="0" w:color="35B1F5"/>
              <w:right w:val="single" w:sz="4" w:space="0" w:color="35B1F5"/>
            </w:tcBorders>
          </w:tcPr>
          <w:p w14:paraId="24B449C9" w14:textId="77777777" w:rsidR="00C9343E" w:rsidRPr="00BC67A1" w:rsidRDefault="00C9343E" w:rsidP="00C9343E">
            <w:pPr>
              <w:rPr>
                <w:rFonts w:eastAsia="Times New Roman" w:cs="Arial"/>
                <w:kern w:val="0"/>
                <w:szCs w:val="22"/>
                <w:lang w:val="en-US"/>
                <w14:ligatures w14:val="none"/>
              </w:rPr>
            </w:pPr>
          </w:p>
        </w:tc>
        <w:tc>
          <w:tcPr>
            <w:tcW w:w="1638" w:type="dxa"/>
            <w:tcBorders>
              <w:top w:val="single" w:sz="4" w:space="0" w:color="35B1F5"/>
              <w:left w:val="single" w:sz="4" w:space="0" w:color="35B1F5"/>
              <w:bottom w:val="single" w:sz="4" w:space="0" w:color="35B1F5"/>
              <w:right w:val="single" w:sz="4" w:space="0" w:color="35B1F5"/>
            </w:tcBorders>
          </w:tcPr>
          <w:p w14:paraId="337F6CA0" w14:textId="77777777" w:rsidR="00C9343E" w:rsidRPr="00BC67A1" w:rsidRDefault="00C9343E" w:rsidP="00C9343E">
            <w:pPr>
              <w:rPr>
                <w:rFonts w:eastAsia="Times New Roman" w:cs="Arial"/>
                <w:kern w:val="0"/>
                <w:szCs w:val="22"/>
                <w:lang w:val="en-US"/>
                <w14:ligatures w14:val="none"/>
              </w:rPr>
            </w:pPr>
          </w:p>
        </w:tc>
        <w:tc>
          <w:tcPr>
            <w:tcW w:w="1391" w:type="dxa"/>
            <w:gridSpan w:val="3"/>
            <w:tcBorders>
              <w:top w:val="single" w:sz="4" w:space="0" w:color="35B1F5"/>
              <w:left w:val="single" w:sz="4" w:space="0" w:color="35B1F5"/>
              <w:bottom w:val="single" w:sz="4" w:space="0" w:color="35B1F5"/>
              <w:right w:val="single" w:sz="4" w:space="0" w:color="35B1F5"/>
            </w:tcBorders>
          </w:tcPr>
          <w:p w14:paraId="3A771057" w14:textId="77777777" w:rsidR="00C9343E" w:rsidRPr="00BC67A1" w:rsidRDefault="00C9343E" w:rsidP="00C9343E">
            <w:pPr>
              <w:rPr>
                <w:rFonts w:eastAsia="Times New Roman" w:cs="Arial"/>
                <w:kern w:val="0"/>
                <w:szCs w:val="22"/>
                <w:lang w:val="en-US"/>
                <w14:ligatures w14:val="none"/>
              </w:rPr>
            </w:pPr>
          </w:p>
        </w:tc>
        <w:tc>
          <w:tcPr>
            <w:tcW w:w="1300" w:type="dxa"/>
            <w:tcBorders>
              <w:top w:val="single" w:sz="4" w:space="0" w:color="35B1F5"/>
              <w:left w:val="single" w:sz="4" w:space="0" w:color="35B1F5"/>
              <w:bottom w:val="single" w:sz="4" w:space="0" w:color="35B1F5"/>
              <w:right w:val="single" w:sz="4" w:space="0" w:color="35B1F5"/>
            </w:tcBorders>
          </w:tcPr>
          <w:p w14:paraId="04BAA7C2" w14:textId="77777777" w:rsidR="00C9343E" w:rsidRPr="00BC67A1" w:rsidRDefault="00C9343E" w:rsidP="00C9343E">
            <w:pPr>
              <w:rPr>
                <w:rFonts w:eastAsia="Times New Roman" w:cs="Arial"/>
                <w:kern w:val="0"/>
                <w:szCs w:val="22"/>
                <w:lang w:val="en-US"/>
                <w14:ligatures w14:val="none"/>
              </w:rPr>
            </w:pPr>
          </w:p>
        </w:tc>
        <w:tc>
          <w:tcPr>
            <w:tcW w:w="1519" w:type="dxa"/>
            <w:gridSpan w:val="2"/>
            <w:tcBorders>
              <w:top w:val="single" w:sz="4" w:space="0" w:color="35B1F5"/>
              <w:left w:val="single" w:sz="4" w:space="0" w:color="35B1F5"/>
              <w:bottom w:val="single" w:sz="4" w:space="0" w:color="35B1F5"/>
              <w:right w:val="single" w:sz="4" w:space="0" w:color="35B1F5"/>
            </w:tcBorders>
          </w:tcPr>
          <w:p w14:paraId="07C28244" w14:textId="77777777" w:rsidR="00C9343E" w:rsidRPr="00BC67A1" w:rsidRDefault="00C9343E" w:rsidP="00C9343E">
            <w:pPr>
              <w:rPr>
                <w:rFonts w:eastAsia="Times New Roman" w:cs="Arial"/>
                <w:kern w:val="0"/>
                <w:szCs w:val="22"/>
                <w:lang w:val="en-US"/>
                <w14:ligatures w14:val="none"/>
              </w:rPr>
            </w:pPr>
          </w:p>
        </w:tc>
        <w:tc>
          <w:tcPr>
            <w:tcW w:w="956" w:type="dxa"/>
            <w:tcBorders>
              <w:top w:val="single" w:sz="4" w:space="0" w:color="35B1F5"/>
              <w:left w:val="single" w:sz="4" w:space="0" w:color="35B1F5"/>
              <w:bottom w:val="single" w:sz="4" w:space="0" w:color="35B1F5"/>
              <w:right w:val="single" w:sz="4" w:space="0" w:color="35B1F5"/>
            </w:tcBorders>
          </w:tcPr>
          <w:p w14:paraId="5F9D72ED" w14:textId="3366A47D" w:rsidR="00C9343E" w:rsidRPr="00BC67A1" w:rsidRDefault="00C9343E" w:rsidP="00C9343E">
            <w:pPr>
              <w:rPr>
                <w:rFonts w:eastAsia="Times New Roman" w:cs="Arial"/>
                <w:kern w:val="0"/>
                <w:szCs w:val="22"/>
                <w:lang w:val="en-US"/>
                <w14:ligatures w14:val="none"/>
              </w:rPr>
            </w:pPr>
          </w:p>
        </w:tc>
      </w:tr>
      <w:tr w:rsidR="00C9343E" w:rsidRPr="0043505F" w14:paraId="0F2E6A5C" w14:textId="77777777" w:rsidTr="005A4018">
        <w:trPr>
          <w:trHeight w:val="272"/>
        </w:trPr>
        <w:tc>
          <w:tcPr>
            <w:tcW w:w="2025"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31BEA820" w14:textId="7A45392F" w:rsidR="00C9343E" w:rsidRPr="00BC67A1" w:rsidRDefault="00C9343E" w:rsidP="00C9343E">
            <w:pPr>
              <w:rPr>
                <w:rFonts w:eastAsia="Times New Roman" w:cs="Arial"/>
                <w:kern w:val="0"/>
                <w:szCs w:val="22"/>
                <w:lang w:val="en-US"/>
                <w14:ligatures w14:val="none"/>
              </w:rPr>
            </w:pPr>
            <w:r w:rsidRPr="00620EBE">
              <w:rPr>
                <w:b/>
              </w:rPr>
              <w:t xml:space="preserve">Front </w:t>
            </w:r>
            <w:smartTag w:uri="urn:schemas-microsoft-com:office:smarttags" w:element="City">
              <w:smartTag w:uri="urn:schemas-microsoft-com:office:smarttags" w:element="place">
                <w:r w:rsidRPr="00620EBE">
                  <w:rPr>
                    <w:b/>
                  </w:rPr>
                  <w:t>Tyre</w:t>
                </w:r>
              </w:smartTag>
            </w:smartTag>
            <w:r w:rsidRPr="00620EBE">
              <w:rPr>
                <w:b/>
              </w:rPr>
              <w:t xml:space="preserve"> (2)</w:t>
            </w:r>
          </w:p>
        </w:tc>
        <w:tc>
          <w:tcPr>
            <w:tcW w:w="1134" w:type="dxa"/>
            <w:gridSpan w:val="3"/>
            <w:tcBorders>
              <w:top w:val="single" w:sz="4" w:space="0" w:color="35B1F5"/>
              <w:left w:val="single" w:sz="4" w:space="0" w:color="35B1F5"/>
              <w:bottom w:val="single" w:sz="4" w:space="0" w:color="35B1F5"/>
              <w:right w:val="single" w:sz="4" w:space="0" w:color="35B1F5"/>
            </w:tcBorders>
          </w:tcPr>
          <w:p w14:paraId="7A44AECF" w14:textId="77777777" w:rsidR="00C9343E" w:rsidRPr="00BC67A1" w:rsidRDefault="00C9343E" w:rsidP="00C9343E">
            <w:pPr>
              <w:rPr>
                <w:rFonts w:eastAsia="Times New Roman" w:cs="Arial"/>
                <w:kern w:val="0"/>
                <w:szCs w:val="22"/>
                <w:lang w:val="en-US"/>
                <w14:ligatures w14:val="none"/>
              </w:rPr>
            </w:pPr>
          </w:p>
        </w:tc>
        <w:tc>
          <w:tcPr>
            <w:tcW w:w="1638" w:type="dxa"/>
            <w:tcBorders>
              <w:top w:val="single" w:sz="4" w:space="0" w:color="35B1F5"/>
              <w:left w:val="single" w:sz="4" w:space="0" w:color="35B1F5"/>
              <w:bottom w:val="single" w:sz="4" w:space="0" w:color="35B1F5"/>
              <w:right w:val="single" w:sz="4" w:space="0" w:color="35B1F5"/>
            </w:tcBorders>
          </w:tcPr>
          <w:p w14:paraId="37F33D93" w14:textId="77777777" w:rsidR="00C9343E" w:rsidRPr="00BC67A1" w:rsidRDefault="00C9343E" w:rsidP="00C9343E">
            <w:pPr>
              <w:rPr>
                <w:rFonts w:eastAsia="Times New Roman" w:cs="Arial"/>
                <w:kern w:val="0"/>
                <w:szCs w:val="22"/>
                <w:lang w:val="en-US"/>
                <w14:ligatures w14:val="none"/>
              </w:rPr>
            </w:pPr>
          </w:p>
        </w:tc>
        <w:tc>
          <w:tcPr>
            <w:tcW w:w="1391" w:type="dxa"/>
            <w:gridSpan w:val="3"/>
            <w:tcBorders>
              <w:top w:val="single" w:sz="4" w:space="0" w:color="35B1F5"/>
              <w:left w:val="single" w:sz="4" w:space="0" w:color="35B1F5"/>
              <w:bottom w:val="single" w:sz="4" w:space="0" w:color="35B1F5"/>
              <w:right w:val="single" w:sz="4" w:space="0" w:color="35B1F5"/>
            </w:tcBorders>
          </w:tcPr>
          <w:p w14:paraId="098E0C58" w14:textId="77777777" w:rsidR="00C9343E" w:rsidRPr="00BC67A1" w:rsidRDefault="00C9343E" w:rsidP="00C9343E">
            <w:pPr>
              <w:rPr>
                <w:rFonts w:eastAsia="Times New Roman" w:cs="Arial"/>
                <w:kern w:val="0"/>
                <w:szCs w:val="22"/>
                <w:lang w:val="en-US"/>
                <w14:ligatures w14:val="none"/>
              </w:rPr>
            </w:pPr>
          </w:p>
        </w:tc>
        <w:tc>
          <w:tcPr>
            <w:tcW w:w="1300" w:type="dxa"/>
            <w:tcBorders>
              <w:top w:val="single" w:sz="4" w:space="0" w:color="35B1F5"/>
              <w:left w:val="single" w:sz="4" w:space="0" w:color="35B1F5"/>
              <w:bottom w:val="single" w:sz="4" w:space="0" w:color="35B1F5"/>
              <w:right w:val="single" w:sz="4" w:space="0" w:color="35B1F5"/>
            </w:tcBorders>
          </w:tcPr>
          <w:p w14:paraId="297C3A93" w14:textId="77777777" w:rsidR="00C9343E" w:rsidRPr="00BC67A1" w:rsidRDefault="00C9343E" w:rsidP="00C9343E">
            <w:pPr>
              <w:rPr>
                <w:rFonts w:eastAsia="Times New Roman" w:cs="Arial"/>
                <w:kern w:val="0"/>
                <w:szCs w:val="22"/>
                <w:lang w:val="en-US"/>
                <w14:ligatures w14:val="none"/>
              </w:rPr>
            </w:pPr>
          </w:p>
        </w:tc>
        <w:tc>
          <w:tcPr>
            <w:tcW w:w="1519" w:type="dxa"/>
            <w:gridSpan w:val="2"/>
            <w:tcBorders>
              <w:top w:val="single" w:sz="4" w:space="0" w:color="35B1F5"/>
              <w:left w:val="single" w:sz="4" w:space="0" w:color="35B1F5"/>
              <w:bottom w:val="single" w:sz="4" w:space="0" w:color="35B1F5"/>
              <w:right w:val="single" w:sz="4" w:space="0" w:color="35B1F5"/>
            </w:tcBorders>
          </w:tcPr>
          <w:p w14:paraId="1DDFF27F" w14:textId="77777777" w:rsidR="00C9343E" w:rsidRPr="00BC67A1" w:rsidRDefault="00C9343E" w:rsidP="00C9343E">
            <w:pPr>
              <w:rPr>
                <w:rFonts w:eastAsia="Times New Roman" w:cs="Arial"/>
                <w:kern w:val="0"/>
                <w:szCs w:val="22"/>
                <w:lang w:val="en-US"/>
                <w14:ligatures w14:val="none"/>
              </w:rPr>
            </w:pPr>
          </w:p>
        </w:tc>
        <w:tc>
          <w:tcPr>
            <w:tcW w:w="956" w:type="dxa"/>
            <w:tcBorders>
              <w:top w:val="single" w:sz="4" w:space="0" w:color="35B1F5"/>
              <w:left w:val="single" w:sz="4" w:space="0" w:color="35B1F5"/>
              <w:bottom w:val="single" w:sz="4" w:space="0" w:color="35B1F5"/>
              <w:right w:val="single" w:sz="4" w:space="0" w:color="35B1F5"/>
            </w:tcBorders>
          </w:tcPr>
          <w:p w14:paraId="06EEB8A6" w14:textId="2236F76C" w:rsidR="00C9343E" w:rsidRPr="00BC67A1" w:rsidRDefault="00C9343E" w:rsidP="00C9343E">
            <w:pPr>
              <w:rPr>
                <w:rFonts w:eastAsia="Times New Roman" w:cs="Arial"/>
                <w:kern w:val="0"/>
                <w:szCs w:val="22"/>
                <w:lang w:val="en-US"/>
                <w14:ligatures w14:val="none"/>
              </w:rPr>
            </w:pPr>
          </w:p>
        </w:tc>
      </w:tr>
      <w:tr w:rsidR="00C9343E" w:rsidRPr="0043505F" w14:paraId="29D7F8FC" w14:textId="77777777" w:rsidTr="005A4018">
        <w:trPr>
          <w:trHeight w:val="264"/>
        </w:trPr>
        <w:tc>
          <w:tcPr>
            <w:tcW w:w="2025"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63894687" w14:textId="4CAFB3B0" w:rsidR="00C9343E" w:rsidRPr="00BC67A1" w:rsidRDefault="00C9343E" w:rsidP="00C9343E">
            <w:pPr>
              <w:rPr>
                <w:rFonts w:eastAsia="Times New Roman" w:cs="Arial"/>
                <w:kern w:val="0"/>
                <w:szCs w:val="22"/>
                <w:lang w:val="en-US"/>
                <w14:ligatures w14:val="none"/>
              </w:rPr>
            </w:pPr>
            <w:r w:rsidRPr="00620EBE">
              <w:rPr>
                <w:b/>
              </w:rPr>
              <w:t xml:space="preserve">Rear </w:t>
            </w:r>
            <w:smartTag w:uri="urn:schemas-microsoft-com:office:smarttags" w:element="City">
              <w:smartTag w:uri="urn:schemas-microsoft-com:office:smarttags" w:element="place">
                <w:r w:rsidRPr="00620EBE">
                  <w:rPr>
                    <w:b/>
                  </w:rPr>
                  <w:t>Tyre</w:t>
                </w:r>
              </w:smartTag>
            </w:smartTag>
            <w:r w:rsidRPr="00620EBE">
              <w:rPr>
                <w:b/>
              </w:rPr>
              <w:t xml:space="preserve"> (1)</w:t>
            </w:r>
          </w:p>
        </w:tc>
        <w:tc>
          <w:tcPr>
            <w:tcW w:w="1134" w:type="dxa"/>
            <w:gridSpan w:val="3"/>
            <w:tcBorders>
              <w:top w:val="single" w:sz="4" w:space="0" w:color="35B1F5"/>
              <w:left w:val="single" w:sz="4" w:space="0" w:color="35B1F5"/>
              <w:bottom w:val="single" w:sz="4" w:space="0" w:color="35B1F5"/>
              <w:right w:val="single" w:sz="4" w:space="0" w:color="35B1F5"/>
            </w:tcBorders>
          </w:tcPr>
          <w:p w14:paraId="24639E15" w14:textId="77777777" w:rsidR="00C9343E" w:rsidRPr="00BC67A1" w:rsidRDefault="00C9343E" w:rsidP="00C9343E">
            <w:pPr>
              <w:rPr>
                <w:rFonts w:eastAsia="Times New Roman" w:cs="Arial"/>
                <w:kern w:val="0"/>
                <w:szCs w:val="22"/>
                <w:lang w:val="en-US"/>
                <w14:ligatures w14:val="none"/>
              </w:rPr>
            </w:pPr>
          </w:p>
        </w:tc>
        <w:tc>
          <w:tcPr>
            <w:tcW w:w="1638" w:type="dxa"/>
            <w:tcBorders>
              <w:top w:val="single" w:sz="4" w:space="0" w:color="35B1F5"/>
              <w:left w:val="single" w:sz="4" w:space="0" w:color="35B1F5"/>
              <w:bottom w:val="single" w:sz="4" w:space="0" w:color="35B1F5"/>
              <w:right w:val="single" w:sz="4" w:space="0" w:color="35B1F5"/>
            </w:tcBorders>
          </w:tcPr>
          <w:p w14:paraId="1CB45AD5" w14:textId="77777777" w:rsidR="00C9343E" w:rsidRPr="00BC67A1" w:rsidRDefault="00C9343E" w:rsidP="00C9343E">
            <w:pPr>
              <w:rPr>
                <w:rFonts w:eastAsia="Times New Roman" w:cs="Arial"/>
                <w:kern w:val="0"/>
                <w:szCs w:val="22"/>
                <w:lang w:val="en-US"/>
                <w14:ligatures w14:val="none"/>
              </w:rPr>
            </w:pPr>
          </w:p>
        </w:tc>
        <w:tc>
          <w:tcPr>
            <w:tcW w:w="1391" w:type="dxa"/>
            <w:gridSpan w:val="3"/>
            <w:tcBorders>
              <w:top w:val="single" w:sz="4" w:space="0" w:color="35B1F5"/>
              <w:left w:val="single" w:sz="4" w:space="0" w:color="35B1F5"/>
              <w:bottom w:val="single" w:sz="4" w:space="0" w:color="35B1F5"/>
              <w:right w:val="single" w:sz="4" w:space="0" w:color="35B1F5"/>
            </w:tcBorders>
          </w:tcPr>
          <w:p w14:paraId="4E0D50A1" w14:textId="77777777" w:rsidR="00C9343E" w:rsidRPr="00BC67A1" w:rsidRDefault="00C9343E" w:rsidP="00C9343E">
            <w:pPr>
              <w:rPr>
                <w:rFonts w:eastAsia="Times New Roman" w:cs="Arial"/>
                <w:kern w:val="0"/>
                <w:szCs w:val="22"/>
                <w:lang w:val="en-US"/>
                <w14:ligatures w14:val="none"/>
              </w:rPr>
            </w:pPr>
          </w:p>
        </w:tc>
        <w:tc>
          <w:tcPr>
            <w:tcW w:w="1300" w:type="dxa"/>
            <w:tcBorders>
              <w:top w:val="single" w:sz="4" w:space="0" w:color="35B1F5"/>
              <w:left w:val="single" w:sz="4" w:space="0" w:color="35B1F5"/>
              <w:bottom w:val="single" w:sz="4" w:space="0" w:color="35B1F5"/>
              <w:right w:val="single" w:sz="4" w:space="0" w:color="35B1F5"/>
            </w:tcBorders>
          </w:tcPr>
          <w:p w14:paraId="6FDB139E" w14:textId="77777777" w:rsidR="00C9343E" w:rsidRPr="00BC67A1" w:rsidRDefault="00C9343E" w:rsidP="00C9343E">
            <w:pPr>
              <w:rPr>
                <w:rFonts w:eastAsia="Times New Roman" w:cs="Arial"/>
                <w:kern w:val="0"/>
                <w:szCs w:val="22"/>
                <w:lang w:val="en-US"/>
                <w14:ligatures w14:val="none"/>
              </w:rPr>
            </w:pPr>
          </w:p>
        </w:tc>
        <w:tc>
          <w:tcPr>
            <w:tcW w:w="1519" w:type="dxa"/>
            <w:gridSpan w:val="2"/>
            <w:tcBorders>
              <w:top w:val="single" w:sz="4" w:space="0" w:color="35B1F5"/>
              <w:left w:val="single" w:sz="4" w:space="0" w:color="35B1F5"/>
              <w:bottom w:val="single" w:sz="4" w:space="0" w:color="35B1F5"/>
              <w:right w:val="single" w:sz="4" w:space="0" w:color="35B1F5"/>
            </w:tcBorders>
          </w:tcPr>
          <w:p w14:paraId="428C7A27" w14:textId="77777777" w:rsidR="00C9343E" w:rsidRPr="00BC67A1" w:rsidRDefault="00C9343E" w:rsidP="00C9343E">
            <w:pPr>
              <w:rPr>
                <w:rFonts w:eastAsia="Times New Roman" w:cs="Arial"/>
                <w:kern w:val="0"/>
                <w:szCs w:val="22"/>
                <w:lang w:val="en-US"/>
                <w14:ligatures w14:val="none"/>
              </w:rPr>
            </w:pPr>
          </w:p>
        </w:tc>
        <w:tc>
          <w:tcPr>
            <w:tcW w:w="956" w:type="dxa"/>
            <w:tcBorders>
              <w:top w:val="single" w:sz="4" w:space="0" w:color="35B1F5"/>
              <w:left w:val="single" w:sz="4" w:space="0" w:color="35B1F5"/>
              <w:bottom w:val="single" w:sz="4" w:space="0" w:color="35B1F5"/>
              <w:right w:val="single" w:sz="4" w:space="0" w:color="35B1F5"/>
            </w:tcBorders>
          </w:tcPr>
          <w:p w14:paraId="02B30BCA" w14:textId="34EC2D0E" w:rsidR="00C9343E" w:rsidRPr="00BC67A1" w:rsidRDefault="00C9343E" w:rsidP="00C9343E">
            <w:pPr>
              <w:rPr>
                <w:rFonts w:eastAsia="Times New Roman" w:cs="Arial"/>
                <w:kern w:val="0"/>
                <w:szCs w:val="22"/>
                <w:lang w:val="en-US"/>
                <w14:ligatures w14:val="none"/>
              </w:rPr>
            </w:pPr>
          </w:p>
        </w:tc>
      </w:tr>
      <w:tr w:rsidR="00C9343E" w:rsidRPr="0043505F" w14:paraId="04AC4345" w14:textId="77777777" w:rsidTr="005A4018">
        <w:trPr>
          <w:trHeight w:val="85"/>
        </w:trPr>
        <w:tc>
          <w:tcPr>
            <w:tcW w:w="2025"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551466E0" w14:textId="6C8D83ED" w:rsidR="00C9343E" w:rsidRPr="00C9343E" w:rsidRDefault="00C9343E" w:rsidP="00270630">
            <w:pPr>
              <w:rPr>
                <w:rFonts w:eastAsia="Times New Roman" w:cs="Arial"/>
                <w:b/>
                <w:bCs/>
                <w:kern w:val="0"/>
                <w:szCs w:val="22"/>
                <w:lang w:val="en-US"/>
                <w14:ligatures w14:val="none"/>
              </w:rPr>
            </w:pPr>
            <w:r w:rsidRPr="00C9343E">
              <w:rPr>
                <w:rFonts w:eastAsia="Times New Roman" w:cs="Arial"/>
                <w:b/>
                <w:bCs/>
                <w:kern w:val="0"/>
                <w:szCs w:val="22"/>
                <w:lang w:val="en-US"/>
                <w14:ligatures w14:val="none"/>
              </w:rPr>
              <w:t xml:space="preserve">Rear </w:t>
            </w:r>
            <w:proofErr w:type="spellStart"/>
            <w:r w:rsidRPr="00C9343E">
              <w:rPr>
                <w:rFonts w:eastAsia="Times New Roman" w:cs="Arial"/>
                <w:b/>
                <w:bCs/>
                <w:kern w:val="0"/>
                <w:szCs w:val="22"/>
                <w:lang w:val="en-US"/>
                <w14:ligatures w14:val="none"/>
              </w:rPr>
              <w:t>Tyre</w:t>
            </w:r>
            <w:proofErr w:type="spellEnd"/>
            <w:r w:rsidRPr="00C9343E">
              <w:rPr>
                <w:rFonts w:eastAsia="Times New Roman" w:cs="Arial"/>
                <w:b/>
                <w:bCs/>
                <w:kern w:val="0"/>
                <w:szCs w:val="22"/>
                <w:lang w:val="en-US"/>
                <w14:ligatures w14:val="none"/>
              </w:rPr>
              <w:t xml:space="preserve"> (2)</w:t>
            </w:r>
          </w:p>
        </w:tc>
        <w:tc>
          <w:tcPr>
            <w:tcW w:w="1134" w:type="dxa"/>
            <w:gridSpan w:val="3"/>
            <w:tcBorders>
              <w:top w:val="single" w:sz="4" w:space="0" w:color="35B1F5"/>
              <w:left w:val="single" w:sz="4" w:space="0" w:color="35B1F5"/>
              <w:bottom w:val="single" w:sz="4" w:space="0" w:color="35B1F5"/>
              <w:right w:val="single" w:sz="4" w:space="0" w:color="35B1F5"/>
            </w:tcBorders>
          </w:tcPr>
          <w:p w14:paraId="0ABB9457" w14:textId="77777777" w:rsidR="00C9343E" w:rsidRPr="00BC67A1" w:rsidRDefault="00C9343E" w:rsidP="00270630">
            <w:pPr>
              <w:rPr>
                <w:rFonts w:eastAsia="Times New Roman" w:cs="Arial"/>
                <w:kern w:val="0"/>
                <w:szCs w:val="22"/>
                <w:lang w:val="en-US"/>
                <w14:ligatures w14:val="none"/>
              </w:rPr>
            </w:pPr>
          </w:p>
        </w:tc>
        <w:tc>
          <w:tcPr>
            <w:tcW w:w="1638" w:type="dxa"/>
            <w:tcBorders>
              <w:top w:val="single" w:sz="4" w:space="0" w:color="35B1F5"/>
              <w:left w:val="single" w:sz="4" w:space="0" w:color="35B1F5"/>
              <w:bottom w:val="single" w:sz="4" w:space="0" w:color="35B1F5"/>
              <w:right w:val="single" w:sz="4" w:space="0" w:color="35B1F5"/>
            </w:tcBorders>
          </w:tcPr>
          <w:p w14:paraId="593695D6" w14:textId="77777777" w:rsidR="00C9343E" w:rsidRPr="00BC67A1" w:rsidRDefault="00C9343E" w:rsidP="00270630">
            <w:pPr>
              <w:rPr>
                <w:rFonts w:eastAsia="Times New Roman" w:cs="Arial"/>
                <w:kern w:val="0"/>
                <w:szCs w:val="22"/>
                <w:lang w:val="en-US"/>
                <w14:ligatures w14:val="none"/>
              </w:rPr>
            </w:pPr>
          </w:p>
        </w:tc>
        <w:tc>
          <w:tcPr>
            <w:tcW w:w="1391" w:type="dxa"/>
            <w:gridSpan w:val="3"/>
            <w:tcBorders>
              <w:top w:val="single" w:sz="4" w:space="0" w:color="35B1F5"/>
              <w:left w:val="single" w:sz="4" w:space="0" w:color="35B1F5"/>
              <w:bottom w:val="single" w:sz="4" w:space="0" w:color="35B1F5"/>
              <w:right w:val="single" w:sz="4" w:space="0" w:color="35B1F5"/>
            </w:tcBorders>
          </w:tcPr>
          <w:p w14:paraId="1E1F107B" w14:textId="77777777" w:rsidR="00C9343E" w:rsidRPr="00BC67A1" w:rsidRDefault="00C9343E" w:rsidP="00270630">
            <w:pPr>
              <w:rPr>
                <w:rFonts w:eastAsia="Times New Roman" w:cs="Arial"/>
                <w:kern w:val="0"/>
                <w:szCs w:val="22"/>
                <w:lang w:val="en-US"/>
                <w14:ligatures w14:val="none"/>
              </w:rPr>
            </w:pPr>
          </w:p>
        </w:tc>
        <w:tc>
          <w:tcPr>
            <w:tcW w:w="1300" w:type="dxa"/>
            <w:tcBorders>
              <w:top w:val="single" w:sz="4" w:space="0" w:color="35B1F5"/>
              <w:left w:val="single" w:sz="4" w:space="0" w:color="35B1F5"/>
              <w:bottom w:val="single" w:sz="4" w:space="0" w:color="35B1F5"/>
              <w:right w:val="single" w:sz="4" w:space="0" w:color="35B1F5"/>
            </w:tcBorders>
          </w:tcPr>
          <w:p w14:paraId="28C7FB14" w14:textId="77777777" w:rsidR="00C9343E" w:rsidRPr="00BC67A1" w:rsidRDefault="00C9343E" w:rsidP="00270630">
            <w:pPr>
              <w:rPr>
                <w:rFonts w:eastAsia="Times New Roman" w:cs="Arial"/>
                <w:kern w:val="0"/>
                <w:szCs w:val="22"/>
                <w:lang w:val="en-US"/>
                <w14:ligatures w14:val="none"/>
              </w:rPr>
            </w:pPr>
          </w:p>
        </w:tc>
        <w:tc>
          <w:tcPr>
            <w:tcW w:w="1519" w:type="dxa"/>
            <w:gridSpan w:val="2"/>
            <w:tcBorders>
              <w:top w:val="single" w:sz="4" w:space="0" w:color="35B1F5"/>
              <w:left w:val="single" w:sz="4" w:space="0" w:color="35B1F5"/>
              <w:bottom w:val="single" w:sz="4" w:space="0" w:color="35B1F5"/>
              <w:right w:val="single" w:sz="4" w:space="0" w:color="35B1F5"/>
            </w:tcBorders>
          </w:tcPr>
          <w:p w14:paraId="1AF7F12E" w14:textId="77777777" w:rsidR="00C9343E" w:rsidRPr="00BC67A1" w:rsidRDefault="00C9343E" w:rsidP="00270630">
            <w:pPr>
              <w:rPr>
                <w:rFonts w:eastAsia="Times New Roman" w:cs="Arial"/>
                <w:kern w:val="0"/>
                <w:szCs w:val="22"/>
                <w:lang w:val="en-US"/>
                <w14:ligatures w14:val="none"/>
              </w:rPr>
            </w:pPr>
          </w:p>
        </w:tc>
        <w:tc>
          <w:tcPr>
            <w:tcW w:w="956" w:type="dxa"/>
            <w:tcBorders>
              <w:top w:val="single" w:sz="4" w:space="0" w:color="35B1F5"/>
              <w:left w:val="single" w:sz="4" w:space="0" w:color="35B1F5"/>
              <w:bottom w:val="single" w:sz="4" w:space="0" w:color="35B1F5"/>
              <w:right w:val="single" w:sz="4" w:space="0" w:color="35B1F5"/>
            </w:tcBorders>
          </w:tcPr>
          <w:p w14:paraId="0A3DECA6" w14:textId="7CE4155C" w:rsidR="00C9343E" w:rsidRPr="00BC67A1" w:rsidRDefault="00C9343E" w:rsidP="00270630">
            <w:pPr>
              <w:rPr>
                <w:rFonts w:eastAsia="Times New Roman" w:cs="Arial"/>
                <w:kern w:val="0"/>
                <w:szCs w:val="22"/>
                <w:lang w:val="en-US"/>
                <w14:ligatures w14:val="none"/>
              </w:rPr>
            </w:pPr>
          </w:p>
        </w:tc>
      </w:tr>
    </w:tbl>
    <w:p w14:paraId="059E70FA" w14:textId="77777777" w:rsidR="00BC67A1" w:rsidRDefault="00BC67A1" w:rsidP="00BC67A1">
      <w:pPr>
        <w:rPr>
          <w:rFonts w:eastAsia="Times New Roman" w:cs="Arial"/>
          <w:kern w:val="0"/>
          <w:szCs w:val="22"/>
          <w:lang w:val="en-US"/>
          <w14:ligatures w14:val="none"/>
        </w:rPr>
      </w:pPr>
    </w:p>
    <w:p w14:paraId="2F03E35B" w14:textId="77777777" w:rsidR="00C9343E" w:rsidRDefault="00C9343E" w:rsidP="00BC67A1">
      <w:pPr>
        <w:rPr>
          <w:rFonts w:eastAsia="Times New Roman" w:cs="Arial"/>
          <w:kern w:val="0"/>
          <w:szCs w:val="22"/>
          <w:lang w:val="en-US"/>
          <w14:ligatures w14:val="none"/>
        </w:rPr>
      </w:pPr>
    </w:p>
    <w:p w14:paraId="58930A1D" w14:textId="77777777" w:rsidR="00C9343E" w:rsidRPr="0043505F" w:rsidRDefault="00C9343E" w:rsidP="00BC67A1">
      <w:pPr>
        <w:rPr>
          <w:rFonts w:eastAsia="Times New Roman" w:cs="Arial"/>
          <w:kern w:val="0"/>
          <w:szCs w:val="22"/>
          <w:lang w:val="en-US"/>
          <w14:ligatures w14:val="none"/>
        </w:rPr>
      </w:pPr>
    </w:p>
    <w:p w14:paraId="1E9B5707" w14:textId="77777777" w:rsidR="00BC67A1" w:rsidRPr="0043505F" w:rsidRDefault="00BC67A1" w:rsidP="00BC67A1">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C67A1" w:rsidRPr="0043505F" w14:paraId="6565F5B0"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86671A6" w14:textId="77777777" w:rsidR="00BC67A1" w:rsidRPr="0043505F" w:rsidRDefault="00BC67A1"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1D22B96F"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8309FC7" w14:textId="77777777" w:rsidR="00BC67A1" w:rsidRDefault="00BC67A1" w:rsidP="00F416B3">
            <w:pPr>
              <w:rPr>
                <w:rFonts w:eastAsia="Times New Roman" w:cs="Arial"/>
                <w:kern w:val="0"/>
                <w:szCs w:val="22"/>
                <w:lang w:val="en-US"/>
                <w14:ligatures w14:val="none"/>
              </w:rPr>
            </w:pPr>
          </w:p>
          <w:p w14:paraId="5C6E87EF" w14:textId="77777777" w:rsidR="00BC67A1" w:rsidRPr="0043505F" w:rsidRDefault="00BC67A1" w:rsidP="00F416B3">
            <w:pPr>
              <w:rPr>
                <w:rFonts w:eastAsia="Times New Roman" w:cs="Arial"/>
                <w:kern w:val="0"/>
                <w:szCs w:val="22"/>
                <w:lang w:val="en-US"/>
                <w14:ligatures w14:val="none"/>
              </w:rPr>
            </w:pPr>
          </w:p>
          <w:p w14:paraId="1761B238" w14:textId="77777777" w:rsidR="00BC67A1" w:rsidRPr="0043505F" w:rsidRDefault="00BC67A1"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9FED262" w14:textId="77777777" w:rsidR="00BC67A1" w:rsidRPr="0043505F" w:rsidRDefault="00BC67A1" w:rsidP="00F416B3">
            <w:pPr>
              <w:rPr>
                <w:rFonts w:eastAsia="Times New Roman" w:cs="Arial"/>
                <w:kern w:val="0"/>
                <w:szCs w:val="22"/>
                <w:lang w:val="en-US"/>
                <w14:ligatures w14:val="none"/>
              </w:rPr>
            </w:pPr>
          </w:p>
          <w:p w14:paraId="5FD9AA61" w14:textId="77777777" w:rsidR="00BC67A1" w:rsidRPr="0043505F" w:rsidRDefault="00BC67A1" w:rsidP="00F416B3">
            <w:pPr>
              <w:rPr>
                <w:rFonts w:eastAsia="Times New Roman" w:cs="Arial"/>
                <w:kern w:val="0"/>
                <w:szCs w:val="22"/>
                <w:lang w:val="en-US"/>
                <w14:ligatures w14:val="none"/>
              </w:rPr>
            </w:pPr>
          </w:p>
          <w:p w14:paraId="5B100B9B" w14:textId="77777777" w:rsidR="00BC67A1" w:rsidRDefault="00BC67A1" w:rsidP="00BC67A1">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08A5183" w14:textId="3E174A47" w:rsidR="00CD517C" w:rsidRPr="0043505F" w:rsidRDefault="00CD517C" w:rsidP="00BC67A1">
            <w:pPr>
              <w:rPr>
                <w:rFonts w:eastAsia="Times New Roman" w:cs="Arial"/>
                <w:kern w:val="0"/>
                <w:szCs w:val="22"/>
                <w:lang w:val="en-US"/>
                <w14:ligatures w14:val="none"/>
              </w:rPr>
            </w:pPr>
          </w:p>
        </w:tc>
      </w:tr>
    </w:tbl>
    <w:p w14:paraId="3049BDE4" w14:textId="77777777" w:rsidR="00BC67A1" w:rsidRDefault="00BC67A1" w:rsidP="00F77997">
      <w:pPr>
        <w:rPr>
          <w:lang w:val="en-US"/>
        </w:rPr>
      </w:pPr>
    </w:p>
    <w:p w14:paraId="106CFD78" w14:textId="77777777" w:rsidR="00270630" w:rsidRDefault="00270630">
      <w:pPr>
        <w:rPr>
          <w:rFonts w:eastAsia="Times New Roman" w:cstheme="majorBidi"/>
          <w:b/>
          <w:color w:val="043956" w:themeColor="accent2"/>
          <w:sz w:val="32"/>
          <w:szCs w:val="40"/>
          <w:lang w:val="en-US"/>
        </w:rPr>
      </w:pPr>
      <w:r>
        <w:rPr>
          <w:rFonts w:eastAsia="Times New Roman"/>
          <w:lang w:val="en-US"/>
        </w:rPr>
        <w:br w:type="page"/>
      </w:r>
    </w:p>
    <w:p w14:paraId="0AECB26E" w14:textId="1E58A58C" w:rsidR="00B06E49" w:rsidRPr="0043505F" w:rsidRDefault="00B06E49" w:rsidP="00B06E49">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7</w:t>
      </w:r>
      <w:r w:rsidRPr="0043505F">
        <w:rPr>
          <w:rFonts w:eastAsia="Times New Roman"/>
          <w:lang w:val="en-US"/>
        </w:rPr>
        <w:t xml:space="preserve"> (</w:t>
      </w:r>
      <w:r w:rsidR="00C466C2" w:rsidRPr="00C466C2">
        <w:rPr>
          <w:rFonts w:eastAsia="Times New Roman"/>
          <w:lang w:val="en-US"/>
        </w:rPr>
        <w:t>A/504/1388</w:t>
      </w:r>
      <w:r w:rsidRPr="0043505F">
        <w:rPr>
          <w:rFonts w:eastAsia="Times New Roman"/>
          <w:lang w:val="en-US"/>
        </w:rPr>
        <w:t>)</w:t>
      </w:r>
    </w:p>
    <w:p w14:paraId="33BF7222" w14:textId="77777777" w:rsidR="000C446B" w:rsidRDefault="000C446B" w:rsidP="00B06E49">
      <w:pPr>
        <w:pStyle w:val="Heading3"/>
        <w:jc w:val="center"/>
        <w:rPr>
          <w:rFonts w:eastAsia="Times New Roman"/>
          <w:sz w:val="28"/>
          <w:szCs w:val="32"/>
          <w:lang w:val="en-US"/>
        </w:rPr>
      </w:pPr>
      <w:r w:rsidRPr="000C446B">
        <w:rPr>
          <w:rFonts w:eastAsia="Times New Roman"/>
          <w:sz w:val="28"/>
          <w:szCs w:val="32"/>
          <w:lang w:val="en-US"/>
        </w:rPr>
        <w:t xml:space="preserve">REMOVE AND REPLACE MOTOR VEHICLE ROAD WHEELS </w:t>
      </w:r>
    </w:p>
    <w:p w14:paraId="6CAB3B92" w14:textId="1A39BAC9" w:rsidR="00B06E49" w:rsidRPr="0043505F" w:rsidRDefault="00B06E49" w:rsidP="00B06E49">
      <w:pPr>
        <w:pStyle w:val="Heading3"/>
        <w:jc w:val="center"/>
        <w:rPr>
          <w:rFonts w:eastAsia="Times New Roman"/>
          <w:lang w:val="en-US"/>
        </w:rPr>
      </w:pPr>
      <w:r w:rsidRPr="0043505F">
        <w:rPr>
          <w:rFonts w:eastAsia="Times New Roman"/>
          <w:lang w:val="en-US"/>
        </w:rPr>
        <w:t>ASSESSMENT CRITERIA RECORD</w:t>
      </w:r>
    </w:p>
    <w:p w14:paraId="00193F16" w14:textId="77777777" w:rsidR="00B06E49" w:rsidRPr="0043505F" w:rsidRDefault="00B06E49" w:rsidP="00B06E49">
      <w:pPr>
        <w:jc w:val="center"/>
        <w:rPr>
          <w:rFonts w:eastAsia="Times New Roman" w:cs="Arial"/>
          <w:b/>
          <w:kern w:val="0"/>
          <w:sz w:val="24"/>
          <w:u w:val="single"/>
          <w:lang w:val="en-US"/>
          <w14:ligatures w14:val="none"/>
        </w:rPr>
      </w:pPr>
    </w:p>
    <w:tbl>
      <w:tblPr>
        <w:tblW w:w="10040"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560"/>
        <w:gridCol w:w="6804"/>
        <w:gridCol w:w="1676"/>
      </w:tblGrid>
      <w:tr w:rsidR="00B06E49" w:rsidRPr="0043505F" w14:paraId="2731E5B9" w14:textId="77777777" w:rsidTr="00F416B3">
        <w:tc>
          <w:tcPr>
            <w:tcW w:w="1560" w:type="dxa"/>
          </w:tcPr>
          <w:p w14:paraId="6395E9F5" w14:textId="77777777" w:rsidR="00B06E49" w:rsidRPr="0043505F" w:rsidRDefault="00B06E49"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804" w:type="dxa"/>
          </w:tcPr>
          <w:p w14:paraId="093D5A57"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1BF5FCD"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75CAE4AE"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03B3E3AC" w14:textId="77777777" w:rsidR="00B06E49" w:rsidRPr="0043505F" w:rsidRDefault="00B06E49"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0C446B" w:rsidRPr="0043505F" w14:paraId="7F8ED055" w14:textId="77777777" w:rsidTr="006F5091">
        <w:trPr>
          <w:trHeight w:val="921"/>
        </w:trPr>
        <w:tc>
          <w:tcPr>
            <w:tcW w:w="1560" w:type="dxa"/>
          </w:tcPr>
          <w:p w14:paraId="401B67F2" w14:textId="2199E082" w:rsidR="000C446B" w:rsidRPr="000C446B" w:rsidRDefault="000C446B" w:rsidP="006F5091">
            <w:pPr>
              <w:jc w:val="center"/>
              <w:rPr>
                <w:rFonts w:eastAsia="Times New Roman" w:cs="Arial"/>
                <w:kern w:val="0"/>
                <w:szCs w:val="22"/>
                <w:lang w:val="en-US"/>
                <w14:ligatures w14:val="none"/>
              </w:rPr>
            </w:pPr>
            <w:r w:rsidRPr="000C446B">
              <w:rPr>
                <w:szCs w:val="22"/>
              </w:rPr>
              <w:t>1.1</w:t>
            </w:r>
          </w:p>
        </w:tc>
        <w:tc>
          <w:tcPr>
            <w:tcW w:w="6804" w:type="dxa"/>
          </w:tcPr>
          <w:p w14:paraId="766F938A" w14:textId="2746A2EF" w:rsidR="000C446B" w:rsidRPr="000C446B" w:rsidRDefault="000C446B" w:rsidP="000C446B">
            <w:pPr>
              <w:rPr>
                <w:rFonts w:eastAsia="Times New Roman" w:cs="Arial"/>
                <w:kern w:val="0"/>
                <w:szCs w:val="22"/>
                <w:lang w:val="en-US"/>
                <w14:ligatures w14:val="none"/>
              </w:rPr>
            </w:pPr>
            <w:r w:rsidRPr="000C446B">
              <w:rPr>
                <w:rFonts w:cs="Arial"/>
                <w:szCs w:val="22"/>
              </w:rPr>
              <w:t>Demonstrate safe working practices when removing and replacing motor vehicle road wheels</w:t>
            </w:r>
          </w:p>
        </w:tc>
        <w:tc>
          <w:tcPr>
            <w:tcW w:w="1676" w:type="dxa"/>
          </w:tcPr>
          <w:p w14:paraId="527221FD" w14:textId="5BE57E25"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1170F9A6" w14:textId="77777777" w:rsidTr="006F5091">
        <w:trPr>
          <w:trHeight w:val="755"/>
        </w:trPr>
        <w:tc>
          <w:tcPr>
            <w:tcW w:w="1560" w:type="dxa"/>
          </w:tcPr>
          <w:p w14:paraId="60D78814" w14:textId="0E252AAF" w:rsidR="000C446B" w:rsidRPr="000C446B" w:rsidRDefault="000C446B" w:rsidP="006F5091">
            <w:pPr>
              <w:jc w:val="center"/>
              <w:rPr>
                <w:rFonts w:eastAsia="Times New Roman" w:cs="Arial"/>
                <w:kern w:val="0"/>
                <w:szCs w:val="22"/>
                <w:lang w:val="en-US"/>
                <w14:ligatures w14:val="none"/>
              </w:rPr>
            </w:pPr>
            <w:r w:rsidRPr="000C446B">
              <w:rPr>
                <w:szCs w:val="22"/>
              </w:rPr>
              <w:t>1.2</w:t>
            </w:r>
          </w:p>
        </w:tc>
        <w:tc>
          <w:tcPr>
            <w:tcW w:w="6804" w:type="dxa"/>
          </w:tcPr>
          <w:p w14:paraId="478C5C9A" w14:textId="42E33BDD" w:rsidR="000C446B" w:rsidRPr="000C446B" w:rsidRDefault="000C446B" w:rsidP="000C446B">
            <w:pPr>
              <w:rPr>
                <w:rFonts w:eastAsia="Times New Roman" w:cs="Arial"/>
                <w:kern w:val="0"/>
                <w:szCs w:val="22"/>
                <w:lang w:val="en-US"/>
                <w14:ligatures w14:val="none"/>
              </w:rPr>
            </w:pPr>
            <w:r w:rsidRPr="000C446B">
              <w:rPr>
                <w:rFonts w:cs="Arial"/>
                <w:szCs w:val="22"/>
              </w:rPr>
              <w:t>Use correct PPE required to carry out given tasks</w:t>
            </w:r>
          </w:p>
        </w:tc>
        <w:tc>
          <w:tcPr>
            <w:tcW w:w="1676" w:type="dxa"/>
          </w:tcPr>
          <w:p w14:paraId="701FDD12" w14:textId="227C6148"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6A76C5FC" w14:textId="77777777" w:rsidTr="006F5091">
        <w:trPr>
          <w:trHeight w:val="860"/>
        </w:trPr>
        <w:tc>
          <w:tcPr>
            <w:tcW w:w="1560" w:type="dxa"/>
          </w:tcPr>
          <w:p w14:paraId="779A7220" w14:textId="18ACD263" w:rsidR="000C446B" w:rsidRPr="000C446B" w:rsidRDefault="000C446B" w:rsidP="006F5091">
            <w:pPr>
              <w:jc w:val="center"/>
              <w:rPr>
                <w:rFonts w:eastAsia="Times New Roman" w:cs="Arial"/>
                <w:kern w:val="0"/>
                <w:szCs w:val="22"/>
                <w:lang w:val="en-US"/>
                <w14:ligatures w14:val="none"/>
              </w:rPr>
            </w:pPr>
            <w:r w:rsidRPr="000C446B">
              <w:rPr>
                <w:szCs w:val="22"/>
              </w:rPr>
              <w:t>1.3</w:t>
            </w:r>
          </w:p>
        </w:tc>
        <w:tc>
          <w:tcPr>
            <w:tcW w:w="6804" w:type="dxa"/>
          </w:tcPr>
          <w:p w14:paraId="7B192DBB" w14:textId="390FE187" w:rsidR="000C446B" w:rsidRPr="000C446B" w:rsidRDefault="000C446B" w:rsidP="000C446B">
            <w:pPr>
              <w:rPr>
                <w:rFonts w:eastAsia="Times New Roman" w:cs="Arial"/>
                <w:kern w:val="0"/>
                <w:szCs w:val="22"/>
                <w:lang w:val="en-US"/>
                <w14:ligatures w14:val="none"/>
              </w:rPr>
            </w:pPr>
            <w:r w:rsidRPr="000C446B">
              <w:rPr>
                <w:rFonts w:cs="Arial"/>
                <w:szCs w:val="22"/>
              </w:rPr>
              <w:t>Dispose of waste products in line with environmental guidance</w:t>
            </w:r>
          </w:p>
        </w:tc>
        <w:tc>
          <w:tcPr>
            <w:tcW w:w="1676" w:type="dxa"/>
          </w:tcPr>
          <w:p w14:paraId="3625FD64" w14:textId="314BCF69"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435008B0" w14:textId="77777777" w:rsidTr="006F5091">
        <w:trPr>
          <w:trHeight w:val="680"/>
        </w:trPr>
        <w:tc>
          <w:tcPr>
            <w:tcW w:w="1560" w:type="dxa"/>
          </w:tcPr>
          <w:p w14:paraId="18E54CDC" w14:textId="4460C10B" w:rsidR="000C446B" w:rsidRPr="000C446B" w:rsidRDefault="000C446B" w:rsidP="006F5091">
            <w:pPr>
              <w:jc w:val="center"/>
              <w:rPr>
                <w:rFonts w:eastAsia="Times New Roman" w:cs="Arial"/>
                <w:kern w:val="0"/>
                <w:szCs w:val="22"/>
                <w:lang w:val="en-US"/>
                <w14:ligatures w14:val="none"/>
              </w:rPr>
            </w:pPr>
            <w:r w:rsidRPr="000C446B">
              <w:rPr>
                <w:szCs w:val="22"/>
              </w:rPr>
              <w:t>1.4</w:t>
            </w:r>
          </w:p>
        </w:tc>
        <w:tc>
          <w:tcPr>
            <w:tcW w:w="6804" w:type="dxa"/>
          </w:tcPr>
          <w:p w14:paraId="2FC2406E" w14:textId="4EDA8AED" w:rsidR="000C446B" w:rsidRPr="000C446B" w:rsidRDefault="000C446B" w:rsidP="000C446B">
            <w:pPr>
              <w:rPr>
                <w:rFonts w:eastAsia="Times New Roman" w:cs="Arial"/>
                <w:kern w:val="0"/>
                <w:szCs w:val="22"/>
                <w:lang w:val="en-US"/>
                <w14:ligatures w14:val="none"/>
              </w:rPr>
            </w:pPr>
            <w:r w:rsidRPr="000C446B">
              <w:rPr>
                <w:rFonts w:cs="Arial"/>
                <w:szCs w:val="22"/>
              </w:rPr>
              <w:t>Clean and store tools, equipment and PPE safely</w:t>
            </w:r>
          </w:p>
        </w:tc>
        <w:tc>
          <w:tcPr>
            <w:tcW w:w="1676" w:type="dxa"/>
          </w:tcPr>
          <w:p w14:paraId="69963A86" w14:textId="31108E53"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303D3C62" w14:textId="77777777" w:rsidTr="006F5091">
        <w:trPr>
          <w:trHeight w:val="656"/>
        </w:trPr>
        <w:tc>
          <w:tcPr>
            <w:tcW w:w="1560" w:type="dxa"/>
          </w:tcPr>
          <w:p w14:paraId="537AC911" w14:textId="6330D307" w:rsidR="000C446B" w:rsidRPr="000C446B" w:rsidRDefault="000C446B" w:rsidP="006F5091">
            <w:pPr>
              <w:jc w:val="center"/>
              <w:rPr>
                <w:rFonts w:eastAsia="Times New Roman" w:cs="Arial"/>
                <w:kern w:val="0"/>
                <w:szCs w:val="22"/>
                <w:lang w:val="en-US"/>
                <w14:ligatures w14:val="none"/>
              </w:rPr>
            </w:pPr>
            <w:r w:rsidRPr="000C446B">
              <w:rPr>
                <w:szCs w:val="22"/>
              </w:rPr>
              <w:t>2.1</w:t>
            </w:r>
          </w:p>
        </w:tc>
        <w:tc>
          <w:tcPr>
            <w:tcW w:w="6804" w:type="dxa"/>
          </w:tcPr>
          <w:p w14:paraId="28806446" w14:textId="631C9B51" w:rsidR="000C446B" w:rsidRPr="000C446B" w:rsidRDefault="000C446B" w:rsidP="000C446B">
            <w:pPr>
              <w:rPr>
                <w:rFonts w:eastAsia="Times New Roman" w:cs="Arial"/>
                <w:kern w:val="0"/>
                <w:szCs w:val="22"/>
                <w:lang w:val="en-US"/>
                <w14:ligatures w14:val="none"/>
              </w:rPr>
            </w:pPr>
            <w:r w:rsidRPr="000C446B">
              <w:rPr>
                <w:rFonts w:cs="Arial"/>
                <w:szCs w:val="22"/>
              </w:rPr>
              <w:t>State reasons for removing wheels from a motor vehicle</w:t>
            </w:r>
          </w:p>
        </w:tc>
        <w:tc>
          <w:tcPr>
            <w:tcW w:w="1676" w:type="dxa"/>
          </w:tcPr>
          <w:p w14:paraId="706A11E4" w14:textId="5B7F6238"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627BB13D" w14:textId="77777777" w:rsidTr="006F5091">
        <w:trPr>
          <w:trHeight w:val="618"/>
        </w:trPr>
        <w:tc>
          <w:tcPr>
            <w:tcW w:w="1560" w:type="dxa"/>
          </w:tcPr>
          <w:p w14:paraId="789F0A06" w14:textId="40E7D87C" w:rsidR="000C446B" w:rsidRPr="000C446B" w:rsidRDefault="000C446B" w:rsidP="006F5091">
            <w:pPr>
              <w:jc w:val="center"/>
              <w:rPr>
                <w:rFonts w:eastAsia="Times New Roman" w:cs="Arial"/>
                <w:kern w:val="0"/>
                <w:szCs w:val="22"/>
                <w:lang w:val="en-US"/>
                <w14:ligatures w14:val="none"/>
              </w:rPr>
            </w:pPr>
            <w:r w:rsidRPr="000C446B">
              <w:rPr>
                <w:szCs w:val="22"/>
              </w:rPr>
              <w:t>2.2</w:t>
            </w:r>
          </w:p>
        </w:tc>
        <w:tc>
          <w:tcPr>
            <w:tcW w:w="6804" w:type="dxa"/>
          </w:tcPr>
          <w:p w14:paraId="08508A2F" w14:textId="1968D43B" w:rsidR="000C446B" w:rsidRPr="000C446B" w:rsidRDefault="000C446B" w:rsidP="000C446B">
            <w:pPr>
              <w:rPr>
                <w:rFonts w:eastAsia="Times New Roman" w:cs="Arial"/>
                <w:kern w:val="0"/>
                <w:szCs w:val="22"/>
                <w:lang w:val="en-US"/>
                <w14:ligatures w14:val="none"/>
              </w:rPr>
            </w:pPr>
            <w:r w:rsidRPr="000C446B">
              <w:rPr>
                <w:rFonts w:cs="Arial"/>
                <w:szCs w:val="22"/>
              </w:rPr>
              <w:t>State why wheels need to be checked for condition</w:t>
            </w:r>
          </w:p>
        </w:tc>
        <w:tc>
          <w:tcPr>
            <w:tcW w:w="1676" w:type="dxa"/>
          </w:tcPr>
          <w:p w14:paraId="38424C73" w14:textId="65A2A456"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6E969679" w14:textId="77777777" w:rsidTr="006F5091">
        <w:trPr>
          <w:trHeight w:val="864"/>
        </w:trPr>
        <w:tc>
          <w:tcPr>
            <w:tcW w:w="1560" w:type="dxa"/>
          </w:tcPr>
          <w:p w14:paraId="160DFCC6" w14:textId="2B876D55" w:rsidR="000C446B" w:rsidRPr="000C446B" w:rsidRDefault="000C446B" w:rsidP="006F5091">
            <w:pPr>
              <w:jc w:val="center"/>
              <w:rPr>
                <w:rFonts w:eastAsia="Times New Roman" w:cs="Arial"/>
                <w:kern w:val="0"/>
                <w:szCs w:val="22"/>
                <w:lang w:val="en-US"/>
                <w14:ligatures w14:val="none"/>
              </w:rPr>
            </w:pPr>
            <w:r w:rsidRPr="000C446B">
              <w:rPr>
                <w:szCs w:val="22"/>
              </w:rPr>
              <w:t>3.1</w:t>
            </w:r>
          </w:p>
        </w:tc>
        <w:tc>
          <w:tcPr>
            <w:tcW w:w="6804" w:type="dxa"/>
          </w:tcPr>
          <w:p w14:paraId="31A7051B" w14:textId="057A138C" w:rsidR="000C446B" w:rsidRPr="000C446B" w:rsidRDefault="000C446B" w:rsidP="000C446B">
            <w:pPr>
              <w:rPr>
                <w:rFonts w:eastAsia="Times New Roman" w:cs="Arial"/>
                <w:kern w:val="0"/>
                <w:szCs w:val="22"/>
                <w:lang w:val="en-US"/>
                <w14:ligatures w14:val="none"/>
              </w:rPr>
            </w:pPr>
            <w:r w:rsidRPr="000C446B">
              <w:rPr>
                <w:rFonts w:cs="Arial"/>
                <w:szCs w:val="22"/>
              </w:rPr>
              <w:t>Select the correct tools and equipment, checking for fitness for purpose</w:t>
            </w:r>
          </w:p>
        </w:tc>
        <w:tc>
          <w:tcPr>
            <w:tcW w:w="1676" w:type="dxa"/>
          </w:tcPr>
          <w:p w14:paraId="3E4B6CB8" w14:textId="374CA825"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7D62ADEB" w14:textId="77777777" w:rsidTr="006F5091">
        <w:trPr>
          <w:trHeight w:val="602"/>
        </w:trPr>
        <w:tc>
          <w:tcPr>
            <w:tcW w:w="1560" w:type="dxa"/>
          </w:tcPr>
          <w:p w14:paraId="57554393" w14:textId="12DB5575" w:rsidR="000C446B" w:rsidRPr="000C446B" w:rsidRDefault="000C446B" w:rsidP="006F5091">
            <w:pPr>
              <w:jc w:val="center"/>
              <w:rPr>
                <w:rFonts w:eastAsia="Times New Roman" w:cs="Arial"/>
                <w:kern w:val="0"/>
                <w:szCs w:val="22"/>
                <w:lang w:val="en-US"/>
                <w14:ligatures w14:val="none"/>
              </w:rPr>
            </w:pPr>
            <w:r w:rsidRPr="000C446B">
              <w:rPr>
                <w:szCs w:val="22"/>
              </w:rPr>
              <w:t>3.2</w:t>
            </w:r>
          </w:p>
        </w:tc>
        <w:tc>
          <w:tcPr>
            <w:tcW w:w="6804" w:type="dxa"/>
          </w:tcPr>
          <w:p w14:paraId="7D0E3E4F" w14:textId="036A1DF5" w:rsidR="000C446B" w:rsidRPr="000C446B" w:rsidRDefault="000C446B" w:rsidP="000C446B">
            <w:pPr>
              <w:rPr>
                <w:rFonts w:eastAsia="Times New Roman" w:cs="Arial"/>
                <w:kern w:val="0"/>
                <w:szCs w:val="22"/>
                <w:lang w:val="en-US"/>
                <w14:ligatures w14:val="none"/>
              </w:rPr>
            </w:pPr>
            <w:r w:rsidRPr="000C446B">
              <w:rPr>
                <w:rFonts w:cs="Arial"/>
                <w:szCs w:val="22"/>
              </w:rPr>
              <w:t>Safely use a jack</w:t>
            </w:r>
          </w:p>
        </w:tc>
        <w:tc>
          <w:tcPr>
            <w:tcW w:w="1676" w:type="dxa"/>
          </w:tcPr>
          <w:p w14:paraId="221792AD" w14:textId="190BF92D"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002C69F3" w14:textId="77777777" w:rsidTr="006F5091">
        <w:trPr>
          <w:trHeight w:val="635"/>
        </w:trPr>
        <w:tc>
          <w:tcPr>
            <w:tcW w:w="1560" w:type="dxa"/>
          </w:tcPr>
          <w:p w14:paraId="689A944A" w14:textId="7B62FD86" w:rsidR="000C446B" w:rsidRPr="000C446B" w:rsidRDefault="000C446B" w:rsidP="006F5091">
            <w:pPr>
              <w:jc w:val="center"/>
              <w:rPr>
                <w:rFonts w:eastAsia="Times New Roman" w:cs="Arial"/>
                <w:kern w:val="0"/>
                <w:szCs w:val="22"/>
                <w:lang w:val="en-US"/>
                <w14:ligatures w14:val="none"/>
              </w:rPr>
            </w:pPr>
            <w:r w:rsidRPr="000C446B">
              <w:rPr>
                <w:szCs w:val="22"/>
              </w:rPr>
              <w:t>3.3</w:t>
            </w:r>
          </w:p>
        </w:tc>
        <w:tc>
          <w:tcPr>
            <w:tcW w:w="6804" w:type="dxa"/>
          </w:tcPr>
          <w:p w14:paraId="0D37C79B" w14:textId="1FA4F724" w:rsidR="000C446B" w:rsidRPr="000C446B" w:rsidRDefault="000C446B" w:rsidP="000C446B">
            <w:pPr>
              <w:rPr>
                <w:rFonts w:eastAsia="Times New Roman" w:cs="Arial"/>
                <w:kern w:val="0"/>
                <w:szCs w:val="22"/>
                <w:lang w:val="en-US"/>
                <w14:ligatures w14:val="none"/>
              </w:rPr>
            </w:pPr>
            <w:r w:rsidRPr="000C446B">
              <w:rPr>
                <w:rFonts w:cs="Arial"/>
                <w:szCs w:val="22"/>
              </w:rPr>
              <w:t>Remove, check and refit wheel</w:t>
            </w:r>
          </w:p>
        </w:tc>
        <w:tc>
          <w:tcPr>
            <w:tcW w:w="1676" w:type="dxa"/>
          </w:tcPr>
          <w:p w14:paraId="4DB6FD9E" w14:textId="16A9E47E" w:rsidR="000C446B" w:rsidRPr="000C446B" w:rsidRDefault="000C446B" w:rsidP="006F5091">
            <w:pPr>
              <w:jc w:val="center"/>
              <w:rPr>
                <w:rFonts w:eastAsia="Times New Roman" w:cs="Arial"/>
                <w:kern w:val="0"/>
                <w:szCs w:val="22"/>
                <w:lang w:val="en-US"/>
                <w14:ligatures w14:val="none"/>
              </w:rPr>
            </w:pPr>
            <w:r w:rsidRPr="000C446B">
              <w:rPr>
                <w:szCs w:val="22"/>
              </w:rPr>
              <w:t>1</w:t>
            </w:r>
          </w:p>
        </w:tc>
      </w:tr>
      <w:tr w:rsidR="000C446B" w:rsidRPr="0043505F" w14:paraId="06FDF6F5" w14:textId="77777777" w:rsidTr="006F5091">
        <w:trPr>
          <w:trHeight w:val="609"/>
        </w:trPr>
        <w:tc>
          <w:tcPr>
            <w:tcW w:w="1560" w:type="dxa"/>
          </w:tcPr>
          <w:p w14:paraId="2F6F4A10" w14:textId="0EAF6309" w:rsidR="000C446B" w:rsidRPr="000C446B" w:rsidRDefault="000C446B" w:rsidP="006F5091">
            <w:pPr>
              <w:jc w:val="center"/>
              <w:rPr>
                <w:rFonts w:eastAsia="Times New Roman" w:cs="Arial"/>
                <w:kern w:val="0"/>
                <w:szCs w:val="22"/>
                <w:lang w:val="en-US"/>
                <w14:ligatures w14:val="none"/>
              </w:rPr>
            </w:pPr>
            <w:r w:rsidRPr="000C446B">
              <w:rPr>
                <w:szCs w:val="22"/>
              </w:rPr>
              <w:t>3.4</w:t>
            </w:r>
          </w:p>
        </w:tc>
        <w:tc>
          <w:tcPr>
            <w:tcW w:w="6804" w:type="dxa"/>
          </w:tcPr>
          <w:p w14:paraId="5B792014" w14:textId="7976F8A7" w:rsidR="000C446B" w:rsidRPr="000C446B" w:rsidRDefault="000C446B" w:rsidP="000C446B">
            <w:pPr>
              <w:rPr>
                <w:rFonts w:eastAsia="Times New Roman" w:cs="Arial"/>
                <w:kern w:val="0"/>
                <w:szCs w:val="22"/>
                <w:lang w:val="en-US"/>
                <w14:ligatures w14:val="none"/>
              </w:rPr>
            </w:pPr>
            <w:r w:rsidRPr="000C446B">
              <w:rPr>
                <w:rFonts w:cs="Arial"/>
                <w:szCs w:val="22"/>
              </w:rPr>
              <w:t>Ensure all wheel nuts are replaced securely</w:t>
            </w:r>
          </w:p>
        </w:tc>
        <w:tc>
          <w:tcPr>
            <w:tcW w:w="1676" w:type="dxa"/>
          </w:tcPr>
          <w:p w14:paraId="42E930B2" w14:textId="642E1B32" w:rsidR="000C446B" w:rsidRPr="000C446B" w:rsidRDefault="000C446B" w:rsidP="006F5091">
            <w:pPr>
              <w:jc w:val="center"/>
              <w:rPr>
                <w:rFonts w:eastAsia="Times New Roman" w:cs="Arial"/>
                <w:kern w:val="0"/>
                <w:szCs w:val="22"/>
                <w:lang w:val="en-US"/>
                <w14:ligatures w14:val="none"/>
              </w:rPr>
            </w:pPr>
            <w:r w:rsidRPr="000C446B">
              <w:rPr>
                <w:szCs w:val="22"/>
              </w:rPr>
              <w:t>1</w:t>
            </w:r>
          </w:p>
        </w:tc>
      </w:tr>
    </w:tbl>
    <w:p w14:paraId="78C4EE86" w14:textId="77777777" w:rsidR="00B06E49" w:rsidRPr="0043505F" w:rsidRDefault="00B06E49" w:rsidP="00B06E49">
      <w:pPr>
        <w:ind w:left="-709" w:right="-908"/>
        <w:rPr>
          <w:rFonts w:eastAsia="Times New Roman" w:cs="Arial"/>
          <w:b/>
          <w:kern w:val="0"/>
          <w:sz w:val="20"/>
          <w:szCs w:val="20"/>
          <w:lang w:val="en-US"/>
          <w14:ligatures w14:val="none"/>
        </w:rPr>
      </w:pPr>
    </w:p>
    <w:p w14:paraId="35FF9260" w14:textId="77777777" w:rsidR="00B06E49" w:rsidRDefault="00B06E49" w:rsidP="00B06E49">
      <w:pPr>
        <w:ind w:left="-709" w:right="-908"/>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289F44EB" w14:textId="77777777" w:rsidR="00B06E49" w:rsidRDefault="00B06E49" w:rsidP="00B06E49">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06E49" w:rsidRPr="0043505F" w14:paraId="50833540" w14:textId="77777777" w:rsidTr="00C02976">
        <w:trPr>
          <w:trHeight w:val="8006"/>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23AF43" w14:textId="77777777"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FEEDBACK ON UNIT COMPLETION</w:t>
            </w:r>
          </w:p>
          <w:p w14:paraId="5107402E" w14:textId="77777777" w:rsidR="00B06E49" w:rsidRPr="0043505F" w:rsidRDefault="00B06E4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EB10BC2" w14:textId="77777777" w:rsidR="00B06E49" w:rsidRDefault="00B06E49" w:rsidP="00F416B3">
            <w:pPr>
              <w:rPr>
                <w:rFonts w:eastAsia="Times New Roman" w:cs="Arial"/>
                <w:kern w:val="0"/>
                <w:szCs w:val="22"/>
                <w:lang w:val="en-US"/>
                <w14:ligatures w14:val="none"/>
              </w:rPr>
            </w:pPr>
          </w:p>
          <w:p w14:paraId="7C0BE5AE" w14:textId="77777777" w:rsidR="00B06E49" w:rsidRDefault="00B06E49" w:rsidP="00F416B3">
            <w:pPr>
              <w:rPr>
                <w:rFonts w:eastAsia="Times New Roman" w:cs="Arial"/>
                <w:kern w:val="0"/>
                <w:szCs w:val="22"/>
                <w:lang w:val="en-US"/>
                <w14:ligatures w14:val="none"/>
              </w:rPr>
            </w:pPr>
          </w:p>
          <w:p w14:paraId="07EDB341" w14:textId="77777777" w:rsidR="00CD479F" w:rsidRDefault="00CD479F" w:rsidP="00F416B3">
            <w:pPr>
              <w:rPr>
                <w:rFonts w:eastAsia="Times New Roman" w:cs="Arial"/>
                <w:kern w:val="0"/>
                <w:szCs w:val="22"/>
                <w:lang w:val="en-US"/>
                <w14:ligatures w14:val="none"/>
              </w:rPr>
            </w:pPr>
          </w:p>
          <w:p w14:paraId="6F772C49" w14:textId="77777777" w:rsidR="00B06E49" w:rsidRDefault="00B06E49" w:rsidP="00F416B3">
            <w:pPr>
              <w:rPr>
                <w:rFonts w:eastAsia="Times New Roman" w:cs="Arial"/>
                <w:kern w:val="0"/>
                <w:szCs w:val="22"/>
                <w:lang w:val="en-US"/>
                <w14:ligatures w14:val="none"/>
              </w:rPr>
            </w:pPr>
          </w:p>
          <w:p w14:paraId="49EAD1E6" w14:textId="77777777" w:rsidR="00B06E49" w:rsidRPr="0043505F" w:rsidRDefault="00B06E49" w:rsidP="00F416B3">
            <w:pPr>
              <w:rPr>
                <w:rFonts w:eastAsia="Times New Roman" w:cs="Arial"/>
                <w:kern w:val="0"/>
                <w:szCs w:val="22"/>
                <w:lang w:val="en-US"/>
                <w14:ligatures w14:val="none"/>
              </w:rPr>
            </w:pPr>
          </w:p>
        </w:tc>
      </w:tr>
    </w:tbl>
    <w:p w14:paraId="788FF0A9" w14:textId="398360F5" w:rsidR="00C02976" w:rsidRDefault="00C02976" w:rsidP="00F77997">
      <w:pPr>
        <w:rPr>
          <w:lang w:val="en-US"/>
        </w:rPr>
      </w:pPr>
    </w:p>
    <w:p w14:paraId="23A2D99F" w14:textId="1BAFA6D7" w:rsidR="00B06E49" w:rsidRDefault="00C02976" w:rsidP="00F77997">
      <w:pPr>
        <w:rPr>
          <w:lang w:val="en-US"/>
        </w:rPr>
      </w:pPr>
      <w:r>
        <w:rPr>
          <w:lang w:val="en-US"/>
        </w:rPr>
        <w:br w:type="page"/>
      </w: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06E49" w:rsidRPr="0043505F" w14:paraId="7837CDB6"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C9E0B8" w14:textId="39D0C61D" w:rsidR="00B06E49" w:rsidRPr="0043505F" w:rsidRDefault="00B06E4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sidR="0093290D">
              <w:rPr>
                <w:rFonts w:eastAsia="Times New Roman" w:cs="Arial"/>
                <w:b/>
                <w:kern w:val="0"/>
                <w:szCs w:val="22"/>
                <w:lang w:val="en-US"/>
                <w14:ligatures w14:val="none"/>
              </w:rPr>
              <w:t>7</w:t>
            </w:r>
            <w:r w:rsidRPr="0043505F">
              <w:rPr>
                <w:rFonts w:eastAsia="Times New Roman" w:cs="Arial"/>
                <w:b/>
                <w:kern w:val="0"/>
                <w:szCs w:val="22"/>
                <w:lang w:val="en-US"/>
                <w14:ligatures w14:val="none"/>
              </w:rPr>
              <w:t xml:space="preserve"> (</w:t>
            </w:r>
            <w:r w:rsidR="00C02976" w:rsidRPr="00C02976">
              <w:rPr>
                <w:rFonts w:eastAsia="Times New Roman" w:cs="Arial"/>
                <w:b/>
                <w:kern w:val="0"/>
                <w:szCs w:val="22"/>
                <w:lang w:val="en-US"/>
                <w14:ligatures w14:val="none"/>
              </w:rPr>
              <w:t>A/504/1388</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BECC63" w14:textId="1673CE34"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C02976">
              <w:rPr>
                <w:rFonts w:eastAsia="Times New Roman" w:cs="Arial"/>
                <w:b/>
                <w:kern w:val="0"/>
                <w:szCs w:val="22"/>
                <w:lang w:val="en-US"/>
                <w14:ligatures w14:val="none"/>
              </w:rPr>
              <w:t>All</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5B3A7C4" w14:textId="4FD8B996" w:rsidR="00B06E49" w:rsidRPr="0043505F" w:rsidRDefault="00B06E4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93290D">
              <w:rPr>
                <w:rFonts w:eastAsia="Times New Roman" w:cs="Arial"/>
                <w:b/>
                <w:kern w:val="0"/>
                <w:szCs w:val="22"/>
                <w:lang w:val="en-US"/>
                <w14:ligatures w14:val="none"/>
              </w:rPr>
              <w:t>1</w:t>
            </w:r>
          </w:p>
        </w:tc>
      </w:tr>
    </w:tbl>
    <w:p w14:paraId="0FDBB236" w14:textId="77777777" w:rsidR="00B06E49" w:rsidRPr="0043505F" w:rsidRDefault="00B06E49" w:rsidP="00B06E4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06E49" w:rsidRPr="0043505F" w14:paraId="7BA8EB63" w14:textId="77777777" w:rsidTr="00B06E49">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A507517" w14:textId="174B10D2" w:rsidR="00B06E49" w:rsidRPr="00B06E49" w:rsidRDefault="00B06E4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C02976" w:rsidRPr="00C02976">
              <w:rPr>
                <w:b/>
              </w:rPr>
              <w:t>Remove and Replace Road Wheel</w:t>
            </w:r>
          </w:p>
        </w:tc>
      </w:tr>
    </w:tbl>
    <w:p w14:paraId="4D73D4FC" w14:textId="77777777" w:rsidR="00B06E49" w:rsidRPr="00075074" w:rsidRDefault="00B06E49" w:rsidP="00B06E49"/>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2186"/>
        <w:gridCol w:w="1084"/>
        <w:gridCol w:w="3230"/>
      </w:tblGrid>
      <w:tr w:rsidR="00B32A1C" w:rsidRPr="00075074" w14:paraId="3D2CDCC9" w14:textId="77777777" w:rsidTr="00B32A1C">
        <w:trPr>
          <w:trHeight w:val="385"/>
        </w:trPr>
        <w:tc>
          <w:tcPr>
            <w:tcW w:w="3281"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40FA0846" w14:textId="088B83F3" w:rsidR="00B32A1C" w:rsidRPr="00075074" w:rsidRDefault="00B32A1C" w:rsidP="00B32A1C">
            <w:pPr>
              <w:ind w:firstLine="22"/>
            </w:pPr>
            <w:r w:rsidRPr="00620EBE">
              <w:rPr>
                <w:b/>
              </w:rPr>
              <w:t>Vehicle Details</w:t>
            </w:r>
          </w:p>
        </w:tc>
        <w:tc>
          <w:tcPr>
            <w:tcW w:w="2243" w:type="dxa"/>
            <w:tcBorders>
              <w:top w:val="single" w:sz="4" w:space="0" w:color="35B1F5"/>
              <w:left w:val="single" w:sz="4" w:space="0" w:color="35B1F5"/>
              <w:bottom w:val="single" w:sz="4" w:space="0" w:color="35B1F5"/>
              <w:right w:val="single" w:sz="4" w:space="0" w:color="35B1F5"/>
            </w:tcBorders>
            <w:shd w:val="clear" w:color="auto" w:fill="043956" w:themeFill="accent2"/>
          </w:tcPr>
          <w:p w14:paraId="531C30F5" w14:textId="6B51A491" w:rsidR="00B32A1C" w:rsidRPr="00075074" w:rsidRDefault="00B32A1C" w:rsidP="00B32A1C">
            <w:pPr>
              <w:ind w:firstLine="22"/>
            </w:pPr>
            <w:r w:rsidRPr="00620EBE">
              <w:rPr>
                <w:b/>
              </w:rPr>
              <w:t>Special Tools</w:t>
            </w:r>
          </w:p>
        </w:tc>
        <w:tc>
          <w:tcPr>
            <w:tcW w:w="4257" w:type="dxa"/>
            <w:gridSpan w:val="2"/>
            <w:tcBorders>
              <w:top w:val="single" w:sz="4" w:space="0" w:color="35B1F5"/>
              <w:left w:val="single" w:sz="4" w:space="0" w:color="35B1F5"/>
              <w:bottom w:val="single" w:sz="4" w:space="0" w:color="35B1F5"/>
              <w:right w:val="single" w:sz="4" w:space="0" w:color="35B1F5"/>
            </w:tcBorders>
            <w:shd w:val="clear" w:color="auto" w:fill="043956" w:themeFill="accent2"/>
          </w:tcPr>
          <w:p w14:paraId="34B5CAAB" w14:textId="36233DB8" w:rsidR="00B32A1C" w:rsidRPr="00075074" w:rsidRDefault="00B32A1C" w:rsidP="00B32A1C">
            <w:pPr>
              <w:ind w:firstLine="22"/>
            </w:pPr>
            <w:r w:rsidRPr="00620EBE">
              <w:rPr>
                <w:b/>
              </w:rPr>
              <w:t>Data</w:t>
            </w:r>
          </w:p>
        </w:tc>
      </w:tr>
      <w:tr w:rsidR="00B32A1C" w:rsidRPr="00075074" w14:paraId="6FE23078" w14:textId="77777777" w:rsidTr="00B32A1C">
        <w:trPr>
          <w:trHeight w:val="998"/>
        </w:trPr>
        <w:tc>
          <w:tcPr>
            <w:tcW w:w="3281" w:type="dxa"/>
            <w:vMerge w:val="restart"/>
            <w:tcBorders>
              <w:top w:val="single" w:sz="4" w:space="0" w:color="35B1F5"/>
              <w:left w:val="single" w:sz="4" w:space="0" w:color="35B1F5"/>
              <w:right w:val="single" w:sz="4" w:space="0" w:color="35B1F5"/>
            </w:tcBorders>
          </w:tcPr>
          <w:p w14:paraId="0C298345" w14:textId="77777777" w:rsidR="00B32A1C" w:rsidRPr="00620EBE" w:rsidRDefault="00B32A1C" w:rsidP="00B32A1C">
            <w:pPr>
              <w:ind w:firstLine="180"/>
              <w:rPr>
                <w:sz w:val="16"/>
                <w:szCs w:val="16"/>
              </w:rPr>
            </w:pPr>
          </w:p>
          <w:p w14:paraId="2F9DABA9" w14:textId="77777777" w:rsidR="00B32A1C" w:rsidRPr="00620EBE" w:rsidRDefault="00B32A1C" w:rsidP="00B32A1C">
            <w:pPr>
              <w:ind w:firstLine="180"/>
              <w:rPr>
                <w:sz w:val="18"/>
                <w:szCs w:val="18"/>
              </w:rPr>
            </w:pPr>
          </w:p>
          <w:p w14:paraId="4ECF31B5" w14:textId="77777777" w:rsidR="00B32A1C" w:rsidRDefault="00B32A1C" w:rsidP="00B32A1C">
            <w:r>
              <w:t>Make________________</w:t>
            </w:r>
          </w:p>
          <w:p w14:paraId="7DB2D93F" w14:textId="77777777" w:rsidR="00B32A1C" w:rsidRPr="00620EBE" w:rsidRDefault="00B32A1C" w:rsidP="00B32A1C">
            <w:pPr>
              <w:ind w:firstLine="180"/>
              <w:rPr>
                <w:sz w:val="16"/>
                <w:szCs w:val="16"/>
              </w:rPr>
            </w:pPr>
          </w:p>
          <w:p w14:paraId="514546B0" w14:textId="77777777" w:rsidR="00B32A1C" w:rsidRPr="00620EBE" w:rsidRDefault="00B32A1C" w:rsidP="00B32A1C">
            <w:pPr>
              <w:ind w:firstLine="180"/>
              <w:rPr>
                <w:sz w:val="18"/>
                <w:szCs w:val="18"/>
              </w:rPr>
            </w:pPr>
          </w:p>
          <w:p w14:paraId="69B5B111" w14:textId="77777777" w:rsidR="00B32A1C" w:rsidRDefault="00B32A1C" w:rsidP="00B32A1C">
            <w:r>
              <w:t>Model________________</w:t>
            </w:r>
          </w:p>
          <w:p w14:paraId="7A56BEED" w14:textId="77777777" w:rsidR="00B32A1C" w:rsidRPr="00620EBE" w:rsidRDefault="00B32A1C" w:rsidP="00B32A1C">
            <w:pPr>
              <w:ind w:firstLine="180"/>
              <w:rPr>
                <w:sz w:val="16"/>
                <w:szCs w:val="16"/>
              </w:rPr>
            </w:pPr>
          </w:p>
          <w:p w14:paraId="6CE77D8F" w14:textId="77777777" w:rsidR="00B32A1C" w:rsidRPr="00620EBE" w:rsidRDefault="00B32A1C" w:rsidP="00B32A1C">
            <w:pPr>
              <w:ind w:firstLine="180"/>
              <w:rPr>
                <w:sz w:val="18"/>
                <w:szCs w:val="18"/>
              </w:rPr>
            </w:pPr>
          </w:p>
          <w:p w14:paraId="0831A59F" w14:textId="07C8D3B5" w:rsidR="00B32A1C" w:rsidRPr="00075074" w:rsidRDefault="00B32A1C" w:rsidP="00B32A1C">
            <w:pPr>
              <w:ind w:firstLine="22"/>
            </w:pPr>
            <w:r>
              <w:t>Year_________________</w:t>
            </w:r>
          </w:p>
        </w:tc>
        <w:tc>
          <w:tcPr>
            <w:tcW w:w="2243" w:type="dxa"/>
            <w:vMerge w:val="restart"/>
            <w:tcBorders>
              <w:top w:val="single" w:sz="4" w:space="0" w:color="35B1F5"/>
              <w:left w:val="single" w:sz="4" w:space="0" w:color="35B1F5"/>
              <w:right w:val="single" w:sz="4" w:space="0" w:color="35B1F5"/>
            </w:tcBorders>
          </w:tcPr>
          <w:p w14:paraId="3E6E8ADD" w14:textId="77777777" w:rsidR="00B32A1C" w:rsidRDefault="00B32A1C" w:rsidP="00B32A1C">
            <w:pPr>
              <w:ind w:firstLine="180"/>
            </w:pPr>
          </w:p>
          <w:p w14:paraId="31D21E65" w14:textId="77777777" w:rsidR="00B32A1C" w:rsidRDefault="00B32A1C" w:rsidP="00B32A1C">
            <w:r>
              <w:t>Trolley Jack</w:t>
            </w:r>
          </w:p>
          <w:p w14:paraId="64E4E7EC" w14:textId="77777777" w:rsidR="00B32A1C" w:rsidRDefault="00B32A1C" w:rsidP="00B32A1C">
            <w:pPr>
              <w:ind w:firstLine="180"/>
            </w:pPr>
          </w:p>
          <w:p w14:paraId="3CA243C4" w14:textId="77777777" w:rsidR="00B32A1C" w:rsidRDefault="00B32A1C" w:rsidP="00B32A1C">
            <w:r>
              <w:t>Wheel nut socket</w:t>
            </w:r>
          </w:p>
          <w:p w14:paraId="380E99C9" w14:textId="77777777" w:rsidR="00B32A1C" w:rsidRDefault="00B32A1C" w:rsidP="00B32A1C">
            <w:pPr>
              <w:ind w:firstLine="180"/>
            </w:pPr>
          </w:p>
          <w:p w14:paraId="232E76DC" w14:textId="77777777" w:rsidR="00B32A1C" w:rsidRDefault="00B32A1C" w:rsidP="00B32A1C">
            <w:r>
              <w:t>Axle stands</w:t>
            </w:r>
          </w:p>
          <w:p w14:paraId="48928A4C" w14:textId="77777777" w:rsidR="00B32A1C" w:rsidRDefault="00B32A1C" w:rsidP="00B32A1C">
            <w:pPr>
              <w:ind w:firstLine="180"/>
            </w:pPr>
          </w:p>
          <w:p w14:paraId="38D05E2D" w14:textId="77777777" w:rsidR="00B32A1C" w:rsidRDefault="00B32A1C" w:rsidP="00B32A1C">
            <w:r>
              <w:t>Torque Wrench</w:t>
            </w:r>
          </w:p>
          <w:p w14:paraId="73AB85A6" w14:textId="77777777" w:rsidR="00B32A1C" w:rsidRPr="00075074" w:rsidRDefault="00B32A1C" w:rsidP="00B32A1C">
            <w:pPr>
              <w:ind w:firstLine="22"/>
            </w:pPr>
          </w:p>
        </w:tc>
        <w:tc>
          <w:tcPr>
            <w:tcW w:w="855" w:type="dxa"/>
            <w:tcBorders>
              <w:top w:val="single" w:sz="4" w:space="0" w:color="35B1F5"/>
              <w:left w:val="single" w:sz="4" w:space="0" w:color="35B1F5"/>
              <w:bottom w:val="single" w:sz="4" w:space="0" w:color="35B1F5"/>
              <w:right w:val="single" w:sz="4" w:space="0" w:color="35B1F5"/>
            </w:tcBorders>
            <w:shd w:val="clear" w:color="auto" w:fill="043956" w:themeFill="accent2"/>
            <w:vAlign w:val="center"/>
          </w:tcPr>
          <w:p w14:paraId="1C76E390" w14:textId="77777777" w:rsidR="00B32A1C" w:rsidRPr="00620EBE" w:rsidRDefault="00B32A1C" w:rsidP="00B32A1C">
            <w:pPr>
              <w:rPr>
                <w:sz w:val="14"/>
                <w:szCs w:val="14"/>
              </w:rPr>
            </w:pPr>
            <w:r w:rsidRPr="00620EBE">
              <w:rPr>
                <w:b/>
              </w:rPr>
              <w:t>PPE Used</w:t>
            </w:r>
          </w:p>
          <w:p w14:paraId="08EADFE8" w14:textId="77777777" w:rsidR="00B32A1C" w:rsidRPr="00075074" w:rsidRDefault="00B32A1C" w:rsidP="00B32A1C">
            <w:pPr>
              <w:ind w:firstLine="22"/>
            </w:pPr>
          </w:p>
        </w:tc>
        <w:tc>
          <w:tcPr>
            <w:tcW w:w="3402" w:type="dxa"/>
            <w:tcBorders>
              <w:top w:val="single" w:sz="4" w:space="0" w:color="35B1F5"/>
              <w:left w:val="single" w:sz="4" w:space="0" w:color="35B1F5"/>
              <w:bottom w:val="single" w:sz="4" w:space="0" w:color="35B1F5" w:themeColor="accent2" w:themeTint="80"/>
              <w:right w:val="single" w:sz="4" w:space="0" w:color="35B1F5" w:themeColor="accent2" w:themeTint="80"/>
            </w:tcBorders>
          </w:tcPr>
          <w:p w14:paraId="414785BB" w14:textId="180813C3" w:rsidR="00B32A1C" w:rsidRPr="00075074" w:rsidRDefault="00B32A1C" w:rsidP="00B32A1C">
            <w:pPr>
              <w:ind w:firstLine="22"/>
            </w:pPr>
          </w:p>
        </w:tc>
      </w:tr>
      <w:tr w:rsidR="00B32A1C" w:rsidRPr="00075074" w14:paraId="168AA5F4" w14:textId="77777777" w:rsidTr="00EA0694">
        <w:trPr>
          <w:trHeight w:val="826"/>
        </w:trPr>
        <w:tc>
          <w:tcPr>
            <w:tcW w:w="3281" w:type="dxa"/>
            <w:vMerge/>
            <w:tcBorders>
              <w:left w:val="single" w:sz="4" w:space="0" w:color="35B1F5"/>
              <w:right w:val="single" w:sz="4" w:space="0" w:color="35B1F5"/>
            </w:tcBorders>
          </w:tcPr>
          <w:p w14:paraId="685357A0" w14:textId="77777777" w:rsidR="00B32A1C" w:rsidRPr="00620EBE" w:rsidRDefault="00B32A1C" w:rsidP="00B32A1C">
            <w:pPr>
              <w:ind w:firstLine="180"/>
              <w:rPr>
                <w:sz w:val="16"/>
                <w:szCs w:val="16"/>
              </w:rPr>
            </w:pPr>
          </w:p>
        </w:tc>
        <w:tc>
          <w:tcPr>
            <w:tcW w:w="2243" w:type="dxa"/>
            <w:vMerge/>
            <w:tcBorders>
              <w:left w:val="single" w:sz="4" w:space="0" w:color="35B1F5"/>
              <w:right w:val="single" w:sz="4" w:space="0" w:color="35B1F5"/>
            </w:tcBorders>
          </w:tcPr>
          <w:p w14:paraId="60559121" w14:textId="77777777" w:rsidR="00B32A1C" w:rsidRDefault="00B32A1C" w:rsidP="00B32A1C">
            <w:pPr>
              <w:ind w:firstLine="180"/>
            </w:pPr>
          </w:p>
        </w:tc>
        <w:tc>
          <w:tcPr>
            <w:tcW w:w="855" w:type="dxa"/>
            <w:tcBorders>
              <w:top w:val="single" w:sz="4" w:space="0" w:color="35B1F5"/>
              <w:left w:val="single" w:sz="4" w:space="0" w:color="35B1F5"/>
              <w:bottom w:val="single" w:sz="4" w:space="0" w:color="35B1F5"/>
              <w:right w:val="single" w:sz="4" w:space="0" w:color="35B1F5"/>
            </w:tcBorders>
            <w:shd w:val="clear" w:color="auto" w:fill="043956" w:themeFill="accent2"/>
            <w:vAlign w:val="center"/>
          </w:tcPr>
          <w:p w14:paraId="7F310E8C" w14:textId="1804C922" w:rsidR="00B32A1C" w:rsidRPr="00075074" w:rsidRDefault="00B32A1C" w:rsidP="00B32A1C">
            <w:pPr>
              <w:ind w:firstLine="22"/>
            </w:pPr>
            <w:smartTag w:uri="urn:schemas-microsoft-com:office:smarttags" w:element="place">
              <w:smartTag w:uri="urn:schemas-microsoft-com:office:smarttags" w:element="City">
                <w:r w:rsidRPr="00620EBE">
                  <w:rPr>
                    <w:b/>
                  </w:rPr>
                  <w:t>Tyre</w:t>
                </w:r>
              </w:smartTag>
            </w:smartTag>
            <w:r w:rsidRPr="00620EBE">
              <w:rPr>
                <w:b/>
              </w:rPr>
              <w:t xml:space="preserve"> Size</w:t>
            </w:r>
          </w:p>
        </w:tc>
        <w:tc>
          <w:tcPr>
            <w:tcW w:w="3402" w:type="dxa"/>
            <w:tcBorders>
              <w:top w:val="single" w:sz="4" w:space="0" w:color="35B1F5"/>
              <w:left w:val="single" w:sz="4" w:space="0" w:color="35B1F5"/>
              <w:bottom w:val="single" w:sz="4" w:space="0" w:color="35B1F5" w:themeColor="accent2" w:themeTint="80"/>
              <w:right w:val="single" w:sz="4" w:space="0" w:color="35B1F5" w:themeColor="accent2" w:themeTint="80"/>
            </w:tcBorders>
          </w:tcPr>
          <w:p w14:paraId="4DAD906E" w14:textId="58DF078A" w:rsidR="00B32A1C" w:rsidRPr="00075074" w:rsidRDefault="00B32A1C" w:rsidP="00B32A1C">
            <w:pPr>
              <w:ind w:firstLine="22"/>
            </w:pPr>
          </w:p>
        </w:tc>
      </w:tr>
      <w:tr w:rsidR="00B32A1C" w:rsidRPr="00075074" w14:paraId="359CD4F3" w14:textId="77777777" w:rsidTr="00EA0694">
        <w:trPr>
          <w:trHeight w:val="979"/>
        </w:trPr>
        <w:tc>
          <w:tcPr>
            <w:tcW w:w="3281" w:type="dxa"/>
            <w:vMerge/>
            <w:tcBorders>
              <w:left w:val="single" w:sz="4" w:space="0" w:color="35B1F5"/>
              <w:bottom w:val="single" w:sz="4" w:space="0" w:color="35B1F5"/>
              <w:right w:val="single" w:sz="4" w:space="0" w:color="35B1F5"/>
            </w:tcBorders>
          </w:tcPr>
          <w:p w14:paraId="600D3AE2" w14:textId="77777777" w:rsidR="00B32A1C" w:rsidRPr="00620EBE" w:rsidRDefault="00B32A1C" w:rsidP="00B32A1C">
            <w:pPr>
              <w:ind w:firstLine="180"/>
              <w:rPr>
                <w:sz w:val="16"/>
                <w:szCs w:val="16"/>
              </w:rPr>
            </w:pPr>
          </w:p>
        </w:tc>
        <w:tc>
          <w:tcPr>
            <w:tcW w:w="2243" w:type="dxa"/>
            <w:vMerge/>
            <w:tcBorders>
              <w:left w:val="single" w:sz="4" w:space="0" w:color="35B1F5"/>
              <w:bottom w:val="single" w:sz="4" w:space="0" w:color="35B1F5"/>
              <w:right w:val="single" w:sz="4" w:space="0" w:color="35B1F5"/>
            </w:tcBorders>
          </w:tcPr>
          <w:p w14:paraId="7698E79C" w14:textId="77777777" w:rsidR="00B32A1C" w:rsidRDefault="00B32A1C" w:rsidP="00B32A1C">
            <w:pPr>
              <w:ind w:firstLine="180"/>
            </w:pPr>
          </w:p>
        </w:tc>
        <w:tc>
          <w:tcPr>
            <w:tcW w:w="855" w:type="dxa"/>
            <w:tcBorders>
              <w:top w:val="single" w:sz="4" w:space="0" w:color="35B1F5"/>
              <w:left w:val="single" w:sz="4" w:space="0" w:color="35B1F5"/>
              <w:bottom w:val="single" w:sz="4" w:space="0" w:color="35B1F5"/>
              <w:right w:val="single" w:sz="4" w:space="0" w:color="35B1F5"/>
            </w:tcBorders>
            <w:shd w:val="clear" w:color="auto" w:fill="043956" w:themeFill="accent2"/>
            <w:vAlign w:val="center"/>
          </w:tcPr>
          <w:p w14:paraId="2D1D51FC" w14:textId="0AA4CB36" w:rsidR="00B32A1C" w:rsidRPr="00075074" w:rsidRDefault="00B32A1C" w:rsidP="00B32A1C">
            <w:pPr>
              <w:ind w:firstLine="22"/>
            </w:pPr>
            <w:r w:rsidRPr="00620EBE">
              <w:rPr>
                <w:b/>
              </w:rPr>
              <w:t>Wheel Nut Torque</w:t>
            </w:r>
          </w:p>
        </w:tc>
        <w:tc>
          <w:tcPr>
            <w:tcW w:w="3402" w:type="dxa"/>
            <w:tcBorders>
              <w:top w:val="single" w:sz="4" w:space="0" w:color="35B1F5"/>
              <w:left w:val="single" w:sz="4" w:space="0" w:color="35B1F5"/>
              <w:bottom w:val="single" w:sz="4" w:space="0" w:color="35B1F5" w:themeColor="accent2" w:themeTint="80"/>
              <w:right w:val="single" w:sz="4" w:space="0" w:color="35B1F5" w:themeColor="accent2" w:themeTint="80"/>
            </w:tcBorders>
          </w:tcPr>
          <w:p w14:paraId="62FA4102" w14:textId="59A1BEB0" w:rsidR="00B32A1C" w:rsidRPr="00075074" w:rsidRDefault="00B32A1C" w:rsidP="00B32A1C">
            <w:pPr>
              <w:ind w:firstLine="22"/>
            </w:pPr>
          </w:p>
        </w:tc>
      </w:tr>
      <w:tr w:rsidR="00B32A1C" w:rsidRPr="00075074" w14:paraId="24026BD2" w14:textId="77777777" w:rsidTr="00B32A1C">
        <w:trPr>
          <w:trHeight w:val="2930"/>
        </w:trPr>
        <w:tc>
          <w:tcPr>
            <w:tcW w:w="9781"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5C62093" w14:textId="77777777" w:rsidR="00A0164F" w:rsidRDefault="00A0164F" w:rsidP="00A0164F">
            <w:pPr>
              <w:ind w:firstLine="22"/>
            </w:pPr>
            <w:r>
              <w:t xml:space="preserve">Instructions to Learners </w:t>
            </w:r>
          </w:p>
          <w:p w14:paraId="6CDC65E4" w14:textId="77777777" w:rsidR="00A0164F" w:rsidRDefault="00A0164F" w:rsidP="00A0164F">
            <w:pPr>
              <w:ind w:firstLine="22"/>
            </w:pPr>
            <w:r>
              <w:t>State TWO reasons why a wheel would be removed from a motor Vehicle</w:t>
            </w:r>
          </w:p>
          <w:p w14:paraId="5E3DC866" w14:textId="77777777" w:rsidR="00A0164F" w:rsidRDefault="00A0164F" w:rsidP="00A0164F">
            <w:pPr>
              <w:ind w:firstLine="22"/>
            </w:pPr>
          </w:p>
          <w:p w14:paraId="033DD28A" w14:textId="77777777" w:rsidR="00A0164F" w:rsidRDefault="00A0164F" w:rsidP="00A0164F">
            <w:pPr>
              <w:ind w:firstLine="22"/>
            </w:pPr>
            <w:r>
              <w:t>1.....................................................................     2………………………………………………………</w:t>
            </w:r>
          </w:p>
          <w:p w14:paraId="75C2B7AB" w14:textId="77777777" w:rsidR="00A0164F" w:rsidRDefault="00A0164F" w:rsidP="00A0164F">
            <w:pPr>
              <w:ind w:firstLine="22"/>
            </w:pPr>
          </w:p>
          <w:p w14:paraId="4A0D1C86" w14:textId="77777777" w:rsidR="00A0164F" w:rsidRDefault="00A0164F" w:rsidP="00A0164F">
            <w:pPr>
              <w:ind w:firstLine="22"/>
            </w:pPr>
            <w:r>
              <w:t>Removing and refitting wheel</w:t>
            </w:r>
          </w:p>
          <w:p w14:paraId="740C25C1" w14:textId="77777777" w:rsidR="00A0164F" w:rsidRDefault="00A0164F" w:rsidP="00A0164F">
            <w:pPr>
              <w:ind w:firstLine="22"/>
            </w:pPr>
            <w:r>
              <w:t>1.</w:t>
            </w:r>
            <w:r>
              <w:tab/>
              <w:t>Secure vehicle prior to jacking</w:t>
            </w:r>
          </w:p>
          <w:p w14:paraId="11115E98" w14:textId="77777777" w:rsidR="00A0164F" w:rsidRDefault="00A0164F" w:rsidP="00A0164F">
            <w:pPr>
              <w:ind w:firstLine="22"/>
            </w:pPr>
            <w:r>
              <w:t>2.</w:t>
            </w:r>
            <w:r>
              <w:tab/>
              <w:t>Slacken wheel securing bolts</w:t>
            </w:r>
          </w:p>
          <w:p w14:paraId="62669BE6" w14:textId="77777777" w:rsidR="00A0164F" w:rsidRDefault="00A0164F" w:rsidP="00A0164F">
            <w:pPr>
              <w:ind w:firstLine="22"/>
            </w:pPr>
            <w:r>
              <w:t>3.</w:t>
            </w:r>
            <w:r>
              <w:tab/>
              <w:t>Safely raise the vehicle using a trolley jack and position axle stands</w:t>
            </w:r>
          </w:p>
          <w:p w14:paraId="1577A69E" w14:textId="77777777" w:rsidR="00A0164F" w:rsidRDefault="00A0164F" w:rsidP="00A0164F">
            <w:pPr>
              <w:ind w:firstLine="22"/>
            </w:pPr>
            <w:r>
              <w:t>4.</w:t>
            </w:r>
            <w:r>
              <w:tab/>
              <w:t>Lower vehicle onto axle stands</w:t>
            </w:r>
          </w:p>
          <w:p w14:paraId="2A3FA9A1" w14:textId="77777777" w:rsidR="00A0164F" w:rsidRDefault="00A0164F" w:rsidP="00A0164F">
            <w:pPr>
              <w:ind w:firstLine="22"/>
            </w:pPr>
            <w:r>
              <w:t>5.</w:t>
            </w:r>
            <w:r>
              <w:tab/>
              <w:t>Remove road wheel</w:t>
            </w:r>
          </w:p>
          <w:p w14:paraId="675B6219" w14:textId="77777777" w:rsidR="00A0164F" w:rsidRDefault="00A0164F" w:rsidP="00A0164F">
            <w:pPr>
              <w:ind w:firstLine="22"/>
            </w:pPr>
            <w:r>
              <w:t>6.</w:t>
            </w:r>
            <w:r>
              <w:tab/>
              <w:t>Refit road wheel and lower vehicle safely</w:t>
            </w:r>
          </w:p>
          <w:p w14:paraId="37CF4667" w14:textId="77777777" w:rsidR="00A0164F" w:rsidRDefault="00A0164F" w:rsidP="00A0164F">
            <w:pPr>
              <w:ind w:firstLine="22"/>
            </w:pPr>
            <w:r>
              <w:t>7.</w:t>
            </w:r>
            <w:r>
              <w:tab/>
              <w:t>Find the correct wheel torque Data for this vehicle</w:t>
            </w:r>
          </w:p>
          <w:p w14:paraId="7D1EDC9D" w14:textId="25CCB7C9" w:rsidR="00B32A1C" w:rsidRPr="00075074" w:rsidRDefault="00A0164F" w:rsidP="00A0164F">
            <w:pPr>
              <w:ind w:firstLine="22"/>
            </w:pPr>
            <w:r>
              <w:t>8.</w:t>
            </w:r>
            <w:r>
              <w:tab/>
              <w:t>Tighten the securing bolts to the correct torque</w:t>
            </w:r>
          </w:p>
        </w:tc>
      </w:tr>
    </w:tbl>
    <w:p w14:paraId="37CD0317" w14:textId="77777777" w:rsidR="00B06E49" w:rsidRDefault="00B06E49" w:rsidP="00B06E49"/>
    <w:p w14:paraId="06D7A56D" w14:textId="77777777" w:rsidR="0093290D" w:rsidRDefault="0093290D" w:rsidP="0093290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90D" w:rsidRPr="0043505F" w14:paraId="1E23890E" w14:textId="77777777" w:rsidTr="00B32A1C">
        <w:trPr>
          <w:trHeight w:val="85"/>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0713B0" w14:textId="77777777" w:rsidR="0093290D" w:rsidRPr="0043505F" w:rsidRDefault="0093290D"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18B0295"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CEED815" w14:textId="77777777" w:rsidR="0093290D" w:rsidRDefault="0093290D" w:rsidP="00F416B3">
            <w:pPr>
              <w:rPr>
                <w:rFonts w:eastAsia="Times New Roman" w:cs="Arial"/>
                <w:kern w:val="0"/>
                <w:szCs w:val="22"/>
                <w:lang w:val="en-US"/>
                <w14:ligatures w14:val="none"/>
              </w:rPr>
            </w:pPr>
          </w:p>
          <w:p w14:paraId="31E4822F" w14:textId="77777777" w:rsidR="0093290D" w:rsidRPr="0043505F" w:rsidRDefault="0093290D" w:rsidP="00F416B3">
            <w:pPr>
              <w:rPr>
                <w:rFonts w:eastAsia="Times New Roman" w:cs="Arial"/>
                <w:kern w:val="0"/>
                <w:szCs w:val="22"/>
                <w:lang w:val="en-US"/>
                <w14:ligatures w14:val="none"/>
              </w:rPr>
            </w:pPr>
          </w:p>
          <w:p w14:paraId="266315C6"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2471875" w14:textId="77777777" w:rsidR="0093290D" w:rsidRPr="0043505F" w:rsidRDefault="0093290D" w:rsidP="00F416B3">
            <w:pPr>
              <w:rPr>
                <w:rFonts w:eastAsia="Times New Roman" w:cs="Arial"/>
                <w:kern w:val="0"/>
                <w:szCs w:val="22"/>
                <w:lang w:val="en-US"/>
                <w14:ligatures w14:val="none"/>
              </w:rPr>
            </w:pPr>
          </w:p>
          <w:p w14:paraId="3C821DF1" w14:textId="77777777" w:rsidR="0093290D" w:rsidRPr="0043505F" w:rsidRDefault="0093290D" w:rsidP="00F416B3">
            <w:pPr>
              <w:rPr>
                <w:rFonts w:eastAsia="Times New Roman" w:cs="Arial"/>
                <w:kern w:val="0"/>
                <w:szCs w:val="22"/>
                <w:lang w:val="en-US"/>
                <w14:ligatures w14:val="none"/>
              </w:rPr>
            </w:pPr>
          </w:p>
          <w:p w14:paraId="66C36D6E" w14:textId="77777777" w:rsidR="0093290D" w:rsidRPr="0043505F" w:rsidRDefault="0093290D"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24A0EB7" w14:textId="77777777" w:rsidR="0093290D" w:rsidRPr="0043505F" w:rsidRDefault="0093290D" w:rsidP="00F416B3">
            <w:pPr>
              <w:rPr>
                <w:rFonts w:eastAsia="Times New Roman" w:cs="Arial"/>
                <w:kern w:val="0"/>
                <w:szCs w:val="22"/>
                <w:lang w:val="en-US"/>
                <w14:ligatures w14:val="none"/>
              </w:rPr>
            </w:pPr>
          </w:p>
        </w:tc>
      </w:tr>
    </w:tbl>
    <w:p w14:paraId="0719CACF" w14:textId="35719E64" w:rsidR="0017113B" w:rsidRDefault="0017113B">
      <w:pPr>
        <w:rPr>
          <w:lang w:val="en-US"/>
        </w:rPr>
      </w:pPr>
    </w:p>
    <w:p w14:paraId="561E7C20" w14:textId="6BF92ED5" w:rsidR="0017113B" w:rsidRPr="0043505F" w:rsidRDefault="0017113B" w:rsidP="0017113B">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8</w:t>
      </w:r>
      <w:r w:rsidRPr="0043505F">
        <w:rPr>
          <w:rFonts w:eastAsia="Times New Roman"/>
          <w:lang w:val="en-US"/>
        </w:rPr>
        <w:t xml:space="preserve"> (</w:t>
      </w:r>
      <w:r w:rsidR="00F0745C" w:rsidRPr="00F0745C">
        <w:rPr>
          <w:rFonts w:eastAsia="Times New Roman"/>
          <w:lang w:val="en-US"/>
        </w:rPr>
        <w:t>J/502/4674</w:t>
      </w:r>
      <w:r w:rsidR="00F0745C">
        <w:rPr>
          <w:rFonts w:eastAsia="Times New Roman"/>
          <w:lang w:val="en-US"/>
        </w:rPr>
        <w:t>)</w:t>
      </w:r>
    </w:p>
    <w:p w14:paraId="5DCA1AB3" w14:textId="77777777" w:rsidR="00F0745C" w:rsidRDefault="00F0745C" w:rsidP="0017113B">
      <w:pPr>
        <w:pStyle w:val="Heading3"/>
        <w:jc w:val="center"/>
        <w:rPr>
          <w:rFonts w:eastAsia="Times New Roman"/>
          <w:sz w:val="28"/>
          <w:szCs w:val="32"/>
          <w:lang w:val="en-US"/>
        </w:rPr>
      </w:pPr>
      <w:r w:rsidRPr="00F0745C">
        <w:rPr>
          <w:rFonts w:eastAsia="Times New Roman"/>
          <w:sz w:val="28"/>
          <w:szCs w:val="32"/>
          <w:lang w:val="en-US"/>
        </w:rPr>
        <w:t xml:space="preserve">MOTORCYCLE CONSTRUCTION </w:t>
      </w:r>
    </w:p>
    <w:p w14:paraId="35247583" w14:textId="2CF8BF28" w:rsidR="0017113B" w:rsidRPr="0043505F" w:rsidRDefault="0017113B" w:rsidP="0017113B">
      <w:pPr>
        <w:pStyle w:val="Heading3"/>
        <w:jc w:val="center"/>
        <w:rPr>
          <w:rFonts w:eastAsia="Times New Roman"/>
          <w:lang w:val="en-US"/>
        </w:rPr>
      </w:pPr>
      <w:r w:rsidRPr="0043505F">
        <w:rPr>
          <w:rFonts w:eastAsia="Times New Roman"/>
          <w:lang w:val="en-US"/>
        </w:rPr>
        <w:t>ASSESSMENT CRITERIA RECORD</w:t>
      </w:r>
    </w:p>
    <w:p w14:paraId="52BCF29D" w14:textId="77777777" w:rsidR="0017113B" w:rsidRPr="0043505F" w:rsidRDefault="0017113B" w:rsidP="0017113B">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17113B" w:rsidRPr="0043505F" w14:paraId="1EE8BAC2" w14:textId="77777777" w:rsidTr="003E3FFB">
        <w:tc>
          <w:tcPr>
            <w:tcW w:w="2269" w:type="dxa"/>
          </w:tcPr>
          <w:p w14:paraId="35B44A93" w14:textId="77777777" w:rsidR="0017113B" w:rsidRPr="0043505F" w:rsidRDefault="0017113B"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609DC590"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FB10F30"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6A07129"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34223219" w14:textId="77777777" w:rsidR="0017113B" w:rsidRPr="0043505F" w:rsidRDefault="0017113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FD4EC8" w:rsidRPr="0043505F" w14:paraId="23CCB227" w14:textId="77777777" w:rsidTr="00FD4EC8">
        <w:trPr>
          <w:trHeight w:val="670"/>
        </w:trPr>
        <w:tc>
          <w:tcPr>
            <w:tcW w:w="2269" w:type="dxa"/>
          </w:tcPr>
          <w:p w14:paraId="61515780" w14:textId="0999692C" w:rsidR="00FD4EC8" w:rsidRPr="00DE6C76" w:rsidRDefault="00FD4EC8" w:rsidP="00FD4EC8">
            <w:pPr>
              <w:jc w:val="center"/>
              <w:rPr>
                <w:rFonts w:eastAsia="Times New Roman" w:cs="Arial"/>
                <w:bCs/>
                <w:kern w:val="0"/>
                <w:szCs w:val="22"/>
                <w:lang w:val="en-US"/>
                <w14:ligatures w14:val="none"/>
              </w:rPr>
            </w:pPr>
            <w:r w:rsidRPr="00AD10F8">
              <w:t>1.1</w:t>
            </w:r>
          </w:p>
        </w:tc>
        <w:tc>
          <w:tcPr>
            <w:tcW w:w="6237" w:type="dxa"/>
          </w:tcPr>
          <w:p w14:paraId="5D64739B" w14:textId="77777777" w:rsidR="00FD4EC8" w:rsidRPr="00620EBE" w:rsidRDefault="00FD4EC8" w:rsidP="00FD4EC8">
            <w:pPr>
              <w:pStyle w:val="NormalWeb"/>
              <w:ind w:left="81"/>
              <w:rPr>
                <w:rFonts w:ascii="Arial" w:hAnsi="Arial" w:cs="Arial"/>
              </w:rPr>
            </w:pPr>
            <w:r w:rsidRPr="00620EBE">
              <w:rPr>
                <w:rFonts w:ascii="Arial" w:hAnsi="Arial" w:cs="Arial"/>
              </w:rPr>
              <w:t>Identify a range of motorcycle types</w:t>
            </w:r>
          </w:p>
          <w:p w14:paraId="0896BE18" w14:textId="17B1FDB6" w:rsidR="00FD4EC8" w:rsidRPr="0043505F" w:rsidRDefault="00FD4EC8" w:rsidP="00FD4EC8">
            <w:pPr>
              <w:ind w:hanging="108"/>
              <w:rPr>
                <w:rFonts w:eastAsia="Times New Roman" w:cs="Arial"/>
                <w:b/>
                <w:kern w:val="0"/>
                <w:szCs w:val="22"/>
                <w:lang w:val="en-US"/>
                <w14:ligatures w14:val="none"/>
              </w:rPr>
            </w:pPr>
          </w:p>
        </w:tc>
        <w:tc>
          <w:tcPr>
            <w:tcW w:w="1676" w:type="dxa"/>
            <w:vAlign w:val="center"/>
          </w:tcPr>
          <w:p w14:paraId="1A07441C" w14:textId="1E4F56EF" w:rsidR="00FD4EC8" w:rsidRPr="0043505F" w:rsidRDefault="00FD4EC8" w:rsidP="00FD4EC8">
            <w:pPr>
              <w:jc w:val="center"/>
              <w:rPr>
                <w:rFonts w:eastAsia="Times New Roman" w:cs="Arial"/>
                <w:kern w:val="0"/>
                <w:szCs w:val="22"/>
                <w:lang w:val="en-US"/>
                <w14:ligatures w14:val="none"/>
              </w:rPr>
            </w:pPr>
            <w:r w:rsidRPr="00AD10F8">
              <w:t xml:space="preserve">       1</w:t>
            </w:r>
          </w:p>
        </w:tc>
      </w:tr>
      <w:tr w:rsidR="00FD4EC8" w:rsidRPr="0043505F" w14:paraId="3EA41A31" w14:textId="77777777" w:rsidTr="00FD4EC8">
        <w:trPr>
          <w:trHeight w:val="630"/>
        </w:trPr>
        <w:tc>
          <w:tcPr>
            <w:tcW w:w="2269" w:type="dxa"/>
          </w:tcPr>
          <w:p w14:paraId="7EDB3CAF" w14:textId="64C6C67E" w:rsidR="00FD4EC8" w:rsidRPr="00DE6C76" w:rsidRDefault="00FD4EC8" w:rsidP="00FD4EC8">
            <w:pPr>
              <w:jc w:val="center"/>
              <w:rPr>
                <w:rFonts w:eastAsia="Times New Roman" w:cs="Arial"/>
                <w:bCs/>
                <w:kern w:val="0"/>
                <w:szCs w:val="22"/>
                <w:lang w:val="en-US"/>
                <w14:ligatures w14:val="none"/>
              </w:rPr>
            </w:pPr>
            <w:r w:rsidRPr="00AD10F8">
              <w:t>2.1</w:t>
            </w:r>
          </w:p>
        </w:tc>
        <w:tc>
          <w:tcPr>
            <w:tcW w:w="6237" w:type="dxa"/>
          </w:tcPr>
          <w:p w14:paraId="38B9CE67" w14:textId="77777777" w:rsidR="00FD4EC8" w:rsidRPr="00620EBE" w:rsidRDefault="00FD4EC8" w:rsidP="00FD4EC8">
            <w:pPr>
              <w:pStyle w:val="NormalWeb"/>
              <w:ind w:left="81"/>
              <w:rPr>
                <w:rFonts w:ascii="Arial" w:hAnsi="Arial" w:cs="Arial"/>
              </w:rPr>
            </w:pPr>
            <w:r w:rsidRPr="00620EBE">
              <w:rPr>
                <w:rFonts w:ascii="Arial" w:hAnsi="Arial" w:cs="Arial"/>
              </w:rPr>
              <w:t xml:space="preserve">State the names of the main parts found on naked </w:t>
            </w:r>
            <w:proofErr w:type="gramStart"/>
            <w:r w:rsidRPr="00620EBE">
              <w:rPr>
                <w:rFonts w:ascii="Arial" w:hAnsi="Arial" w:cs="Arial"/>
              </w:rPr>
              <w:t>motor cycles</w:t>
            </w:r>
            <w:proofErr w:type="gramEnd"/>
          </w:p>
          <w:p w14:paraId="3728E3E1" w14:textId="77777777" w:rsidR="00FD4EC8" w:rsidRPr="0043505F" w:rsidRDefault="00FD4EC8" w:rsidP="00FD4EC8">
            <w:pPr>
              <w:rPr>
                <w:rFonts w:eastAsia="Times New Roman" w:cs="Arial"/>
                <w:kern w:val="0"/>
                <w:szCs w:val="22"/>
                <w:lang w:val="en-US"/>
                <w14:ligatures w14:val="none"/>
              </w:rPr>
            </w:pPr>
          </w:p>
        </w:tc>
        <w:tc>
          <w:tcPr>
            <w:tcW w:w="1676" w:type="dxa"/>
            <w:vAlign w:val="center"/>
          </w:tcPr>
          <w:p w14:paraId="36BAFDB7" w14:textId="1003BA76" w:rsidR="00FD4EC8" w:rsidRPr="0043505F" w:rsidRDefault="00FD4EC8" w:rsidP="00FD4EC8">
            <w:pPr>
              <w:jc w:val="center"/>
              <w:rPr>
                <w:rFonts w:eastAsia="Times New Roman" w:cs="Arial"/>
                <w:kern w:val="0"/>
                <w:szCs w:val="22"/>
                <w:lang w:val="en-US"/>
                <w14:ligatures w14:val="none"/>
              </w:rPr>
            </w:pPr>
            <w:r w:rsidRPr="00AD10F8">
              <w:t xml:space="preserve">         2</w:t>
            </w:r>
          </w:p>
        </w:tc>
      </w:tr>
      <w:tr w:rsidR="00FD4EC8" w:rsidRPr="0043505F" w14:paraId="497BB096" w14:textId="77777777" w:rsidTr="00FD4EC8">
        <w:trPr>
          <w:trHeight w:val="712"/>
        </w:trPr>
        <w:tc>
          <w:tcPr>
            <w:tcW w:w="2269" w:type="dxa"/>
          </w:tcPr>
          <w:p w14:paraId="388D92EE" w14:textId="13C3050E" w:rsidR="00FD4EC8" w:rsidRPr="00DE6C76" w:rsidRDefault="00FD4EC8" w:rsidP="00FD4EC8">
            <w:pPr>
              <w:jc w:val="center"/>
              <w:rPr>
                <w:rFonts w:eastAsia="Times New Roman" w:cs="Arial"/>
                <w:bCs/>
                <w:kern w:val="0"/>
                <w:szCs w:val="22"/>
                <w:lang w:val="en-US"/>
                <w14:ligatures w14:val="none"/>
              </w:rPr>
            </w:pPr>
            <w:r w:rsidRPr="00AD10F8">
              <w:t>2.2</w:t>
            </w:r>
          </w:p>
        </w:tc>
        <w:tc>
          <w:tcPr>
            <w:tcW w:w="6237" w:type="dxa"/>
          </w:tcPr>
          <w:p w14:paraId="3BA59A91" w14:textId="77777777" w:rsidR="00FD4EC8" w:rsidRPr="00620EBE" w:rsidRDefault="00FD4EC8" w:rsidP="00FD4EC8">
            <w:pPr>
              <w:pStyle w:val="NormalWeb"/>
              <w:ind w:left="81"/>
              <w:rPr>
                <w:rFonts w:ascii="Arial" w:hAnsi="Arial" w:cs="Arial"/>
              </w:rPr>
            </w:pPr>
            <w:r w:rsidRPr="00620EBE">
              <w:rPr>
                <w:rFonts w:ascii="Arial" w:hAnsi="Arial" w:cs="Arial"/>
              </w:rPr>
              <w:t xml:space="preserve">State the names of the main panels found on faired </w:t>
            </w:r>
            <w:proofErr w:type="gramStart"/>
            <w:r w:rsidRPr="00620EBE">
              <w:rPr>
                <w:rFonts w:ascii="Arial" w:hAnsi="Arial" w:cs="Arial"/>
              </w:rPr>
              <w:t>motor cycles</w:t>
            </w:r>
            <w:proofErr w:type="gramEnd"/>
          </w:p>
          <w:p w14:paraId="2A4A9917" w14:textId="65BE351A" w:rsidR="00FD4EC8" w:rsidRPr="0043505F" w:rsidRDefault="00FD4EC8" w:rsidP="00FD4EC8">
            <w:pPr>
              <w:ind w:firstLine="5"/>
              <w:rPr>
                <w:rFonts w:eastAsia="Times New Roman" w:cs="Arial"/>
                <w:kern w:val="0"/>
                <w:szCs w:val="22"/>
                <w:lang w:val="en-US"/>
                <w14:ligatures w14:val="none"/>
              </w:rPr>
            </w:pPr>
          </w:p>
        </w:tc>
        <w:tc>
          <w:tcPr>
            <w:tcW w:w="1676" w:type="dxa"/>
            <w:vAlign w:val="center"/>
          </w:tcPr>
          <w:p w14:paraId="0ADFDF06" w14:textId="13A00750" w:rsidR="00FD4EC8" w:rsidRPr="0043505F" w:rsidRDefault="00FD4EC8" w:rsidP="00FD4EC8">
            <w:pPr>
              <w:jc w:val="center"/>
              <w:rPr>
                <w:rFonts w:eastAsia="Times New Roman" w:cs="Arial"/>
                <w:kern w:val="0"/>
                <w:szCs w:val="22"/>
                <w:lang w:val="en-US"/>
                <w14:ligatures w14:val="none"/>
              </w:rPr>
            </w:pPr>
            <w:r w:rsidRPr="00AD10F8">
              <w:t>3</w:t>
            </w:r>
          </w:p>
        </w:tc>
      </w:tr>
      <w:tr w:rsidR="00FD4EC8" w:rsidRPr="0043505F" w14:paraId="0848E1A7" w14:textId="77777777" w:rsidTr="00FD4EC8">
        <w:trPr>
          <w:trHeight w:val="698"/>
        </w:trPr>
        <w:tc>
          <w:tcPr>
            <w:tcW w:w="2269" w:type="dxa"/>
          </w:tcPr>
          <w:p w14:paraId="2932484E" w14:textId="7D45474C" w:rsidR="00FD4EC8" w:rsidRPr="00DE6C76" w:rsidRDefault="00FD4EC8" w:rsidP="00FD4EC8">
            <w:pPr>
              <w:jc w:val="center"/>
              <w:rPr>
                <w:rFonts w:eastAsia="Times New Roman" w:cs="Arial"/>
                <w:bCs/>
                <w:kern w:val="0"/>
                <w:szCs w:val="22"/>
                <w:lang w:val="en-US"/>
                <w14:ligatures w14:val="none"/>
              </w:rPr>
            </w:pPr>
            <w:r w:rsidRPr="00AD10F8">
              <w:t>3.1</w:t>
            </w:r>
          </w:p>
        </w:tc>
        <w:tc>
          <w:tcPr>
            <w:tcW w:w="6237" w:type="dxa"/>
          </w:tcPr>
          <w:p w14:paraId="0D4A1F23" w14:textId="77777777" w:rsidR="00FD4EC8" w:rsidRPr="00620EBE" w:rsidRDefault="00FD4EC8" w:rsidP="00FD4EC8">
            <w:pPr>
              <w:pStyle w:val="NormalWeb"/>
              <w:ind w:left="81"/>
              <w:rPr>
                <w:rFonts w:ascii="Arial" w:hAnsi="Arial" w:cs="Arial"/>
              </w:rPr>
            </w:pPr>
            <w:r w:rsidRPr="00620EBE">
              <w:rPr>
                <w:rFonts w:ascii="Arial" w:hAnsi="Arial" w:cs="Arial"/>
              </w:rPr>
              <w:t>Identify the position of the various controls found on a range of motorcycles and scooters</w:t>
            </w:r>
          </w:p>
          <w:p w14:paraId="43BDE0D1" w14:textId="65CD3A80" w:rsidR="00FD4EC8" w:rsidRPr="00FD4EC8" w:rsidRDefault="00FD4EC8" w:rsidP="00FD4EC8">
            <w:pPr>
              <w:rPr>
                <w:b/>
              </w:rPr>
            </w:pPr>
          </w:p>
        </w:tc>
        <w:tc>
          <w:tcPr>
            <w:tcW w:w="1676" w:type="dxa"/>
            <w:vAlign w:val="center"/>
          </w:tcPr>
          <w:p w14:paraId="66669401" w14:textId="65F8EF2F" w:rsidR="00FD4EC8" w:rsidRPr="0043505F" w:rsidRDefault="00FD4EC8" w:rsidP="00FD4EC8">
            <w:pPr>
              <w:jc w:val="center"/>
              <w:rPr>
                <w:rFonts w:eastAsia="Times New Roman" w:cs="Arial"/>
                <w:kern w:val="0"/>
                <w:szCs w:val="22"/>
                <w:lang w:val="en-US"/>
                <w14:ligatures w14:val="none"/>
              </w:rPr>
            </w:pPr>
            <w:r w:rsidRPr="00AD10F8">
              <w:t>4</w:t>
            </w:r>
          </w:p>
        </w:tc>
      </w:tr>
    </w:tbl>
    <w:p w14:paraId="360C4560" w14:textId="77777777" w:rsidR="0017113B" w:rsidRPr="0043505F" w:rsidRDefault="0017113B" w:rsidP="0017113B">
      <w:pPr>
        <w:ind w:left="-709" w:right="-908"/>
        <w:rPr>
          <w:rFonts w:eastAsia="Times New Roman" w:cs="Arial"/>
          <w:b/>
          <w:kern w:val="0"/>
          <w:sz w:val="20"/>
          <w:szCs w:val="20"/>
          <w:lang w:val="en-US"/>
          <w14:ligatures w14:val="none"/>
        </w:rPr>
      </w:pPr>
    </w:p>
    <w:p w14:paraId="0FCE36B7" w14:textId="77777777" w:rsidR="0017113B" w:rsidRDefault="0017113B" w:rsidP="003E3FFB">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7515BEDA" w14:textId="77777777" w:rsidR="0017113B" w:rsidRDefault="0017113B" w:rsidP="0017113B">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17113B" w:rsidRPr="0043505F" w14:paraId="72ED8B81" w14:textId="77777777" w:rsidTr="00F416B3">
        <w:trPr>
          <w:trHeight w:val="7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E47B01F" w14:textId="77777777" w:rsidR="0017113B" w:rsidRPr="0043505F" w:rsidRDefault="0017113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F3C8A12" w14:textId="77777777" w:rsidR="0017113B" w:rsidRPr="0043505F" w:rsidRDefault="0017113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089DB8F" w14:textId="77777777" w:rsidR="0017113B" w:rsidRDefault="0017113B" w:rsidP="00F416B3">
            <w:pPr>
              <w:rPr>
                <w:rFonts w:eastAsia="Times New Roman" w:cs="Arial"/>
                <w:kern w:val="0"/>
                <w:szCs w:val="22"/>
                <w:lang w:val="en-US"/>
                <w14:ligatures w14:val="none"/>
              </w:rPr>
            </w:pPr>
          </w:p>
          <w:p w14:paraId="53B8E313" w14:textId="77777777" w:rsidR="0017113B" w:rsidRDefault="0017113B" w:rsidP="00F416B3">
            <w:pPr>
              <w:rPr>
                <w:rFonts w:eastAsia="Times New Roman" w:cs="Arial"/>
                <w:kern w:val="0"/>
                <w:szCs w:val="22"/>
                <w:lang w:val="en-US"/>
                <w14:ligatures w14:val="none"/>
              </w:rPr>
            </w:pPr>
          </w:p>
          <w:p w14:paraId="76EC3FD8" w14:textId="77777777" w:rsidR="0017113B" w:rsidRDefault="0017113B" w:rsidP="00F416B3">
            <w:pPr>
              <w:rPr>
                <w:rFonts w:eastAsia="Times New Roman" w:cs="Arial"/>
                <w:kern w:val="0"/>
                <w:szCs w:val="22"/>
                <w:lang w:val="en-US"/>
                <w14:ligatures w14:val="none"/>
              </w:rPr>
            </w:pPr>
          </w:p>
          <w:p w14:paraId="1EE60ED0" w14:textId="77777777" w:rsidR="003E3FFB" w:rsidRDefault="003E3FFB" w:rsidP="00F416B3">
            <w:pPr>
              <w:rPr>
                <w:rFonts w:eastAsia="Times New Roman" w:cs="Arial"/>
                <w:kern w:val="0"/>
                <w:szCs w:val="22"/>
                <w:lang w:val="en-US"/>
                <w14:ligatures w14:val="none"/>
              </w:rPr>
            </w:pPr>
          </w:p>
          <w:p w14:paraId="0B5FA32D" w14:textId="77777777" w:rsidR="003E3FFB" w:rsidRDefault="003E3FFB" w:rsidP="00F416B3">
            <w:pPr>
              <w:rPr>
                <w:rFonts w:eastAsia="Times New Roman" w:cs="Arial"/>
                <w:kern w:val="0"/>
                <w:szCs w:val="22"/>
                <w:lang w:val="en-US"/>
                <w14:ligatures w14:val="none"/>
              </w:rPr>
            </w:pPr>
          </w:p>
          <w:p w14:paraId="7CDD5C63" w14:textId="77777777" w:rsidR="003E3FFB" w:rsidRDefault="003E3FFB" w:rsidP="00F416B3">
            <w:pPr>
              <w:rPr>
                <w:rFonts w:eastAsia="Times New Roman" w:cs="Arial"/>
                <w:kern w:val="0"/>
                <w:szCs w:val="22"/>
                <w:lang w:val="en-US"/>
                <w14:ligatures w14:val="none"/>
              </w:rPr>
            </w:pPr>
          </w:p>
          <w:p w14:paraId="2F76CB56" w14:textId="77777777" w:rsidR="003E3FFB" w:rsidRDefault="003E3FFB" w:rsidP="00F416B3">
            <w:pPr>
              <w:rPr>
                <w:rFonts w:eastAsia="Times New Roman" w:cs="Arial"/>
                <w:kern w:val="0"/>
                <w:szCs w:val="22"/>
                <w:lang w:val="en-US"/>
                <w14:ligatures w14:val="none"/>
              </w:rPr>
            </w:pPr>
          </w:p>
          <w:p w14:paraId="314BB26F" w14:textId="77777777" w:rsidR="003E3FFB" w:rsidRDefault="003E3FFB" w:rsidP="00F416B3">
            <w:pPr>
              <w:rPr>
                <w:rFonts w:eastAsia="Times New Roman" w:cs="Arial"/>
                <w:kern w:val="0"/>
                <w:szCs w:val="22"/>
                <w:lang w:val="en-US"/>
                <w14:ligatures w14:val="none"/>
              </w:rPr>
            </w:pPr>
          </w:p>
          <w:p w14:paraId="37804828" w14:textId="77777777" w:rsidR="003E3FFB" w:rsidRDefault="003E3FFB" w:rsidP="00F416B3">
            <w:pPr>
              <w:rPr>
                <w:rFonts w:eastAsia="Times New Roman" w:cs="Arial"/>
                <w:kern w:val="0"/>
                <w:szCs w:val="22"/>
                <w:lang w:val="en-US"/>
                <w14:ligatures w14:val="none"/>
              </w:rPr>
            </w:pPr>
          </w:p>
          <w:p w14:paraId="3F6AFC98" w14:textId="77777777" w:rsidR="003E3FFB" w:rsidRDefault="003E3FFB" w:rsidP="00F416B3">
            <w:pPr>
              <w:rPr>
                <w:rFonts w:eastAsia="Times New Roman" w:cs="Arial"/>
                <w:kern w:val="0"/>
                <w:szCs w:val="22"/>
                <w:lang w:val="en-US"/>
                <w14:ligatures w14:val="none"/>
              </w:rPr>
            </w:pPr>
          </w:p>
          <w:p w14:paraId="0E201109" w14:textId="77777777" w:rsidR="003E3FFB" w:rsidRDefault="003E3FFB" w:rsidP="00F416B3">
            <w:pPr>
              <w:rPr>
                <w:rFonts w:eastAsia="Times New Roman" w:cs="Arial"/>
                <w:kern w:val="0"/>
                <w:szCs w:val="22"/>
                <w:lang w:val="en-US"/>
                <w14:ligatures w14:val="none"/>
              </w:rPr>
            </w:pPr>
          </w:p>
          <w:p w14:paraId="78A09C3A" w14:textId="77777777" w:rsidR="003E3FFB" w:rsidRDefault="003E3FFB" w:rsidP="00F416B3">
            <w:pPr>
              <w:rPr>
                <w:rFonts w:eastAsia="Times New Roman" w:cs="Arial"/>
                <w:kern w:val="0"/>
                <w:szCs w:val="22"/>
                <w:lang w:val="en-US"/>
                <w14:ligatures w14:val="none"/>
              </w:rPr>
            </w:pPr>
          </w:p>
          <w:p w14:paraId="5688238E" w14:textId="77777777" w:rsidR="003E3FFB" w:rsidRDefault="003E3FFB" w:rsidP="00F416B3">
            <w:pPr>
              <w:rPr>
                <w:rFonts w:eastAsia="Times New Roman" w:cs="Arial"/>
                <w:kern w:val="0"/>
                <w:szCs w:val="22"/>
                <w:lang w:val="en-US"/>
                <w14:ligatures w14:val="none"/>
              </w:rPr>
            </w:pPr>
          </w:p>
          <w:p w14:paraId="0B89F558" w14:textId="77777777" w:rsidR="0017113B" w:rsidRDefault="0017113B" w:rsidP="00F416B3">
            <w:pPr>
              <w:rPr>
                <w:rFonts w:eastAsia="Times New Roman" w:cs="Arial"/>
                <w:kern w:val="0"/>
                <w:szCs w:val="22"/>
                <w:lang w:val="en-US"/>
                <w14:ligatures w14:val="none"/>
              </w:rPr>
            </w:pPr>
          </w:p>
          <w:p w14:paraId="344C6C8F" w14:textId="77777777" w:rsidR="00FD4EC8" w:rsidRPr="0043505F" w:rsidRDefault="00FD4EC8" w:rsidP="00F416B3">
            <w:pPr>
              <w:rPr>
                <w:rFonts w:eastAsia="Times New Roman" w:cs="Arial"/>
                <w:kern w:val="0"/>
                <w:szCs w:val="22"/>
                <w:lang w:val="en-US"/>
                <w14:ligatures w14:val="none"/>
              </w:rPr>
            </w:pPr>
          </w:p>
        </w:tc>
      </w:tr>
    </w:tbl>
    <w:p w14:paraId="67BFBD11" w14:textId="77777777" w:rsidR="0017113B" w:rsidRDefault="0017113B" w:rsidP="00F77997">
      <w:pPr>
        <w:rPr>
          <w:lang w:val="en-US"/>
        </w:rPr>
      </w:pPr>
    </w:p>
    <w:p w14:paraId="0D71AF1A" w14:textId="77777777" w:rsidR="00904B9A" w:rsidRDefault="00904B9A" w:rsidP="00F77997">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E3FFB" w:rsidRPr="0043505F" w14:paraId="13D8FAC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C80088B" w14:textId="1B3D4C6A" w:rsidR="003E3FFB" w:rsidRPr="0043505F" w:rsidRDefault="003E3FFB"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sidR="00FD4EC8" w:rsidRPr="00FD4EC8">
              <w:rPr>
                <w:rFonts w:eastAsia="Times New Roman" w:cs="Arial"/>
                <w:b/>
                <w:kern w:val="0"/>
                <w:szCs w:val="22"/>
                <w:lang w:val="en-US"/>
                <w14:ligatures w14:val="none"/>
              </w:rPr>
              <w:t>J/502/4674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D494B1" w14:textId="3F1D753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FD4EC8">
              <w:rPr>
                <w:rFonts w:eastAsia="Times New Roman" w:cs="Arial"/>
                <w:b/>
                <w:kern w:val="0"/>
                <w:szCs w:val="22"/>
                <w:lang w:val="en-US"/>
                <w14:ligatures w14:val="none"/>
              </w:rPr>
              <w:t>1</w:t>
            </w:r>
            <w:r>
              <w:rPr>
                <w:rFonts w:eastAsia="Times New Roman" w:cs="Arial"/>
                <w:b/>
                <w:kern w:val="0"/>
                <w:szCs w:val="22"/>
                <w:lang w:val="en-US"/>
                <w14:ligatures w14:val="none"/>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458F5C2" w14:textId="24597265"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061A76E6" w14:textId="77777777" w:rsidR="003E3FFB" w:rsidRPr="0043505F" w:rsidRDefault="003E3FFB" w:rsidP="003E3FFB">
      <w:pPr>
        <w:rPr>
          <w:rFonts w:eastAsia="Times New Roman" w:cs="Arial"/>
          <w:kern w:val="0"/>
          <w:szCs w:val="22"/>
          <w:lang w:val="en-US"/>
          <w14:ligatures w14:val="none"/>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3E3FFB" w:rsidRPr="0043505F" w14:paraId="5882F492" w14:textId="77777777" w:rsidTr="00F416B3">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5002A9" w14:textId="7CA39637" w:rsidR="003E3FFB" w:rsidRPr="00B06E49" w:rsidRDefault="003E3FFB"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FA3DC6" w:rsidRPr="00FA3DC6">
              <w:rPr>
                <w:b/>
              </w:rPr>
              <w:t>Motorcycle Types</w:t>
            </w:r>
          </w:p>
        </w:tc>
      </w:tr>
    </w:tbl>
    <w:p w14:paraId="32ED6373" w14:textId="77777777" w:rsidR="003E3FFB" w:rsidRDefault="003E3FFB" w:rsidP="003E3FFB">
      <w:pPr>
        <w:rPr>
          <w:rFonts w:eastAsia="Times New Roman" w:cs="Arial"/>
          <w:kern w:val="0"/>
          <w:szCs w:val="22"/>
          <w:lang w:val="en-US"/>
          <w14:ligatures w14:val="none"/>
        </w:rPr>
      </w:pPr>
    </w:p>
    <w:tbl>
      <w:tblPr>
        <w:tblW w:w="99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413"/>
        <w:gridCol w:w="1548"/>
        <w:gridCol w:w="3426"/>
      </w:tblGrid>
      <w:tr w:rsidR="003E3FFB" w:rsidRPr="00C96300" w14:paraId="5880FBDA" w14:textId="77777777" w:rsidTr="00FA3DC6">
        <w:trPr>
          <w:trHeight w:val="762"/>
        </w:trPr>
        <w:tc>
          <w:tcPr>
            <w:tcW w:w="9947"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078CDB9" w14:textId="77777777" w:rsidR="003E3FFB" w:rsidRPr="00075074" w:rsidRDefault="003E3FFB" w:rsidP="003E3FFB">
            <w:r w:rsidRPr="00075074">
              <w:rPr>
                <w:b/>
              </w:rPr>
              <w:t>Instructions to Learners</w:t>
            </w:r>
            <w:r w:rsidRPr="00075074">
              <w:t xml:space="preserve"> </w:t>
            </w:r>
          </w:p>
          <w:p w14:paraId="657921B3" w14:textId="77777777" w:rsidR="003E3FFB" w:rsidRPr="00075074" w:rsidRDefault="003E3FFB" w:rsidP="003E3FFB">
            <w:pPr>
              <w:rPr>
                <w:sz w:val="18"/>
                <w:szCs w:val="18"/>
              </w:rPr>
            </w:pPr>
          </w:p>
          <w:p w14:paraId="5B5B61D5" w14:textId="77777777" w:rsidR="00FA3DC6" w:rsidRDefault="00FA3DC6" w:rsidP="00FA3DC6">
            <w:r>
              <w:t>From the list of motorcycle types below, label the types of motorcycle shown in the table.</w:t>
            </w:r>
          </w:p>
          <w:p w14:paraId="5BC51DB7" w14:textId="77777777" w:rsidR="00FA3DC6" w:rsidRDefault="00FA3DC6" w:rsidP="00FA3DC6">
            <w:pPr>
              <w:ind w:firstLine="180"/>
            </w:pPr>
          </w:p>
          <w:p w14:paraId="3411E08E" w14:textId="77777777" w:rsidR="00FA3DC6" w:rsidRDefault="00FA3DC6" w:rsidP="00FA3DC6">
            <w:pPr>
              <w:ind w:firstLine="180"/>
            </w:pPr>
            <w:r>
              <w:tab/>
              <w:t>Scooter</w:t>
            </w:r>
            <w:r>
              <w:tab/>
              <w:t>Sport/Tourer</w:t>
            </w:r>
            <w:r>
              <w:tab/>
            </w:r>
            <w:r>
              <w:tab/>
              <w:t>Trail/Enduro</w:t>
            </w:r>
            <w:r>
              <w:tab/>
            </w:r>
            <w:r>
              <w:tab/>
              <w:t>Naked/Traditional</w:t>
            </w:r>
          </w:p>
          <w:p w14:paraId="29FC8B83" w14:textId="175CE21C" w:rsidR="003E3FFB" w:rsidRPr="00FA3DC6" w:rsidRDefault="003E3FFB" w:rsidP="00FA3DC6">
            <w:pPr>
              <w:tabs>
                <w:tab w:val="num" w:pos="323"/>
                <w:tab w:val="num" w:pos="1080"/>
              </w:tabs>
              <w:rPr>
                <w:b/>
              </w:rPr>
            </w:pPr>
          </w:p>
        </w:tc>
      </w:tr>
      <w:tr w:rsidR="008853C1" w:rsidRPr="00C96300" w14:paraId="034129FE" w14:textId="77777777" w:rsidTr="008853C1">
        <w:trPr>
          <w:trHeight w:val="255"/>
        </w:trPr>
        <w:tc>
          <w:tcPr>
            <w:tcW w:w="9947" w:type="dxa"/>
            <w:gridSpan w:val="4"/>
            <w:shd w:val="clear" w:color="auto" w:fill="043956" w:themeFill="accent2"/>
          </w:tcPr>
          <w:p w14:paraId="5BCDDA6B" w14:textId="50C8E96C" w:rsidR="008853C1" w:rsidRPr="00075074" w:rsidRDefault="008853C1" w:rsidP="008853C1">
            <w:pPr>
              <w:jc w:val="center"/>
              <w:rPr>
                <w:b/>
              </w:rPr>
            </w:pPr>
            <w:r>
              <w:rPr>
                <w:b/>
              </w:rPr>
              <w:t>Motorcycle Types</w:t>
            </w:r>
          </w:p>
        </w:tc>
      </w:tr>
      <w:tr w:rsidR="008853C1" w:rsidRPr="00C96300" w14:paraId="481FA6B9" w14:textId="77777777" w:rsidTr="00FA3DC6">
        <w:trPr>
          <w:trHeight w:val="3944"/>
        </w:trPr>
        <w:tc>
          <w:tcPr>
            <w:tcW w:w="497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71207E2" w14:textId="56A25896" w:rsidR="008853C1" w:rsidRPr="00075074" w:rsidRDefault="008853C1" w:rsidP="008853C1">
            <w:pPr>
              <w:rPr>
                <w:b/>
              </w:rPr>
            </w:pPr>
            <w:r w:rsidRPr="004576B5">
              <w:rPr>
                <w:b/>
                <w:noProof/>
              </w:rPr>
              <w:drawing>
                <wp:anchor distT="0" distB="0" distL="114300" distR="114300" simplePos="0" relativeHeight="251748352" behindDoc="1" locked="0" layoutInCell="1" allowOverlap="1" wp14:anchorId="55DD913E" wp14:editId="03088ECB">
                  <wp:simplePos x="0" y="0"/>
                  <wp:positionH relativeFrom="column">
                    <wp:posOffset>148293</wp:posOffset>
                  </wp:positionH>
                  <wp:positionV relativeFrom="paragraph">
                    <wp:posOffset>59294</wp:posOffset>
                  </wp:positionV>
                  <wp:extent cx="2660073" cy="2390047"/>
                  <wp:effectExtent l="0" t="0" r="6985" b="0"/>
                  <wp:wrapNone/>
                  <wp:docPr id="14562940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073" cy="2390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7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F4B70F" w14:textId="6A471149" w:rsidR="008853C1" w:rsidRPr="00075074" w:rsidRDefault="008853C1" w:rsidP="008853C1">
            <w:pPr>
              <w:rPr>
                <w:b/>
              </w:rPr>
            </w:pPr>
            <w:r w:rsidRPr="004576B5">
              <w:rPr>
                <w:b/>
                <w:noProof/>
              </w:rPr>
              <w:drawing>
                <wp:anchor distT="0" distB="0" distL="114300" distR="114300" simplePos="0" relativeHeight="251749376" behindDoc="1" locked="0" layoutInCell="1" allowOverlap="1" wp14:anchorId="19F046BD" wp14:editId="0D98D655">
                  <wp:simplePos x="0" y="0"/>
                  <wp:positionH relativeFrom="column">
                    <wp:posOffset>21656</wp:posOffset>
                  </wp:positionH>
                  <wp:positionV relativeFrom="paragraph">
                    <wp:posOffset>166123</wp:posOffset>
                  </wp:positionV>
                  <wp:extent cx="2993659" cy="1876302"/>
                  <wp:effectExtent l="0" t="0" r="0" b="0"/>
                  <wp:wrapNone/>
                  <wp:docPr id="8818103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3659" cy="18763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53C1" w:rsidRPr="00C96300" w14:paraId="46CCE482" w14:textId="77777777" w:rsidTr="008853C1">
        <w:trPr>
          <w:trHeight w:val="428"/>
        </w:trPr>
        <w:tc>
          <w:tcPr>
            <w:tcW w:w="15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C3A5770" w14:textId="1CCB1931" w:rsidR="008853C1" w:rsidRPr="00075074" w:rsidRDefault="008853C1" w:rsidP="008853C1">
            <w:pPr>
              <w:rPr>
                <w:b/>
              </w:rPr>
            </w:pPr>
            <w:r>
              <w:rPr>
                <w:b/>
              </w:rPr>
              <w:t>Type:</w:t>
            </w:r>
          </w:p>
        </w:tc>
        <w:tc>
          <w:tcPr>
            <w:tcW w:w="341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F61B11F" w14:textId="62BF0EA9" w:rsidR="008853C1" w:rsidRPr="00075074" w:rsidRDefault="008853C1" w:rsidP="008853C1">
            <w:pPr>
              <w:rPr>
                <w:b/>
              </w:rPr>
            </w:pPr>
          </w:p>
        </w:tc>
        <w:tc>
          <w:tcPr>
            <w:tcW w:w="154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8D23A60" w14:textId="1F34F23C" w:rsidR="008853C1" w:rsidRPr="00075074" w:rsidRDefault="008853C1" w:rsidP="008853C1">
            <w:pPr>
              <w:rPr>
                <w:b/>
              </w:rPr>
            </w:pPr>
            <w:r>
              <w:rPr>
                <w:b/>
              </w:rPr>
              <w:t>Type:</w:t>
            </w:r>
          </w:p>
        </w:tc>
        <w:tc>
          <w:tcPr>
            <w:tcW w:w="34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D9A647" w14:textId="6B85D892" w:rsidR="008853C1" w:rsidRPr="00075074" w:rsidRDefault="008853C1" w:rsidP="008853C1">
            <w:pPr>
              <w:rPr>
                <w:b/>
              </w:rPr>
            </w:pPr>
          </w:p>
        </w:tc>
      </w:tr>
      <w:tr w:rsidR="008853C1" w:rsidRPr="00C96300" w14:paraId="49AC119C" w14:textId="77777777" w:rsidTr="008853C1">
        <w:trPr>
          <w:trHeight w:val="85"/>
        </w:trPr>
        <w:tc>
          <w:tcPr>
            <w:tcW w:w="9947"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95DAC68" w14:textId="77777777" w:rsidR="008853C1" w:rsidRPr="00075074" w:rsidRDefault="008853C1" w:rsidP="008853C1">
            <w:pPr>
              <w:rPr>
                <w:b/>
              </w:rPr>
            </w:pPr>
          </w:p>
        </w:tc>
      </w:tr>
      <w:tr w:rsidR="008853C1" w:rsidRPr="00C96300" w14:paraId="7037A212" w14:textId="77777777" w:rsidTr="00FF4AF6">
        <w:trPr>
          <w:trHeight w:val="3671"/>
        </w:trPr>
        <w:tc>
          <w:tcPr>
            <w:tcW w:w="4973"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659BDF" w14:textId="3A81B561" w:rsidR="008853C1" w:rsidRPr="00075074" w:rsidRDefault="008853C1" w:rsidP="008853C1">
            <w:pPr>
              <w:rPr>
                <w:b/>
              </w:rPr>
            </w:pPr>
            <w:r w:rsidRPr="004576B5">
              <w:rPr>
                <w:b/>
                <w:noProof/>
              </w:rPr>
              <w:drawing>
                <wp:anchor distT="0" distB="0" distL="114300" distR="114300" simplePos="0" relativeHeight="251750400" behindDoc="1" locked="0" layoutInCell="1" allowOverlap="1" wp14:anchorId="6CADE76F" wp14:editId="65D5586A">
                  <wp:simplePos x="0" y="0"/>
                  <wp:positionH relativeFrom="column">
                    <wp:posOffset>-39255</wp:posOffset>
                  </wp:positionH>
                  <wp:positionV relativeFrom="paragraph">
                    <wp:posOffset>145852</wp:posOffset>
                  </wp:positionV>
                  <wp:extent cx="3063834" cy="2042323"/>
                  <wp:effectExtent l="0" t="0" r="3810" b="0"/>
                  <wp:wrapNone/>
                  <wp:docPr id="16112324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3834" cy="20423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74"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1157BB5" w14:textId="4CBA0E29" w:rsidR="008853C1" w:rsidRPr="00075074" w:rsidRDefault="008853C1" w:rsidP="008853C1">
            <w:pPr>
              <w:rPr>
                <w:b/>
              </w:rPr>
            </w:pPr>
            <w:r>
              <w:rPr>
                <w:b/>
                <w:noProof/>
              </w:rPr>
              <w:drawing>
                <wp:anchor distT="0" distB="0" distL="114300" distR="114300" simplePos="0" relativeHeight="251751424" behindDoc="1" locked="0" layoutInCell="1" allowOverlap="1" wp14:anchorId="0C3FFA32" wp14:editId="4CE5231A">
                  <wp:simplePos x="0" y="0"/>
                  <wp:positionH relativeFrom="column">
                    <wp:posOffset>69347</wp:posOffset>
                  </wp:positionH>
                  <wp:positionV relativeFrom="paragraph">
                    <wp:posOffset>12732</wp:posOffset>
                  </wp:positionV>
                  <wp:extent cx="2826327" cy="2093182"/>
                  <wp:effectExtent l="0" t="0" r="0" b="2540"/>
                  <wp:wrapNone/>
                  <wp:docPr id="18139602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6327" cy="2093182"/>
                          </a:xfrm>
                          <a:prstGeom prst="rect">
                            <a:avLst/>
                          </a:prstGeom>
                          <a:noFill/>
                        </pic:spPr>
                      </pic:pic>
                    </a:graphicData>
                  </a:graphic>
                  <wp14:sizeRelH relativeFrom="margin">
                    <wp14:pctWidth>0</wp14:pctWidth>
                  </wp14:sizeRelH>
                  <wp14:sizeRelV relativeFrom="margin">
                    <wp14:pctHeight>0</wp14:pctHeight>
                  </wp14:sizeRelV>
                </wp:anchor>
              </w:drawing>
            </w:r>
          </w:p>
        </w:tc>
      </w:tr>
      <w:tr w:rsidR="008853C1" w:rsidRPr="00C96300" w14:paraId="6BF000C5" w14:textId="77777777" w:rsidTr="008853C1">
        <w:trPr>
          <w:trHeight w:val="558"/>
        </w:trPr>
        <w:tc>
          <w:tcPr>
            <w:tcW w:w="156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58D8F746" w14:textId="51382A0E" w:rsidR="008853C1" w:rsidRPr="00075074" w:rsidRDefault="008853C1" w:rsidP="008853C1">
            <w:pPr>
              <w:rPr>
                <w:b/>
              </w:rPr>
            </w:pPr>
            <w:r>
              <w:rPr>
                <w:b/>
              </w:rPr>
              <w:t>Type:</w:t>
            </w:r>
          </w:p>
        </w:tc>
        <w:tc>
          <w:tcPr>
            <w:tcW w:w="341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0FF355" w14:textId="623CFD94" w:rsidR="008853C1" w:rsidRPr="00075074" w:rsidRDefault="008853C1" w:rsidP="008853C1">
            <w:pPr>
              <w:rPr>
                <w:b/>
              </w:rPr>
            </w:pPr>
          </w:p>
        </w:tc>
        <w:tc>
          <w:tcPr>
            <w:tcW w:w="154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78C21740" w14:textId="4D3DA6E3" w:rsidR="008853C1" w:rsidRPr="00075074" w:rsidRDefault="008853C1" w:rsidP="008853C1">
            <w:pPr>
              <w:rPr>
                <w:b/>
              </w:rPr>
            </w:pPr>
            <w:r>
              <w:rPr>
                <w:b/>
              </w:rPr>
              <w:t>Type:</w:t>
            </w:r>
          </w:p>
        </w:tc>
        <w:tc>
          <w:tcPr>
            <w:tcW w:w="3426"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A961D53" w14:textId="00CAA254" w:rsidR="008853C1" w:rsidRPr="00075074" w:rsidRDefault="008853C1" w:rsidP="008853C1">
            <w:pPr>
              <w:rPr>
                <w:b/>
              </w:rPr>
            </w:pPr>
          </w:p>
        </w:tc>
      </w:tr>
    </w:tbl>
    <w:p w14:paraId="674ABD2C" w14:textId="77777777" w:rsidR="003E3FFB" w:rsidRDefault="003E3FFB" w:rsidP="003E3FFB">
      <w:pPr>
        <w:rPr>
          <w:lang w:val="en-US"/>
        </w:rPr>
      </w:pPr>
    </w:p>
    <w:p w14:paraId="164B7A04" w14:textId="77777777" w:rsidR="003E3FFB" w:rsidRDefault="003E3FFB" w:rsidP="003E3FFB">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E3FFB" w:rsidRPr="0043505F" w14:paraId="0A056EC2"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894AB84" w14:textId="77777777" w:rsidR="003E3FFB" w:rsidRPr="0043505F" w:rsidRDefault="003E3FF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2A84CC68"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3A2895F" w14:textId="77777777" w:rsidR="003E3FFB" w:rsidRDefault="003E3FFB" w:rsidP="00F416B3">
            <w:pPr>
              <w:rPr>
                <w:rFonts w:eastAsia="Times New Roman" w:cs="Arial"/>
                <w:kern w:val="0"/>
                <w:szCs w:val="22"/>
                <w:lang w:val="en-US"/>
                <w14:ligatures w14:val="none"/>
              </w:rPr>
            </w:pPr>
          </w:p>
          <w:p w14:paraId="4D7CE850" w14:textId="77777777" w:rsidR="003E3FFB" w:rsidRPr="0043505F" w:rsidRDefault="003E3FFB" w:rsidP="00F416B3">
            <w:pPr>
              <w:rPr>
                <w:rFonts w:eastAsia="Times New Roman" w:cs="Arial"/>
                <w:kern w:val="0"/>
                <w:szCs w:val="22"/>
                <w:lang w:val="en-US"/>
                <w14:ligatures w14:val="none"/>
              </w:rPr>
            </w:pPr>
          </w:p>
          <w:p w14:paraId="4BE926FE"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A89C79F" w14:textId="77777777" w:rsidR="003E3FFB" w:rsidRPr="0043505F" w:rsidRDefault="003E3FFB" w:rsidP="00F416B3">
            <w:pPr>
              <w:rPr>
                <w:rFonts w:eastAsia="Times New Roman" w:cs="Arial"/>
                <w:kern w:val="0"/>
                <w:szCs w:val="22"/>
                <w:lang w:val="en-US"/>
                <w14:ligatures w14:val="none"/>
              </w:rPr>
            </w:pPr>
          </w:p>
          <w:p w14:paraId="22BC0770" w14:textId="77777777" w:rsidR="003E3FFB" w:rsidRPr="0043505F" w:rsidRDefault="003E3FFB" w:rsidP="00F416B3">
            <w:pPr>
              <w:rPr>
                <w:rFonts w:eastAsia="Times New Roman" w:cs="Arial"/>
                <w:kern w:val="0"/>
                <w:szCs w:val="22"/>
                <w:lang w:val="en-US"/>
                <w14:ligatures w14:val="none"/>
              </w:rPr>
            </w:pPr>
          </w:p>
          <w:p w14:paraId="22762403" w14:textId="77777777" w:rsidR="003E3FFB" w:rsidRPr="0043505F" w:rsidRDefault="003E3FF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9505624" w14:textId="77777777" w:rsidR="003E3FFB" w:rsidRPr="0043505F" w:rsidRDefault="003E3FFB" w:rsidP="00F416B3">
            <w:pPr>
              <w:rPr>
                <w:rFonts w:eastAsia="Times New Roman" w:cs="Arial"/>
                <w:kern w:val="0"/>
                <w:szCs w:val="22"/>
                <w:lang w:val="en-US"/>
                <w14:ligatures w14:val="none"/>
              </w:rPr>
            </w:pPr>
          </w:p>
        </w:tc>
      </w:tr>
    </w:tbl>
    <w:p w14:paraId="2603858E" w14:textId="77777777" w:rsidR="003E3FFB" w:rsidRDefault="003E3FFB" w:rsidP="00F77997">
      <w:pPr>
        <w:rPr>
          <w:lang w:val="en-US"/>
        </w:rPr>
      </w:pPr>
    </w:p>
    <w:p w14:paraId="4883E9FF" w14:textId="6072FFC0" w:rsidR="005B7EE6" w:rsidRDefault="005B7EE6">
      <w:pPr>
        <w:rPr>
          <w:lang w:val="en-US"/>
        </w:rPr>
      </w:pPr>
      <w:r>
        <w:rPr>
          <w:lang w:val="en-US"/>
        </w:rPr>
        <w:br w:type="page"/>
      </w:r>
    </w:p>
    <w:p w14:paraId="36CA5506" w14:textId="77777777" w:rsidR="0017113B" w:rsidRDefault="0017113B"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6B8C57F3"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8CD7747" w14:textId="7738C7D5"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sidR="00FD0BCE" w:rsidRPr="00FD0BCE">
              <w:rPr>
                <w:rFonts w:eastAsia="Times New Roman" w:cs="Arial"/>
                <w:b/>
                <w:kern w:val="0"/>
                <w:szCs w:val="22"/>
                <w:lang w:val="en-US"/>
                <w14:ligatures w14:val="none"/>
              </w:rPr>
              <w:t>J/502/4674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65DC38" w14:textId="083CF2B1"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FD0BCE">
              <w:rPr>
                <w:rFonts w:eastAsia="Times New Roman" w:cs="Arial"/>
                <w:b/>
                <w:kern w:val="0"/>
                <w:szCs w:val="22"/>
                <w:lang w:val="en-US"/>
                <w14:ligatures w14:val="none"/>
              </w:rPr>
              <w:t>2</w:t>
            </w:r>
            <w:r>
              <w:rPr>
                <w:rFonts w:eastAsia="Times New Roman" w:cs="Arial"/>
                <w:b/>
                <w:kern w:val="0"/>
                <w:szCs w:val="22"/>
                <w:lang w:val="en-US"/>
                <w14:ligatures w14:val="none"/>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7BE533E" w14:textId="4F8C992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tc>
      </w:tr>
    </w:tbl>
    <w:p w14:paraId="0216EABC"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2E8CBE3A" w14:textId="77777777" w:rsidTr="005B7EE6">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37DFAD" w14:textId="0A0A0E22" w:rsidR="005B7EE6" w:rsidRPr="00B06E49" w:rsidRDefault="005B7EE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External Lighting Check</w:t>
            </w:r>
          </w:p>
        </w:tc>
      </w:tr>
    </w:tbl>
    <w:p w14:paraId="471F1189" w14:textId="77777777" w:rsidR="005B7EE6" w:rsidRDefault="005B7EE6" w:rsidP="005B7EE6">
      <w:pPr>
        <w:rPr>
          <w:lang w:val="en-US"/>
        </w:rPr>
      </w:pPr>
    </w:p>
    <w:tbl>
      <w:tblPr>
        <w:tblW w:w="9781"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ayout w:type="fixed"/>
        <w:tblLook w:val="01E0" w:firstRow="1" w:lastRow="1" w:firstColumn="1" w:lastColumn="1" w:noHBand="0" w:noVBand="0"/>
      </w:tblPr>
      <w:tblGrid>
        <w:gridCol w:w="2445"/>
        <w:gridCol w:w="2445"/>
        <w:gridCol w:w="2445"/>
        <w:gridCol w:w="2446"/>
      </w:tblGrid>
      <w:tr w:rsidR="00FD0BCE" w:rsidRPr="00075074" w14:paraId="0B6FA099" w14:textId="77777777" w:rsidTr="00124401">
        <w:trPr>
          <w:trHeight w:val="952"/>
        </w:trPr>
        <w:tc>
          <w:tcPr>
            <w:tcW w:w="9781" w:type="dxa"/>
            <w:gridSpan w:val="4"/>
          </w:tcPr>
          <w:p w14:paraId="5358440B" w14:textId="77777777" w:rsidR="00FD0BCE" w:rsidRPr="00075074" w:rsidRDefault="00FD0BCE" w:rsidP="00F416B3"/>
          <w:p w14:paraId="105864C3" w14:textId="77777777" w:rsidR="00124401" w:rsidRPr="00620EBE" w:rsidRDefault="00124401" w:rsidP="00257650">
            <w:pPr>
              <w:rPr>
                <w:b/>
              </w:rPr>
            </w:pPr>
            <w:r w:rsidRPr="00620EBE">
              <w:rPr>
                <w:b/>
              </w:rPr>
              <w:t>Instructions to Learners</w:t>
            </w:r>
            <w:r>
              <w:t xml:space="preserve"> </w:t>
            </w:r>
          </w:p>
          <w:p w14:paraId="2A1E4BDB" w14:textId="4AA59CB5" w:rsidR="00124401" w:rsidRDefault="00124401" w:rsidP="00257650">
            <w:r w:rsidRPr="00620EBE">
              <w:rPr>
                <w:b/>
              </w:rPr>
              <w:t>1.</w:t>
            </w:r>
            <w:r>
              <w:t xml:space="preserve">  </w:t>
            </w:r>
            <w:r w:rsidR="00257650">
              <w:t>I</w:t>
            </w:r>
            <w:r>
              <w:t>nvestigate the layout of a modern motorcycle</w:t>
            </w:r>
          </w:p>
          <w:p w14:paraId="7C372BBD" w14:textId="6750E12E" w:rsidR="00FD0BCE" w:rsidRPr="00075074" w:rsidRDefault="00124401" w:rsidP="00124401">
            <w:r w:rsidRPr="00620EBE">
              <w:rPr>
                <w:b/>
              </w:rPr>
              <w:t>2.</w:t>
            </w:r>
            <w:r>
              <w:t xml:space="preserve">  Complete the table below by identifying the lettered parts on the diagram</w:t>
            </w:r>
          </w:p>
          <w:p w14:paraId="29004BFB" w14:textId="1BF9AB50" w:rsidR="00FD0BCE" w:rsidRPr="00075074" w:rsidRDefault="00FD0BCE" w:rsidP="00F416B3">
            <w:pPr>
              <w:rPr>
                <w:b/>
              </w:rPr>
            </w:pPr>
          </w:p>
        </w:tc>
      </w:tr>
      <w:tr w:rsidR="00124401" w:rsidRPr="00075074" w14:paraId="0EC27E19" w14:textId="77777777" w:rsidTr="00124401">
        <w:trPr>
          <w:trHeight w:val="5563"/>
        </w:trPr>
        <w:tc>
          <w:tcPr>
            <w:tcW w:w="9781" w:type="dxa"/>
            <w:gridSpan w:val="4"/>
            <w:tcBorders>
              <w:bottom w:val="single" w:sz="4" w:space="0" w:color="35B1F5"/>
            </w:tcBorders>
          </w:tcPr>
          <w:p w14:paraId="5996F1AE" w14:textId="1B233BA0" w:rsidR="00124401" w:rsidRPr="00075074" w:rsidRDefault="00124401" w:rsidP="00F416B3">
            <w:r>
              <w:rPr>
                <w:noProof/>
              </w:rPr>
              <w:drawing>
                <wp:anchor distT="0" distB="0" distL="114300" distR="114300" simplePos="0" relativeHeight="251753472" behindDoc="1" locked="0" layoutInCell="1" allowOverlap="1" wp14:anchorId="61DA576A" wp14:editId="5D1F3672">
                  <wp:simplePos x="0" y="0"/>
                  <wp:positionH relativeFrom="column">
                    <wp:posOffset>590443</wp:posOffset>
                  </wp:positionH>
                  <wp:positionV relativeFrom="paragraph">
                    <wp:posOffset>116955</wp:posOffset>
                  </wp:positionV>
                  <wp:extent cx="4743450" cy="3144364"/>
                  <wp:effectExtent l="0" t="0" r="0" b="0"/>
                  <wp:wrapNone/>
                  <wp:docPr id="1110268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11969"/>
                          <a:stretch>
                            <a:fillRect/>
                          </a:stretch>
                        </pic:blipFill>
                        <pic:spPr bwMode="auto">
                          <a:xfrm>
                            <a:off x="0" y="0"/>
                            <a:ext cx="4743450" cy="3144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24401" w:rsidRPr="00075074" w14:paraId="03369DB1" w14:textId="77777777" w:rsidTr="00124401">
        <w:trPr>
          <w:trHeight w:val="554"/>
        </w:trPr>
        <w:tc>
          <w:tcPr>
            <w:tcW w:w="2445" w:type="dxa"/>
            <w:tcBorders>
              <w:bottom w:val="single" w:sz="4" w:space="0" w:color="35B1F5"/>
            </w:tcBorders>
            <w:shd w:val="clear" w:color="auto" w:fill="043956" w:themeFill="accent2"/>
            <w:vAlign w:val="center"/>
          </w:tcPr>
          <w:p w14:paraId="20302E2F" w14:textId="7ACBF915" w:rsidR="00124401" w:rsidRPr="00075074" w:rsidRDefault="00124401" w:rsidP="00124401">
            <w:r w:rsidRPr="00620EBE">
              <w:rPr>
                <w:b/>
              </w:rPr>
              <w:t>Component</w:t>
            </w:r>
          </w:p>
        </w:tc>
        <w:tc>
          <w:tcPr>
            <w:tcW w:w="2445" w:type="dxa"/>
            <w:tcBorders>
              <w:bottom w:val="single" w:sz="4" w:space="0" w:color="35B1F5"/>
            </w:tcBorders>
            <w:shd w:val="clear" w:color="auto" w:fill="043956" w:themeFill="accent2"/>
            <w:vAlign w:val="center"/>
          </w:tcPr>
          <w:p w14:paraId="736892BE" w14:textId="7E1FA312" w:rsidR="00124401" w:rsidRPr="00075074" w:rsidRDefault="00124401" w:rsidP="00124401">
            <w:r w:rsidRPr="00620EBE">
              <w:rPr>
                <w:b/>
              </w:rPr>
              <w:t>Letter</w:t>
            </w:r>
          </w:p>
        </w:tc>
        <w:tc>
          <w:tcPr>
            <w:tcW w:w="2445" w:type="dxa"/>
            <w:tcBorders>
              <w:bottom w:val="single" w:sz="4" w:space="0" w:color="35B1F5"/>
            </w:tcBorders>
            <w:shd w:val="clear" w:color="auto" w:fill="043956" w:themeFill="accent2"/>
            <w:vAlign w:val="center"/>
          </w:tcPr>
          <w:p w14:paraId="0DD282C8" w14:textId="1EBFE0E7" w:rsidR="00124401" w:rsidRPr="00075074" w:rsidRDefault="00124401" w:rsidP="00124401">
            <w:r w:rsidRPr="00620EBE">
              <w:rPr>
                <w:b/>
              </w:rPr>
              <w:t>Component</w:t>
            </w:r>
          </w:p>
        </w:tc>
        <w:tc>
          <w:tcPr>
            <w:tcW w:w="2446" w:type="dxa"/>
            <w:tcBorders>
              <w:bottom w:val="single" w:sz="4" w:space="0" w:color="35B1F5"/>
            </w:tcBorders>
            <w:shd w:val="clear" w:color="auto" w:fill="043956" w:themeFill="accent2"/>
            <w:vAlign w:val="center"/>
          </w:tcPr>
          <w:p w14:paraId="608C58C6" w14:textId="4223BF08" w:rsidR="00124401" w:rsidRPr="00075074" w:rsidRDefault="00124401" w:rsidP="00124401">
            <w:r w:rsidRPr="00620EBE">
              <w:rPr>
                <w:b/>
              </w:rPr>
              <w:t>Letter</w:t>
            </w:r>
          </w:p>
        </w:tc>
      </w:tr>
      <w:tr w:rsidR="00124401" w:rsidRPr="00075074" w14:paraId="206F94B8" w14:textId="77777777" w:rsidTr="00124401">
        <w:trPr>
          <w:trHeight w:val="935"/>
        </w:trPr>
        <w:tc>
          <w:tcPr>
            <w:tcW w:w="2445" w:type="dxa"/>
            <w:shd w:val="clear" w:color="auto" w:fill="043956" w:themeFill="accent2"/>
            <w:vAlign w:val="center"/>
          </w:tcPr>
          <w:p w14:paraId="5B6680C9" w14:textId="706469D3" w:rsidR="00124401" w:rsidRPr="00075074" w:rsidRDefault="00124401" w:rsidP="00124401">
            <w:r w:rsidRPr="00620EBE">
              <w:rPr>
                <w:b/>
              </w:rPr>
              <w:t>Seat</w:t>
            </w:r>
          </w:p>
        </w:tc>
        <w:tc>
          <w:tcPr>
            <w:tcW w:w="2445" w:type="dxa"/>
            <w:vAlign w:val="center"/>
          </w:tcPr>
          <w:p w14:paraId="06677B2F" w14:textId="77777777" w:rsidR="00124401" w:rsidRPr="00075074" w:rsidRDefault="00124401" w:rsidP="00124401"/>
        </w:tc>
        <w:tc>
          <w:tcPr>
            <w:tcW w:w="2445" w:type="dxa"/>
            <w:shd w:val="clear" w:color="auto" w:fill="043956" w:themeFill="accent2"/>
            <w:vAlign w:val="center"/>
          </w:tcPr>
          <w:p w14:paraId="4AED7D96" w14:textId="573CAE46" w:rsidR="00124401" w:rsidRPr="00075074" w:rsidRDefault="00124401" w:rsidP="00124401">
            <w:r w:rsidRPr="00620EBE">
              <w:rPr>
                <w:b/>
              </w:rPr>
              <w:t>Fuel Tank</w:t>
            </w:r>
          </w:p>
        </w:tc>
        <w:tc>
          <w:tcPr>
            <w:tcW w:w="2446" w:type="dxa"/>
          </w:tcPr>
          <w:p w14:paraId="7C7144F6" w14:textId="668D724A" w:rsidR="00124401" w:rsidRPr="00075074" w:rsidRDefault="00124401" w:rsidP="00124401"/>
        </w:tc>
      </w:tr>
      <w:tr w:rsidR="00124401" w:rsidRPr="00075074" w14:paraId="3964E1C9" w14:textId="77777777" w:rsidTr="00124401">
        <w:trPr>
          <w:trHeight w:val="935"/>
        </w:trPr>
        <w:tc>
          <w:tcPr>
            <w:tcW w:w="2445" w:type="dxa"/>
            <w:shd w:val="clear" w:color="auto" w:fill="043956" w:themeFill="accent2"/>
            <w:vAlign w:val="center"/>
          </w:tcPr>
          <w:p w14:paraId="4903F276" w14:textId="4DF69F8D" w:rsidR="00124401" w:rsidRPr="00075074" w:rsidRDefault="00124401" w:rsidP="00124401">
            <w:r w:rsidRPr="00620EBE">
              <w:rPr>
                <w:b/>
              </w:rPr>
              <w:t>Engine</w:t>
            </w:r>
          </w:p>
        </w:tc>
        <w:tc>
          <w:tcPr>
            <w:tcW w:w="2445" w:type="dxa"/>
            <w:vAlign w:val="center"/>
          </w:tcPr>
          <w:p w14:paraId="37798451" w14:textId="77777777" w:rsidR="00124401" w:rsidRPr="00075074" w:rsidRDefault="00124401" w:rsidP="00124401"/>
        </w:tc>
        <w:tc>
          <w:tcPr>
            <w:tcW w:w="2445" w:type="dxa"/>
            <w:shd w:val="clear" w:color="auto" w:fill="043956" w:themeFill="accent2"/>
            <w:vAlign w:val="center"/>
          </w:tcPr>
          <w:p w14:paraId="4BD5DD09" w14:textId="0953C230" w:rsidR="00124401" w:rsidRPr="00075074" w:rsidRDefault="00124401" w:rsidP="00124401">
            <w:r w:rsidRPr="00620EBE">
              <w:rPr>
                <w:b/>
              </w:rPr>
              <w:t>Headstock</w:t>
            </w:r>
          </w:p>
        </w:tc>
        <w:tc>
          <w:tcPr>
            <w:tcW w:w="2446" w:type="dxa"/>
          </w:tcPr>
          <w:p w14:paraId="73A91A5A" w14:textId="3ED6944C" w:rsidR="00124401" w:rsidRPr="00075074" w:rsidRDefault="00124401" w:rsidP="00124401"/>
        </w:tc>
      </w:tr>
    </w:tbl>
    <w:p w14:paraId="3437B8F5" w14:textId="77777777" w:rsidR="005B7EE6" w:rsidRDefault="005B7EE6" w:rsidP="005B7EE6">
      <w:pPr>
        <w:rPr>
          <w:lang w:val="en-US"/>
        </w:rPr>
      </w:pPr>
    </w:p>
    <w:p w14:paraId="680AD0AF" w14:textId="77777777" w:rsidR="005B7EE6" w:rsidRDefault="005B7EE6" w:rsidP="005B7EE6">
      <w:pPr>
        <w:rPr>
          <w:rFonts w:eastAsia="Times New Roman" w:cs="Arial"/>
          <w:kern w:val="0"/>
          <w:szCs w:val="22"/>
          <w:lang w:val="en-US"/>
          <w14:ligatures w14:val="none"/>
        </w:rPr>
      </w:pPr>
    </w:p>
    <w:p w14:paraId="7622988C" w14:textId="77777777" w:rsidR="00904B9A" w:rsidRDefault="00904B9A" w:rsidP="005B7EE6">
      <w:pPr>
        <w:rPr>
          <w:rFonts w:eastAsia="Times New Roman" w:cs="Arial"/>
          <w:kern w:val="0"/>
          <w:szCs w:val="22"/>
          <w:lang w:val="en-US"/>
          <w14:ligatures w14:val="none"/>
        </w:rPr>
      </w:pPr>
    </w:p>
    <w:p w14:paraId="2ED677D4" w14:textId="77777777" w:rsidR="00904B9A" w:rsidRDefault="00904B9A" w:rsidP="005B7EE6">
      <w:pPr>
        <w:rPr>
          <w:rFonts w:eastAsia="Times New Roman" w:cs="Arial"/>
          <w:kern w:val="0"/>
          <w:szCs w:val="22"/>
          <w:lang w:val="en-US"/>
          <w14:ligatures w14:val="none"/>
        </w:rPr>
      </w:pPr>
    </w:p>
    <w:p w14:paraId="32FB6B5F" w14:textId="77777777" w:rsidR="005B7EE6" w:rsidRDefault="005B7EE6" w:rsidP="005B7EE6">
      <w:pPr>
        <w:rPr>
          <w:rFonts w:eastAsia="Times New Roman" w:cs="Arial"/>
          <w:kern w:val="0"/>
          <w:szCs w:val="22"/>
          <w:lang w:val="en-US"/>
          <w14:ligatures w14:val="none"/>
        </w:rPr>
      </w:pPr>
    </w:p>
    <w:p w14:paraId="74534716" w14:textId="77777777" w:rsidR="005B7EE6" w:rsidRDefault="005B7EE6" w:rsidP="005B7EE6">
      <w:pPr>
        <w:rPr>
          <w:rFonts w:eastAsia="Times New Roman" w:cs="Arial"/>
          <w:kern w:val="0"/>
          <w:szCs w:val="22"/>
          <w:lang w:val="en-US"/>
          <w14:ligatures w14:val="none"/>
        </w:rPr>
      </w:pPr>
    </w:p>
    <w:p w14:paraId="25C22327"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3EE1BE48"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F4C41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261332CC"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990756E" w14:textId="77777777" w:rsidR="005B7EE6" w:rsidRDefault="005B7EE6" w:rsidP="00F416B3">
            <w:pPr>
              <w:rPr>
                <w:rFonts w:eastAsia="Times New Roman" w:cs="Arial"/>
                <w:kern w:val="0"/>
                <w:szCs w:val="22"/>
                <w:lang w:val="en-US"/>
                <w14:ligatures w14:val="none"/>
              </w:rPr>
            </w:pPr>
          </w:p>
          <w:p w14:paraId="45F5EC14" w14:textId="77777777" w:rsidR="005B7EE6" w:rsidRPr="0043505F" w:rsidRDefault="005B7EE6" w:rsidP="00F416B3">
            <w:pPr>
              <w:rPr>
                <w:rFonts w:eastAsia="Times New Roman" w:cs="Arial"/>
                <w:kern w:val="0"/>
                <w:szCs w:val="22"/>
                <w:lang w:val="en-US"/>
                <w14:ligatures w14:val="none"/>
              </w:rPr>
            </w:pPr>
          </w:p>
          <w:p w14:paraId="066EA36B"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D8005C7" w14:textId="77777777" w:rsidR="005B7EE6" w:rsidRPr="0043505F" w:rsidRDefault="005B7EE6" w:rsidP="00F416B3">
            <w:pPr>
              <w:rPr>
                <w:rFonts w:eastAsia="Times New Roman" w:cs="Arial"/>
                <w:kern w:val="0"/>
                <w:szCs w:val="22"/>
                <w:lang w:val="en-US"/>
                <w14:ligatures w14:val="none"/>
              </w:rPr>
            </w:pPr>
          </w:p>
          <w:p w14:paraId="136A8F31" w14:textId="77777777" w:rsidR="005B7EE6" w:rsidRPr="0043505F" w:rsidRDefault="005B7EE6" w:rsidP="00F416B3">
            <w:pPr>
              <w:rPr>
                <w:rFonts w:eastAsia="Times New Roman" w:cs="Arial"/>
                <w:kern w:val="0"/>
                <w:szCs w:val="22"/>
                <w:lang w:val="en-US"/>
                <w14:ligatures w14:val="none"/>
              </w:rPr>
            </w:pPr>
          </w:p>
          <w:p w14:paraId="7A0413D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97A9639" w14:textId="77777777" w:rsidR="005B7EE6" w:rsidRPr="0043505F" w:rsidRDefault="005B7EE6" w:rsidP="00F416B3">
            <w:pPr>
              <w:rPr>
                <w:rFonts w:eastAsia="Times New Roman" w:cs="Arial"/>
                <w:kern w:val="0"/>
                <w:szCs w:val="22"/>
                <w:lang w:val="en-US"/>
                <w14:ligatures w14:val="none"/>
              </w:rPr>
            </w:pPr>
          </w:p>
        </w:tc>
      </w:tr>
    </w:tbl>
    <w:p w14:paraId="768A396F" w14:textId="4FA63CCA" w:rsidR="005B7EE6" w:rsidRDefault="005B7EE6" w:rsidP="005B7EE6">
      <w:pPr>
        <w:rPr>
          <w:lang w:val="en-US"/>
        </w:rPr>
      </w:pPr>
    </w:p>
    <w:p w14:paraId="3776FCE8" w14:textId="77777777" w:rsidR="005B7EE6" w:rsidRDefault="005B7EE6">
      <w:pPr>
        <w:rPr>
          <w:lang w:val="en-US"/>
        </w:rPr>
      </w:pPr>
      <w:r>
        <w:rPr>
          <w:lang w:val="en-US"/>
        </w:rPr>
        <w:br w:type="page"/>
      </w:r>
    </w:p>
    <w:p w14:paraId="65502B9E" w14:textId="77777777" w:rsidR="005B7EE6" w:rsidRDefault="005B7EE6"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3EDF2F5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994BA4" w14:textId="1E038511"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sidR="000F1248" w:rsidRPr="000F1248">
              <w:rPr>
                <w:rFonts w:eastAsia="Times New Roman" w:cs="Arial"/>
                <w:b/>
                <w:kern w:val="0"/>
                <w:szCs w:val="22"/>
                <w:lang w:val="en-US"/>
                <w14:ligatures w14:val="none"/>
              </w:rPr>
              <w:t>J/502/4674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8F7B243" w14:textId="1B19E519"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0F1248">
              <w:rPr>
                <w:rFonts w:eastAsia="Times New Roman" w:cs="Arial"/>
                <w:b/>
                <w:kern w:val="0"/>
                <w:szCs w:val="22"/>
                <w:lang w:val="en-US"/>
                <w14:ligatures w14:val="none"/>
              </w:rPr>
              <w:t>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17E8C75" w14:textId="469A4914"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0F1248">
              <w:rPr>
                <w:rFonts w:eastAsia="Times New Roman" w:cs="Arial"/>
                <w:b/>
                <w:kern w:val="0"/>
                <w:szCs w:val="22"/>
                <w:lang w:val="en-US"/>
                <w14:ligatures w14:val="none"/>
              </w:rPr>
              <w:t>3</w:t>
            </w:r>
          </w:p>
        </w:tc>
      </w:tr>
    </w:tbl>
    <w:p w14:paraId="1328A182"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68278AC3"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C8BDD6" w14:textId="7620D3EA" w:rsidR="005B7EE6" w:rsidRPr="00B06E49" w:rsidRDefault="005B7EE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0F1248" w:rsidRPr="000F1248">
              <w:rPr>
                <w:b/>
              </w:rPr>
              <w:t>Motorcycle Fairings</w:t>
            </w:r>
          </w:p>
        </w:tc>
      </w:tr>
    </w:tbl>
    <w:p w14:paraId="734CEFD2" w14:textId="77777777" w:rsidR="005B7EE6" w:rsidRDefault="005B7EE6"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445"/>
        <w:gridCol w:w="2445"/>
        <w:gridCol w:w="2445"/>
        <w:gridCol w:w="2446"/>
      </w:tblGrid>
      <w:tr w:rsidR="005B7EE6" w:rsidRPr="00075074" w14:paraId="07DB1F04" w14:textId="77777777" w:rsidTr="000B6BBC">
        <w:trPr>
          <w:trHeight w:val="7472"/>
        </w:trPr>
        <w:tc>
          <w:tcPr>
            <w:tcW w:w="9781" w:type="dxa"/>
            <w:gridSpan w:val="4"/>
          </w:tcPr>
          <w:p w14:paraId="77E9EF81" w14:textId="196B0D9F" w:rsidR="000B6BBC" w:rsidRPr="00620EBE" w:rsidRDefault="000B6BBC" w:rsidP="000B6BBC">
            <w:pPr>
              <w:tabs>
                <w:tab w:val="left" w:pos="2100"/>
              </w:tabs>
              <w:rPr>
                <w:b/>
              </w:rPr>
            </w:pPr>
            <w:r w:rsidRPr="00620EBE">
              <w:rPr>
                <w:b/>
              </w:rPr>
              <w:t>Instructions to learner</w:t>
            </w:r>
          </w:p>
          <w:p w14:paraId="64962F68" w14:textId="77777777" w:rsidR="000B6BBC" w:rsidRPr="00620EBE" w:rsidRDefault="000B6BBC" w:rsidP="000B6BBC">
            <w:pPr>
              <w:tabs>
                <w:tab w:val="left" w:pos="2100"/>
              </w:tabs>
              <w:rPr>
                <w:b/>
              </w:rPr>
            </w:pPr>
          </w:p>
          <w:p w14:paraId="70A5993F" w14:textId="77777777" w:rsidR="000B6BBC" w:rsidRPr="00620EBE" w:rsidRDefault="000B6BBC" w:rsidP="000B6BBC">
            <w:pPr>
              <w:tabs>
                <w:tab w:val="left" w:pos="2100"/>
              </w:tabs>
              <w:rPr>
                <w:b/>
              </w:rPr>
            </w:pPr>
            <w:r w:rsidRPr="00620EBE">
              <w:rPr>
                <w:b/>
              </w:rPr>
              <w:t>Complete the table below by identifying the names of the fairings indicated</w:t>
            </w:r>
          </w:p>
          <w:p w14:paraId="0D7620F5" w14:textId="3AF63C58" w:rsidR="000F1248" w:rsidRPr="00075074" w:rsidRDefault="000B6BBC" w:rsidP="000B6BBC">
            <w:pPr>
              <w:ind w:hanging="102"/>
              <w:rPr>
                <w:b/>
              </w:rPr>
            </w:pPr>
            <w:r w:rsidRPr="00620EBE">
              <w:rPr>
                <w:b/>
                <w:noProof/>
              </w:rPr>
              <w:drawing>
                <wp:anchor distT="0" distB="0" distL="114300" distR="114300" simplePos="0" relativeHeight="251754496" behindDoc="1" locked="0" layoutInCell="1" allowOverlap="1" wp14:anchorId="1EF8E920" wp14:editId="610AE08D">
                  <wp:simplePos x="0" y="0"/>
                  <wp:positionH relativeFrom="column">
                    <wp:posOffset>673240</wp:posOffset>
                  </wp:positionH>
                  <wp:positionV relativeFrom="paragraph">
                    <wp:posOffset>94491</wp:posOffset>
                  </wp:positionV>
                  <wp:extent cx="4963886" cy="4090446"/>
                  <wp:effectExtent l="0" t="0" r="8255" b="5715"/>
                  <wp:wrapNone/>
                  <wp:docPr id="2182164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886" cy="40904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B6BBC" w:rsidRPr="00075074" w14:paraId="219B8C35" w14:textId="77777777" w:rsidTr="000B6BBC">
        <w:trPr>
          <w:trHeight w:val="861"/>
        </w:trPr>
        <w:tc>
          <w:tcPr>
            <w:tcW w:w="2445" w:type="dxa"/>
            <w:shd w:val="clear" w:color="auto" w:fill="043956" w:themeFill="accent2"/>
            <w:vAlign w:val="center"/>
          </w:tcPr>
          <w:p w14:paraId="4CE00B6B" w14:textId="310903E5" w:rsidR="000B6BBC" w:rsidRPr="00620EBE" w:rsidRDefault="000B6BBC" w:rsidP="000B6BBC">
            <w:pPr>
              <w:tabs>
                <w:tab w:val="left" w:pos="2100"/>
              </w:tabs>
              <w:rPr>
                <w:b/>
              </w:rPr>
            </w:pPr>
            <w:r w:rsidRPr="00620EBE">
              <w:rPr>
                <w:b/>
              </w:rPr>
              <w:t>Fairing</w:t>
            </w:r>
          </w:p>
        </w:tc>
        <w:tc>
          <w:tcPr>
            <w:tcW w:w="2445" w:type="dxa"/>
            <w:shd w:val="clear" w:color="auto" w:fill="043956" w:themeFill="accent2"/>
            <w:vAlign w:val="center"/>
          </w:tcPr>
          <w:p w14:paraId="4A22E8FA" w14:textId="41E726D5" w:rsidR="000B6BBC" w:rsidRPr="00620EBE" w:rsidRDefault="000B6BBC" w:rsidP="000B6BBC">
            <w:pPr>
              <w:tabs>
                <w:tab w:val="left" w:pos="2100"/>
              </w:tabs>
              <w:rPr>
                <w:b/>
              </w:rPr>
            </w:pPr>
            <w:r w:rsidRPr="00620EBE">
              <w:rPr>
                <w:b/>
              </w:rPr>
              <w:t>Letter</w:t>
            </w:r>
          </w:p>
        </w:tc>
        <w:tc>
          <w:tcPr>
            <w:tcW w:w="2445" w:type="dxa"/>
            <w:shd w:val="clear" w:color="auto" w:fill="043956" w:themeFill="accent2"/>
            <w:vAlign w:val="center"/>
          </w:tcPr>
          <w:p w14:paraId="3850A83F" w14:textId="5BC98D86" w:rsidR="000B6BBC" w:rsidRPr="00620EBE" w:rsidRDefault="000B6BBC" w:rsidP="000B6BBC">
            <w:pPr>
              <w:tabs>
                <w:tab w:val="left" w:pos="2100"/>
              </w:tabs>
              <w:rPr>
                <w:b/>
              </w:rPr>
            </w:pPr>
            <w:r w:rsidRPr="00620EBE">
              <w:rPr>
                <w:b/>
              </w:rPr>
              <w:t>Fairing</w:t>
            </w:r>
          </w:p>
        </w:tc>
        <w:tc>
          <w:tcPr>
            <w:tcW w:w="2446" w:type="dxa"/>
            <w:shd w:val="clear" w:color="auto" w:fill="043956" w:themeFill="accent2"/>
            <w:vAlign w:val="center"/>
          </w:tcPr>
          <w:p w14:paraId="369C349F" w14:textId="5E4726D8" w:rsidR="000B6BBC" w:rsidRPr="00620EBE" w:rsidRDefault="000B6BBC" w:rsidP="000B6BBC">
            <w:pPr>
              <w:tabs>
                <w:tab w:val="left" w:pos="2100"/>
              </w:tabs>
              <w:rPr>
                <w:b/>
              </w:rPr>
            </w:pPr>
            <w:r w:rsidRPr="00620EBE">
              <w:rPr>
                <w:b/>
              </w:rPr>
              <w:t>Letter</w:t>
            </w:r>
          </w:p>
        </w:tc>
      </w:tr>
      <w:tr w:rsidR="000B6BBC" w:rsidRPr="00075074" w14:paraId="569DA768" w14:textId="77777777" w:rsidTr="000B6BBC">
        <w:trPr>
          <w:trHeight w:val="532"/>
        </w:trPr>
        <w:tc>
          <w:tcPr>
            <w:tcW w:w="2445" w:type="dxa"/>
            <w:vAlign w:val="center"/>
          </w:tcPr>
          <w:p w14:paraId="6AD84911" w14:textId="4C39B7C6" w:rsidR="000B6BBC" w:rsidRPr="00620EBE" w:rsidRDefault="000B6BBC" w:rsidP="000B6BBC">
            <w:pPr>
              <w:tabs>
                <w:tab w:val="left" w:pos="2100"/>
              </w:tabs>
              <w:rPr>
                <w:b/>
              </w:rPr>
            </w:pPr>
            <w:r w:rsidRPr="00620EBE">
              <w:rPr>
                <w:b/>
              </w:rPr>
              <w:t>Windshield</w:t>
            </w:r>
          </w:p>
        </w:tc>
        <w:tc>
          <w:tcPr>
            <w:tcW w:w="2445" w:type="dxa"/>
            <w:vAlign w:val="center"/>
          </w:tcPr>
          <w:p w14:paraId="06780A6A" w14:textId="77777777" w:rsidR="000B6BBC" w:rsidRPr="00620EBE" w:rsidRDefault="000B6BBC" w:rsidP="000B6BBC">
            <w:pPr>
              <w:tabs>
                <w:tab w:val="left" w:pos="2100"/>
              </w:tabs>
              <w:rPr>
                <w:b/>
              </w:rPr>
            </w:pPr>
          </w:p>
        </w:tc>
        <w:tc>
          <w:tcPr>
            <w:tcW w:w="2445" w:type="dxa"/>
            <w:vAlign w:val="center"/>
          </w:tcPr>
          <w:p w14:paraId="46343416" w14:textId="5D4BF959" w:rsidR="000B6BBC" w:rsidRPr="00620EBE" w:rsidRDefault="000B6BBC" w:rsidP="000B6BBC">
            <w:pPr>
              <w:tabs>
                <w:tab w:val="left" w:pos="2100"/>
              </w:tabs>
              <w:rPr>
                <w:b/>
              </w:rPr>
            </w:pPr>
            <w:r w:rsidRPr="00620EBE">
              <w:rPr>
                <w:b/>
              </w:rPr>
              <w:t>Nose Fairing</w:t>
            </w:r>
          </w:p>
        </w:tc>
        <w:tc>
          <w:tcPr>
            <w:tcW w:w="2446" w:type="dxa"/>
          </w:tcPr>
          <w:p w14:paraId="71C2BB70" w14:textId="13317167" w:rsidR="000B6BBC" w:rsidRPr="00620EBE" w:rsidRDefault="000B6BBC" w:rsidP="000B6BBC">
            <w:pPr>
              <w:tabs>
                <w:tab w:val="left" w:pos="2100"/>
              </w:tabs>
              <w:rPr>
                <w:b/>
              </w:rPr>
            </w:pPr>
          </w:p>
        </w:tc>
      </w:tr>
      <w:tr w:rsidR="000B6BBC" w:rsidRPr="00075074" w14:paraId="2B0922D1" w14:textId="77777777" w:rsidTr="000B6BBC">
        <w:trPr>
          <w:trHeight w:val="554"/>
        </w:trPr>
        <w:tc>
          <w:tcPr>
            <w:tcW w:w="2445" w:type="dxa"/>
            <w:vAlign w:val="center"/>
          </w:tcPr>
          <w:p w14:paraId="55EA5201" w14:textId="46A9C40B" w:rsidR="000B6BBC" w:rsidRPr="00620EBE" w:rsidRDefault="000B6BBC" w:rsidP="000B6BBC">
            <w:pPr>
              <w:tabs>
                <w:tab w:val="left" w:pos="2100"/>
              </w:tabs>
              <w:rPr>
                <w:b/>
              </w:rPr>
            </w:pPr>
            <w:r w:rsidRPr="00620EBE">
              <w:rPr>
                <w:b/>
              </w:rPr>
              <w:t>Belly Pan</w:t>
            </w:r>
          </w:p>
        </w:tc>
        <w:tc>
          <w:tcPr>
            <w:tcW w:w="2445" w:type="dxa"/>
            <w:vAlign w:val="center"/>
          </w:tcPr>
          <w:p w14:paraId="1958C230" w14:textId="77777777" w:rsidR="000B6BBC" w:rsidRPr="00620EBE" w:rsidRDefault="000B6BBC" w:rsidP="000B6BBC">
            <w:pPr>
              <w:tabs>
                <w:tab w:val="left" w:pos="2100"/>
              </w:tabs>
              <w:rPr>
                <w:b/>
              </w:rPr>
            </w:pPr>
          </w:p>
        </w:tc>
        <w:tc>
          <w:tcPr>
            <w:tcW w:w="2445" w:type="dxa"/>
            <w:vAlign w:val="center"/>
          </w:tcPr>
          <w:p w14:paraId="7D1E6C66" w14:textId="79D2A55F" w:rsidR="000B6BBC" w:rsidRPr="00620EBE" w:rsidRDefault="000B6BBC" w:rsidP="000B6BBC">
            <w:pPr>
              <w:tabs>
                <w:tab w:val="left" w:pos="2100"/>
              </w:tabs>
              <w:rPr>
                <w:b/>
              </w:rPr>
            </w:pPr>
            <w:r w:rsidRPr="00620EBE">
              <w:rPr>
                <w:b/>
              </w:rPr>
              <w:t>Seat Panel</w:t>
            </w:r>
          </w:p>
        </w:tc>
        <w:tc>
          <w:tcPr>
            <w:tcW w:w="2446" w:type="dxa"/>
          </w:tcPr>
          <w:p w14:paraId="792C1406" w14:textId="07EE2411" w:rsidR="000B6BBC" w:rsidRPr="00620EBE" w:rsidRDefault="000B6BBC" w:rsidP="000B6BBC">
            <w:pPr>
              <w:tabs>
                <w:tab w:val="left" w:pos="2100"/>
              </w:tabs>
              <w:rPr>
                <w:b/>
              </w:rPr>
            </w:pPr>
          </w:p>
        </w:tc>
      </w:tr>
      <w:tr w:rsidR="000B6BBC" w:rsidRPr="00075074" w14:paraId="6BAD269A" w14:textId="77777777" w:rsidTr="000B6BBC">
        <w:trPr>
          <w:gridAfter w:val="2"/>
          <w:wAfter w:w="4891" w:type="dxa"/>
          <w:trHeight w:val="562"/>
        </w:trPr>
        <w:tc>
          <w:tcPr>
            <w:tcW w:w="2445" w:type="dxa"/>
            <w:vAlign w:val="center"/>
          </w:tcPr>
          <w:p w14:paraId="1FD3D14D" w14:textId="211F2360" w:rsidR="000B6BBC" w:rsidRPr="00620EBE" w:rsidRDefault="000B6BBC" w:rsidP="000B6BBC">
            <w:pPr>
              <w:tabs>
                <w:tab w:val="left" w:pos="2100"/>
              </w:tabs>
              <w:rPr>
                <w:b/>
              </w:rPr>
            </w:pPr>
            <w:r w:rsidRPr="00620EBE">
              <w:rPr>
                <w:b/>
              </w:rPr>
              <w:t>Side Panel</w:t>
            </w:r>
          </w:p>
        </w:tc>
        <w:tc>
          <w:tcPr>
            <w:tcW w:w="2445" w:type="dxa"/>
            <w:vAlign w:val="center"/>
          </w:tcPr>
          <w:p w14:paraId="1C11341E" w14:textId="77777777" w:rsidR="000B6BBC" w:rsidRPr="00620EBE" w:rsidRDefault="000B6BBC" w:rsidP="000B6BBC">
            <w:pPr>
              <w:tabs>
                <w:tab w:val="left" w:pos="2100"/>
              </w:tabs>
              <w:rPr>
                <w:b/>
              </w:rPr>
            </w:pPr>
          </w:p>
        </w:tc>
      </w:tr>
    </w:tbl>
    <w:p w14:paraId="2BBD0730" w14:textId="43EA024F" w:rsidR="000B6BBC" w:rsidRDefault="000B6BBC" w:rsidP="005B7EE6">
      <w:pPr>
        <w:rPr>
          <w:lang w:val="en-US"/>
        </w:rPr>
      </w:pPr>
    </w:p>
    <w:p w14:paraId="036765D2" w14:textId="77777777" w:rsidR="000B6BBC" w:rsidRDefault="000B6BBC">
      <w:pPr>
        <w:rPr>
          <w:lang w:val="en-US"/>
        </w:rPr>
      </w:pPr>
      <w:r>
        <w:rPr>
          <w:lang w:val="en-US"/>
        </w:rPr>
        <w:br w:type="page"/>
      </w:r>
    </w:p>
    <w:p w14:paraId="52989DC9" w14:textId="77777777" w:rsidR="005B7EE6" w:rsidRDefault="005B7EE6" w:rsidP="005B7EE6">
      <w:pPr>
        <w:rPr>
          <w:lang w:val="en-US"/>
        </w:rPr>
      </w:pPr>
    </w:p>
    <w:p w14:paraId="5C96EA76"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12DA1ABB"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AD97E5"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2A8FCA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7F1E2BF" w14:textId="77777777" w:rsidR="005B7EE6" w:rsidRDefault="005B7EE6" w:rsidP="00F416B3">
            <w:pPr>
              <w:rPr>
                <w:rFonts w:eastAsia="Times New Roman" w:cs="Arial"/>
                <w:kern w:val="0"/>
                <w:szCs w:val="22"/>
                <w:lang w:val="en-US"/>
                <w14:ligatures w14:val="none"/>
              </w:rPr>
            </w:pPr>
          </w:p>
          <w:p w14:paraId="35947CD3" w14:textId="77777777" w:rsidR="005B7EE6" w:rsidRPr="0043505F" w:rsidRDefault="005B7EE6" w:rsidP="00F416B3">
            <w:pPr>
              <w:rPr>
                <w:rFonts w:eastAsia="Times New Roman" w:cs="Arial"/>
                <w:kern w:val="0"/>
                <w:szCs w:val="22"/>
                <w:lang w:val="en-US"/>
                <w14:ligatures w14:val="none"/>
              </w:rPr>
            </w:pPr>
          </w:p>
          <w:p w14:paraId="1C85706A"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6364A1B" w14:textId="77777777" w:rsidR="005B7EE6" w:rsidRPr="0043505F" w:rsidRDefault="005B7EE6" w:rsidP="00F416B3">
            <w:pPr>
              <w:rPr>
                <w:rFonts w:eastAsia="Times New Roman" w:cs="Arial"/>
                <w:kern w:val="0"/>
                <w:szCs w:val="22"/>
                <w:lang w:val="en-US"/>
                <w14:ligatures w14:val="none"/>
              </w:rPr>
            </w:pPr>
          </w:p>
          <w:p w14:paraId="2BC5BF1B" w14:textId="77777777" w:rsidR="005B7EE6" w:rsidRPr="0043505F" w:rsidRDefault="005B7EE6" w:rsidP="00F416B3">
            <w:pPr>
              <w:rPr>
                <w:rFonts w:eastAsia="Times New Roman" w:cs="Arial"/>
                <w:kern w:val="0"/>
                <w:szCs w:val="22"/>
                <w:lang w:val="en-US"/>
                <w14:ligatures w14:val="none"/>
              </w:rPr>
            </w:pPr>
          </w:p>
          <w:p w14:paraId="5C414BB8"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002B4AC" w14:textId="77777777" w:rsidR="005B7EE6" w:rsidRPr="0043505F" w:rsidRDefault="005B7EE6" w:rsidP="00F416B3">
            <w:pPr>
              <w:rPr>
                <w:rFonts w:eastAsia="Times New Roman" w:cs="Arial"/>
                <w:kern w:val="0"/>
                <w:szCs w:val="22"/>
                <w:lang w:val="en-US"/>
                <w14:ligatures w14:val="none"/>
              </w:rPr>
            </w:pPr>
          </w:p>
        </w:tc>
      </w:tr>
    </w:tbl>
    <w:p w14:paraId="1A414DB3" w14:textId="2A646386" w:rsidR="000B6BBC" w:rsidRDefault="000B6BBC" w:rsidP="005B7EE6">
      <w:pPr>
        <w:rPr>
          <w:lang w:val="en-US"/>
        </w:rPr>
      </w:pPr>
    </w:p>
    <w:p w14:paraId="684ACF1D" w14:textId="77777777" w:rsidR="000B6BBC" w:rsidRDefault="000B6BBC">
      <w:pPr>
        <w:rPr>
          <w:lang w:val="en-US"/>
        </w:rPr>
      </w:pPr>
      <w:r>
        <w:rPr>
          <w:lang w:val="en-US"/>
        </w:rPr>
        <w:br w:type="page"/>
      </w:r>
    </w:p>
    <w:p w14:paraId="6751061D" w14:textId="77777777" w:rsidR="005B7EE6" w:rsidRDefault="005B7EE6"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5B7EE6" w:rsidRPr="0043505F" w14:paraId="0D72A0D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880299" w14:textId="72259224" w:rsidR="005B7EE6" w:rsidRPr="0043505F" w:rsidRDefault="005B7EE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8</w:t>
            </w:r>
            <w:r w:rsidRPr="0043505F">
              <w:rPr>
                <w:rFonts w:eastAsia="Times New Roman" w:cs="Arial"/>
                <w:b/>
                <w:kern w:val="0"/>
                <w:szCs w:val="22"/>
                <w:lang w:val="en-US"/>
                <w14:ligatures w14:val="none"/>
              </w:rPr>
              <w:t xml:space="preserve"> (</w:t>
            </w:r>
            <w:r w:rsidR="006B4A91" w:rsidRPr="006B4A91">
              <w:rPr>
                <w:rFonts w:eastAsia="Times New Roman" w:cs="Arial"/>
                <w:b/>
                <w:kern w:val="0"/>
                <w:szCs w:val="22"/>
                <w:lang w:val="en-US"/>
                <w14:ligatures w14:val="none"/>
              </w:rPr>
              <w:t>J/502/4674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D87FEC" w14:textId="1BE1C884"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6B4A91">
              <w:rPr>
                <w:rFonts w:eastAsia="Times New Roman" w:cs="Arial"/>
                <w:b/>
                <w:kern w:val="0"/>
                <w:szCs w:val="22"/>
                <w:lang w:val="en-US"/>
                <w14:ligatures w14:val="none"/>
              </w:rPr>
              <w:t>3.1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4B0607E" w14:textId="299984CD"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8.4</w:t>
            </w:r>
          </w:p>
        </w:tc>
      </w:tr>
    </w:tbl>
    <w:p w14:paraId="0191DEA9" w14:textId="77777777" w:rsidR="005B7EE6" w:rsidRPr="0043505F" w:rsidRDefault="005B7EE6" w:rsidP="005B7EE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5B7EE6" w:rsidRPr="0043505F" w14:paraId="2841DBD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417987D" w14:textId="4B36A798" w:rsidR="005B7EE6" w:rsidRPr="00B06E49" w:rsidRDefault="005B7EE6" w:rsidP="006B4A91">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6B4A91" w:rsidRPr="006B4A91">
              <w:rPr>
                <w:b/>
              </w:rPr>
              <w:t>Motorcycle Controls</w:t>
            </w:r>
          </w:p>
        </w:tc>
      </w:tr>
    </w:tbl>
    <w:p w14:paraId="4357F64A" w14:textId="77777777" w:rsidR="005B7EE6" w:rsidRDefault="005B7EE6" w:rsidP="005B7EE6">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694"/>
        <w:gridCol w:w="2268"/>
        <w:gridCol w:w="283"/>
        <w:gridCol w:w="2552"/>
        <w:gridCol w:w="1984"/>
      </w:tblGrid>
      <w:tr w:rsidR="005B7EE6" w:rsidRPr="00075074" w14:paraId="6D14B1D4" w14:textId="77777777" w:rsidTr="006B4A91">
        <w:trPr>
          <w:trHeight w:val="1235"/>
        </w:trPr>
        <w:tc>
          <w:tcPr>
            <w:tcW w:w="9781" w:type="dxa"/>
            <w:gridSpan w:val="5"/>
            <w:tcBorders>
              <w:top w:val="single" w:sz="4" w:space="0" w:color="35B1F5"/>
              <w:left w:val="single" w:sz="4" w:space="0" w:color="35B1F5"/>
              <w:bottom w:val="single" w:sz="4" w:space="0" w:color="35B1F5"/>
              <w:right w:val="single" w:sz="4" w:space="0" w:color="35B1F5"/>
            </w:tcBorders>
          </w:tcPr>
          <w:p w14:paraId="2B7F9F7F" w14:textId="77777777" w:rsidR="006B4A91" w:rsidRPr="00620EBE" w:rsidRDefault="006B4A91" w:rsidP="006B4A91">
            <w:pPr>
              <w:tabs>
                <w:tab w:val="left" w:pos="2100"/>
              </w:tabs>
              <w:rPr>
                <w:b/>
              </w:rPr>
            </w:pPr>
            <w:r w:rsidRPr="00620EBE">
              <w:rPr>
                <w:b/>
              </w:rPr>
              <w:t>Instructions to learners</w:t>
            </w:r>
          </w:p>
          <w:p w14:paraId="7A8CECAE" w14:textId="21A2B329" w:rsidR="006B4A91" w:rsidRPr="006B4A91" w:rsidRDefault="006B4A91" w:rsidP="006B4A91">
            <w:pPr>
              <w:tabs>
                <w:tab w:val="left" w:pos="2100"/>
              </w:tabs>
            </w:pPr>
            <w:r w:rsidRPr="0005756D">
              <w:t>From the diagrams of motorcycle and scooter controls below identify the controls indicated</w:t>
            </w:r>
          </w:p>
          <w:p w14:paraId="3F2AEEB7" w14:textId="73CEC88B" w:rsidR="006B4A91" w:rsidRPr="006B4A91" w:rsidRDefault="006B4A91" w:rsidP="006B4A91"/>
        </w:tc>
      </w:tr>
      <w:tr w:rsidR="006B4A91" w:rsidRPr="00075074" w14:paraId="7357ADF2" w14:textId="77777777" w:rsidTr="006B4A91">
        <w:trPr>
          <w:trHeight w:val="177"/>
        </w:trPr>
        <w:tc>
          <w:tcPr>
            <w:tcW w:w="4962" w:type="dxa"/>
            <w:gridSpan w:val="2"/>
            <w:tcBorders>
              <w:top w:val="single" w:sz="4" w:space="0" w:color="35B1F5"/>
              <w:left w:val="single" w:sz="4" w:space="0" w:color="35B1F5"/>
              <w:right w:val="single" w:sz="4" w:space="0" w:color="35B1F5"/>
            </w:tcBorders>
            <w:shd w:val="clear" w:color="auto" w:fill="043956" w:themeFill="accent2"/>
          </w:tcPr>
          <w:p w14:paraId="5699A816" w14:textId="29E13990" w:rsidR="006B4A91" w:rsidRDefault="006B4A91" w:rsidP="006B4A91">
            <w:pPr>
              <w:jc w:val="center"/>
              <w:rPr>
                <w:b/>
              </w:rPr>
            </w:pPr>
            <w:r w:rsidRPr="00620EBE">
              <w:rPr>
                <w:b/>
                <w:noProof/>
                <w:lang w:eastAsia="en-GB"/>
              </w:rPr>
              <w:t>Motorcycle</w:t>
            </w:r>
          </w:p>
        </w:tc>
        <w:tc>
          <w:tcPr>
            <w:tcW w:w="283" w:type="dxa"/>
            <w:tcBorders>
              <w:top w:val="single" w:sz="4" w:space="0" w:color="35B1F5"/>
              <w:left w:val="single" w:sz="4" w:space="0" w:color="35B1F5"/>
              <w:right w:val="single" w:sz="4" w:space="0" w:color="35B1F5"/>
            </w:tcBorders>
            <w:shd w:val="clear" w:color="auto" w:fill="043956" w:themeFill="accent2"/>
          </w:tcPr>
          <w:p w14:paraId="5FD225BD" w14:textId="77777777" w:rsidR="006B4A91" w:rsidRDefault="006B4A91" w:rsidP="006B4A91">
            <w:pPr>
              <w:jc w:val="center"/>
              <w:rPr>
                <w:b/>
              </w:rPr>
            </w:pPr>
          </w:p>
        </w:tc>
        <w:tc>
          <w:tcPr>
            <w:tcW w:w="4536" w:type="dxa"/>
            <w:gridSpan w:val="2"/>
            <w:tcBorders>
              <w:top w:val="single" w:sz="4" w:space="0" w:color="35B1F5"/>
              <w:left w:val="single" w:sz="4" w:space="0" w:color="35B1F5"/>
              <w:right w:val="single" w:sz="4" w:space="0" w:color="35B1F5"/>
            </w:tcBorders>
            <w:shd w:val="clear" w:color="auto" w:fill="043956" w:themeFill="accent2"/>
          </w:tcPr>
          <w:p w14:paraId="501C939C" w14:textId="4B408A87" w:rsidR="006B4A91" w:rsidRDefault="006B4A91" w:rsidP="006B4A91">
            <w:pPr>
              <w:jc w:val="center"/>
              <w:rPr>
                <w:b/>
              </w:rPr>
            </w:pPr>
            <w:r w:rsidRPr="00620EBE">
              <w:rPr>
                <w:b/>
                <w:noProof/>
                <w:lang w:eastAsia="en-GB"/>
              </w:rPr>
              <w:t>Scooter</w:t>
            </w:r>
          </w:p>
        </w:tc>
      </w:tr>
      <w:tr w:rsidR="006B4A91" w:rsidRPr="00075074" w14:paraId="070975E7" w14:textId="77777777" w:rsidTr="006B4A91">
        <w:trPr>
          <w:trHeight w:val="3582"/>
        </w:trPr>
        <w:tc>
          <w:tcPr>
            <w:tcW w:w="4962" w:type="dxa"/>
            <w:gridSpan w:val="2"/>
            <w:tcBorders>
              <w:top w:val="single" w:sz="4" w:space="0" w:color="35B1F5"/>
              <w:left w:val="single" w:sz="4" w:space="0" w:color="35B1F5"/>
              <w:right w:val="single" w:sz="4" w:space="0" w:color="35B1F5"/>
            </w:tcBorders>
            <w:shd w:val="clear" w:color="auto" w:fill="FFFFFF" w:themeFill="background1"/>
          </w:tcPr>
          <w:p w14:paraId="4FC8160C" w14:textId="37460F15" w:rsidR="006B4A91" w:rsidRDefault="006B4A91" w:rsidP="006B4A91">
            <w:pPr>
              <w:rPr>
                <w:b/>
              </w:rPr>
            </w:pPr>
            <w:r w:rsidRPr="00620EBE">
              <w:rPr>
                <w:b/>
                <w:noProof/>
                <w:lang w:eastAsia="en-GB"/>
              </w:rPr>
              <w:drawing>
                <wp:inline distT="0" distB="0" distL="0" distR="0" wp14:anchorId="5FC20296" wp14:editId="4BE3279D">
                  <wp:extent cx="2968625" cy="2208530"/>
                  <wp:effectExtent l="0" t="0" r="3175" b="1270"/>
                  <wp:docPr id="11904266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8625" cy="2208530"/>
                          </a:xfrm>
                          <a:prstGeom prst="rect">
                            <a:avLst/>
                          </a:prstGeom>
                          <a:noFill/>
                          <a:ln>
                            <a:noFill/>
                          </a:ln>
                        </pic:spPr>
                      </pic:pic>
                    </a:graphicData>
                  </a:graphic>
                </wp:inline>
              </w:drawing>
            </w:r>
          </w:p>
        </w:tc>
        <w:tc>
          <w:tcPr>
            <w:tcW w:w="283" w:type="dxa"/>
            <w:tcBorders>
              <w:top w:val="single" w:sz="4" w:space="0" w:color="35B1F5"/>
              <w:left w:val="single" w:sz="4" w:space="0" w:color="35B1F5"/>
              <w:right w:val="single" w:sz="4" w:space="0" w:color="35B1F5"/>
            </w:tcBorders>
            <w:shd w:val="clear" w:color="auto" w:fill="FFFFFF" w:themeFill="background1"/>
          </w:tcPr>
          <w:p w14:paraId="4A029D3B" w14:textId="77777777" w:rsidR="006B4A91" w:rsidRDefault="006B4A91" w:rsidP="006B4A91">
            <w:pPr>
              <w:rPr>
                <w:b/>
              </w:rPr>
            </w:pPr>
          </w:p>
        </w:tc>
        <w:tc>
          <w:tcPr>
            <w:tcW w:w="4536" w:type="dxa"/>
            <w:gridSpan w:val="2"/>
            <w:tcBorders>
              <w:top w:val="single" w:sz="4" w:space="0" w:color="35B1F5"/>
              <w:left w:val="single" w:sz="4" w:space="0" w:color="35B1F5"/>
              <w:right w:val="single" w:sz="4" w:space="0" w:color="35B1F5"/>
            </w:tcBorders>
            <w:shd w:val="clear" w:color="auto" w:fill="FFFFFF" w:themeFill="background1"/>
          </w:tcPr>
          <w:p w14:paraId="1BC8F270" w14:textId="039EBF5A" w:rsidR="006B4A91" w:rsidRDefault="006B4A91" w:rsidP="006B4A91">
            <w:pPr>
              <w:rPr>
                <w:b/>
              </w:rPr>
            </w:pPr>
            <w:r w:rsidRPr="00620EBE">
              <w:rPr>
                <w:b/>
                <w:noProof/>
                <w:lang w:eastAsia="en-GB"/>
              </w:rPr>
              <w:drawing>
                <wp:anchor distT="0" distB="0" distL="114300" distR="114300" simplePos="0" relativeHeight="251755520" behindDoc="0" locked="0" layoutInCell="1" allowOverlap="1" wp14:anchorId="1A90F7AA" wp14:editId="22204AD2">
                  <wp:simplePos x="0" y="0"/>
                  <wp:positionH relativeFrom="column">
                    <wp:posOffset>-8808</wp:posOffset>
                  </wp:positionH>
                  <wp:positionV relativeFrom="paragraph">
                    <wp:posOffset>546067</wp:posOffset>
                  </wp:positionV>
                  <wp:extent cx="2743200" cy="1022985"/>
                  <wp:effectExtent l="0" t="0" r="0" b="5715"/>
                  <wp:wrapNone/>
                  <wp:docPr id="10769406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1022985"/>
                          </a:xfrm>
                          <a:prstGeom prst="rect">
                            <a:avLst/>
                          </a:prstGeom>
                          <a:noFill/>
                          <a:ln>
                            <a:noFill/>
                          </a:ln>
                        </pic:spPr>
                      </pic:pic>
                    </a:graphicData>
                  </a:graphic>
                </wp:anchor>
              </w:drawing>
            </w:r>
          </w:p>
        </w:tc>
      </w:tr>
      <w:tr w:rsidR="00586643" w:rsidRPr="00075074" w14:paraId="4DBBA2E4" w14:textId="77777777" w:rsidTr="00156DEA">
        <w:trPr>
          <w:trHeight w:val="417"/>
        </w:trPr>
        <w:tc>
          <w:tcPr>
            <w:tcW w:w="2694" w:type="dxa"/>
            <w:shd w:val="clear" w:color="auto" w:fill="043956" w:themeFill="accent2"/>
            <w:vAlign w:val="center"/>
          </w:tcPr>
          <w:p w14:paraId="035F0D07" w14:textId="5245B231" w:rsidR="00586643" w:rsidRDefault="00586643" w:rsidP="00586643">
            <w:pPr>
              <w:rPr>
                <w:b/>
              </w:rPr>
            </w:pPr>
            <w:r w:rsidRPr="00620EBE">
              <w:rPr>
                <w:b/>
                <w:noProof/>
                <w:lang w:eastAsia="en-GB"/>
              </w:rPr>
              <w:t>Control</w:t>
            </w:r>
          </w:p>
        </w:tc>
        <w:tc>
          <w:tcPr>
            <w:tcW w:w="2268" w:type="dxa"/>
            <w:shd w:val="clear" w:color="auto" w:fill="043956" w:themeFill="accent2"/>
            <w:vAlign w:val="center"/>
          </w:tcPr>
          <w:p w14:paraId="1A90694E" w14:textId="56D1F231" w:rsidR="00586643" w:rsidRDefault="00586643" w:rsidP="00586643">
            <w:pPr>
              <w:rPr>
                <w:b/>
              </w:rPr>
            </w:pPr>
            <w:r w:rsidRPr="00620EBE">
              <w:rPr>
                <w:b/>
                <w:noProof/>
                <w:lang w:eastAsia="en-GB"/>
              </w:rPr>
              <w:t>Letter</w:t>
            </w:r>
          </w:p>
        </w:tc>
        <w:tc>
          <w:tcPr>
            <w:tcW w:w="283" w:type="dxa"/>
            <w:vMerge w:val="restart"/>
            <w:tcBorders>
              <w:top w:val="single" w:sz="4" w:space="0" w:color="35B1F5"/>
              <w:left w:val="single" w:sz="4" w:space="0" w:color="35B1F5"/>
              <w:right w:val="single" w:sz="4" w:space="0" w:color="35B1F5"/>
            </w:tcBorders>
            <w:shd w:val="clear" w:color="auto" w:fill="FFFFFF" w:themeFill="background1"/>
          </w:tcPr>
          <w:p w14:paraId="3124A86F" w14:textId="77777777" w:rsidR="00586643" w:rsidRDefault="00586643" w:rsidP="00586643">
            <w:pPr>
              <w:rPr>
                <w:b/>
              </w:rPr>
            </w:pPr>
          </w:p>
        </w:tc>
        <w:tc>
          <w:tcPr>
            <w:tcW w:w="2552" w:type="dxa"/>
            <w:shd w:val="clear" w:color="auto" w:fill="043956" w:themeFill="accent2"/>
            <w:vAlign w:val="center"/>
          </w:tcPr>
          <w:p w14:paraId="170EDCB5" w14:textId="211B41CB" w:rsidR="00586643" w:rsidRDefault="00586643" w:rsidP="00586643">
            <w:pPr>
              <w:rPr>
                <w:b/>
              </w:rPr>
            </w:pPr>
            <w:r w:rsidRPr="00620EBE">
              <w:rPr>
                <w:b/>
                <w:noProof/>
                <w:lang w:eastAsia="en-GB"/>
              </w:rPr>
              <w:t>Control</w:t>
            </w:r>
          </w:p>
        </w:tc>
        <w:tc>
          <w:tcPr>
            <w:tcW w:w="1984" w:type="dxa"/>
            <w:tcBorders>
              <w:top w:val="single" w:sz="4" w:space="0" w:color="35B1F5"/>
              <w:left w:val="single" w:sz="4" w:space="0" w:color="35B1F5"/>
              <w:right w:val="single" w:sz="4" w:space="0" w:color="35B1F5"/>
            </w:tcBorders>
            <w:shd w:val="clear" w:color="auto" w:fill="043956" w:themeFill="accent2"/>
            <w:vAlign w:val="center"/>
          </w:tcPr>
          <w:p w14:paraId="10FCCFC6" w14:textId="24A61482" w:rsidR="00586643" w:rsidRDefault="00156DEA" w:rsidP="00156DEA">
            <w:pPr>
              <w:rPr>
                <w:b/>
              </w:rPr>
            </w:pPr>
            <w:r w:rsidRPr="00620EBE">
              <w:rPr>
                <w:b/>
                <w:noProof/>
                <w:lang w:eastAsia="en-GB"/>
              </w:rPr>
              <w:t>Letter</w:t>
            </w:r>
          </w:p>
        </w:tc>
      </w:tr>
      <w:tr w:rsidR="00586643" w:rsidRPr="00075074" w14:paraId="43FA1997" w14:textId="77777777" w:rsidTr="00586643">
        <w:trPr>
          <w:trHeight w:val="409"/>
        </w:trPr>
        <w:tc>
          <w:tcPr>
            <w:tcW w:w="2694" w:type="dxa"/>
            <w:vAlign w:val="center"/>
          </w:tcPr>
          <w:p w14:paraId="441FA4F3" w14:textId="4F452D53" w:rsidR="00586643" w:rsidRDefault="00586643" w:rsidP="00586643">
            <w:pPr>
              <w:rPr>
                <w:b/>
              </w:rPr>
            </w:pPr>
            <w:r w:rsidRPr="00620EBE">
              <w:rPr>
                <w:b/>
                <w:noProof/>
                <w:lang w:eastAsia="en-GB"/>
              </w:rPr>
              <w:t>Clutch</w:t>
            </w:r>
          </w:p>
        </w:tc>
        <w:tc>
          <w:tcPr>
            <w:tcW w:w="2268" w:type="dxa"/>
            <w:vAlign w:val="center"/>
          </w:tcPr>
          <w:p w14:paraId="0962C7EB" w14:textId="5AB09A63" w:rsidR="00586643" w:rsidRDefault="00586643" w:rsidP="00586643">
            <w:pPr>
              <w:rPr>
                <w:b/>
              </w:rPr>
            </w:pPr>
          </w:p>
        </w:tc>
        <w:tc>
          <w:tcPr>
            <w:tcW w:w="283" w:type="dxa"/>
            <w:vMerge/>
            <w:tcBorders>
              <w:left w:val="single" w:sz="4" w:space="0" w:color="35B1F5"/>
              <w:right w:val="single" w:sz="4" w:space="0" w:color="35B1F5"/>
            </w:tcBorders>
            <w:shd w:val="clear" w:color="auto" w:fill="FFFFFF" w:themeFill="background1"/>
          </w:tcPr>
          <w:p w14:paraId="2D9C27E9" w14:textId="77777777" w:rsidR="00586643" w:rsidRDefault="00586643" w:rsidP="00586643">
            <w:pPr>
              <w:rPr>
                <w:b/>
              </w:rPr>
            </w:pPr>
          </w:p>
        </w:tc>
        <w:tc>
          <w:tcPr>
            <w:tcW w:w="2552" w:type="dxa"/>
            <w:tcBorders>
              <w:bottom w:val="single" w:sz="4" w:space="0" w:color="35B1F5"/>
            </w:tcBorders>
            <w:vAlign w:val="center"/>
          </w:tcPr>
          <w:p w14:paraId="2C1154D1" w14:textId="2DB7DED7" w:rsidR="00586643" w:rsidRDefault="00586643" w:rsidP="00586643">
            <w:pPr>
              <w:rPr>
                <w:b/>
              </w:rPr>
            </w:pPr>
            <w:r w:rsidRPr="00620EBE">
              <w:rPr>
                <w:b/>
                <w:noProof/>
                <w:lang w:eastAsia="en-GB"/>
              </w:rPr>
              <w:t>Throttle</w:t>
            </w:r>
          </w:p>
        </w:tc>
        <w:tc>
          <w:tcPr>
            <w:tcW w:w="1984" w:type="dxa"/>
            <w:tcBorders>
              <w:left w:val="single" w:sz="4" w:space="0" w:color="35B1F5"/>
              <w:right w:val="single" w:sz="4" w:space="0" w:color="35B1F5"/>
            </w:tcBorders>
            <w:shd w:val="clear" w:color="auto" w:fill="FFFFFF" w:themeFill="background1"/>
          </w:tcPr>
          <w:p w14:paraId="5AB3EF8F" w14:textId="649465C6" w:rsidR="00586643" w:rsidRDefault="00586643" w:rsidP="00586643">
            <w:pPr>
              <w:rPr>
                <w:b/>
              </w:rPr>
            </w:pPr>
          </w:p>
        </w:tc>
      </w:tr>
      <w:tr w:rsidR="00586643" w:rsidRPr="00075074" w14:paraId="0480DD95" w14:textId="77777777" w:rsidTr="00586643">
        <w:trPr>
          <w:trHeight w:val="428"/>
        </w:trPr>
        <w:tc>
          <w:tcPr>
            <w:tcW w:w="2694" w:type="dxa"/>
            <w:tcBorders>
              <w:bottom w:val="single" w:sz="4" w:space="0" w:color="35B1F5"/>
            </w:tcBorders>
            <w:vAlign w:val="center"/>
          </w:tcPr>
          <w:p w14:paraId="21B93EF2" w14:textId="2BE895BB" w:rsidR="00586643" w:rsidRDefault="00586643" w:rsidP="00586643">
            <w:pPr>
              <w:rPr>
                <w:b/>
              </w:rPr>
            </w:pPr>
            <w:r w:rsidRPr="00620EBE">
              <w:rPr>
                <w:b/>
                <w:noProof/>
                <w:lang w:eastAsia="en-GB"/>
              </w:rPr>
              <w:t>Throttle</w:t>
            </w:r>
          </w:p>
        </w:tc>
        <w:tc>
          <w:tcPr>
            <w:tcW w:w="2268" w:type="dxa"/>
            <w:vAlign w:val="center"/>
          </w:tcPr>
          <w:p w14:paraId="6CB48B1F" w14:textId="216102E8" w:rsidR="00586643" w:rsidRDefault="00586643" w:rsidP="00586643">
            <w:pPr>
              <w:rPr>
                <w:b/>
              </w:rPr>
            </w:pPr>
          </w:p>
        </w:tc>
        <w:tc>
          <w:tcPr>
            <w:tcW w:w="283" w:type="dxa"/>
            <w:vMerge/>
            <w:tcBorders>
              <w:left w:val="single" w:sz="4" w:space="0" w:color="35B1F5"/>
              <w:right w:val="single" w:sz="4" w:space="0" w:color="35B1F5"/>
            </w:tcBorders>
            <w:shd w:val="clear" w:color="auto" w:fill="FFFFFF" w:themeFill="background1"/>
          </w:tcPr>
          <w:p w14:paraId="654A1939" w14:textId="77777777" w:rsidR="00586643" w:rsidRDefault="00586643" w:rsidP="00586643">
            <w:pPr>
              <w:rPr>
                <w:b/>
              </w:rPr>
            </w:pPr>
          </w:p>
        </w:tc>
        <w:tc>
          <w:tcPr>
            <w:tcW w:w="2552" w:type="dxa"/>
            <w:tcBorders>
              <w:top w:val="single" w:sz="4" w:space="0" w:color="35B1F5"/>
              <w:bottom w:val="single" w:sz="4" w:space="0" w:color="35B1F5"/>
              <w:right w:val="single" w:sz="4" w:space="0" w:color="35B1F5"/>
            </w:tcBorders>
            <w:vAlign w:val="center"/>
          </w:tcPr>
          <w:p w14:paraId="6A233AD1" w14:textId="01ECACA2" w:rsidR="00586643" w:rsidRDefault="00586643" w:rsidP="00586643">
            <w:pPr>
              <w:rPr>
                <w:b/>
              </w:rPr>
            </w:pPr>
            <w:r w:rsidRPr="00620EBE">
              <w:rPr>
                <w:b/>
                <w:noProof/>
                <w:lang w:eastAsia="en-GB"/>
              </w:rPr>
              <w:t>Front Brake</w:t>
            </w:r>
          </w:p>
        </w:tc>
        <w:tc>
          <w:tcPr>
            <w:tcW w:w="1984" w:type="dxa"/>
            <w:tcBorders>
              <w:left w:val="single" w:sz="4" w:space="0" w:color="35B1F5"/>
              <w:right w:val="single" w:sz="4" w:space="0" w:color="35B1F5"/>
            </w:tcBorders>
            <w:shd w:val="clear" w:color="auto" w:fill="FFFFFF" w:themeFill="background1"/>
          </w:tcPr>
          <w:p w14:paraId="66B68E60" w14:textId="1E34C982" w:rsidR="00586643" w:rsidRDefault="00586643" w:rsidP="00586643">
            <w:pPr>
              <w:rPr>
                <w:b/>
              </w:rPr>
            </w:pPr>
          </w:p>
        </w:tc>
      </w:tr>
      <w:tr w:rsidR="00586643" w:rsidRPr="00075074" w14:paraId="3DC1F39B" w14:textId="77777777" w:rsidTr="00586643">
        <w:trPr>
          <w:trHeight w:val="406"/>
        </w:trPr>
        <w:tc>
          <w:tcPr>
            <w:tcW w:w="2694" w:type="dxa"/>
            <w:tcBorders>
              <w:top w:val="single" w:sz="4" w:space="0" w:color="35B1F5"/>
              <w:left w:val="single" w:sz="4" w:space="0" w:color="35B1F5"/>
              <w:bottom w:val="single" w:sz="4" w:space="0" w:color="35B1F5"/>
              <w:right w:val="single" w:sz="4" w:space="0" w:color="35B1F5"/>
            </w:tcBorders>
            <w:vAlign w:val="center"/>
          </w:tcPr>
          <w:p w14:paraId="7F95656D" w14:textId="14C4F2D7" w:rsidR="00586643" w:rsidRDefault="00586643" w:rsidP="00586643">
            <w:pPr>
              <w:rPr>
                <w:b/>
              </w:rPr>
            </w:pPr>
            <w:r w:rsidRPr="00620EBE">
              <w:rPr>
                <w:b/>
                <w:noProof/>
                <w:lang w:eastAsia="en-GB"/>
              </w:rPr>
              <w:t>Front Brake</w:t>
            </w:r>
          </w:p>
        </w:tc>
        <w:tc>
          <w:tcPr>
            <w:tcW w:w="2268" w:type="dxa"/>
            <w:tcBorders>
              <w:left w:val="single" w:sz="4" w:space="0" w:color="35B1F5"/>
            </w:tcBorders>
            <w:vAlign w:val="center"/>
          </w:tcPr>
          <w:p w14:paraId="5EC15566" w14:textId="103C97BA" w:rsidR="00586643" w:rsidRDefault="00586643" w:rsidP="00586643">
            <w:pPr>
              <w:rPr>
                <w:b/>
              </w:rPr>
            </w:pPr>
          </w:p>
        </w:tc>
        <w:tc>
          <w:tcPr>
            <w:tcW w:w="283" w:type="dxa"/>
            <w:vMerge/>
            <w:tcBorders>
              <w:left w:val="single" w:sz="4" w:space="0" w:color="35B1F5"/>
              <w:right w:val="single" w:sz="4" w:space="0" w:color="35B1F5"/>
            </w:tcBorders>
            <w:shd w:val="clear" w:color="auto" w:fill="FFFFFF" w:themeFill="background1"/>
          </w:tcPr>
          <w:p w14:paraId="39F613B4" w14:textId="77777777" w:rsidR="00586643" w:rsidRDefault="00586643" w:rsidP="00586643">
            <w:pPr>
              <w:rPr>
                <w:b/>
              </w:rPr>
            </w:pPr>
          </w:p>
        </w:tc>
        <w:tc>
          <w:tcPr>
            <w:tcW w:w="2552" w:type="dxa"/>
            <w:tcBorders>
              <w:top w:val="single" w:sz="4" w:space="0" w:color="35B1F5"/>
              <w:bottom w:val="single" w:sz="4" w:space="0" w:color="35B1F5"/>
              <w:right w:val="single" w:sz="4" w:space="0" w:color="35B1F5"/>
            </w:tcBorders>
            <w:vAlign w:val="center"/>
          </w:tcPr>
          <w:p w14:paraId="46F41E22" w14:textId="6FA7841D" w:rsidR="00586643" w:rsidRDefault="00586643" w:rsidP="00586643">
            <w:pPr>
              <w:rPr>
                <w:b/>
              </w:rPr>
            </w:pPr>
            <w:r w:rsidRPr="00620EBE">
              <w:rPr>
                <w:b/>
                <w:noProof/>
                <w:lang w:eastAsia="en-GB"/>
              </w:rPr>
              <w:t>Rear Brake</w:t>
            </w:r>
          </w:p>
        </w:tc>
        <w:tc>
          <w:tcPr>
            <w:tcW w:w="1984" w:type="dxa"/>
            <w:tcBorders>
              <w:left w:val="single" w:sz="4" w:space="0" w:color="35B1F5"/>
              <w:right w:val="single" w:sz="4" w:space="0" w:color="35B1F5"/>
            </w:tcBorders>
            <w:shd w:val="clear" w:color="auto" w:fill="FFFFFF" w:themeFill="background1"/>
          </w:tcPr>
          <w:p w14:paraId="305EBE94" w14:textId="6AC948A0" w:rsidR="00586643" w:rsidRDefault="00586643" w:rsidP="00586643">
            <w:pPr>
              <w:rPr>
                <w:b/>
              </w:rPr>
            </w:pPr>
          </w:p>
        </w:tc>
      </w:tr>
      <w:tr w:rsidR="00156DEA" w:rsidRPr="00075074" w14:paraId="2C16DA33" w14:textId="77777777" w:rsidTr="00156DEA">
        <w:trPr>
          <w:trHeight w:val="413"/>
        </w:trPr>
        <w:tc>
          <w:tcPr>
            <w:tcW w:w="2694" w:type="dxa"/>
            <w:tcBorders>
              <w:top w:val="single" w:sz="4" w:space="0" w:color="35B1F5"/>
              <w:left w:val="single" w:sz="4" w:space="0" w:color="35B1F5"/>
              <w:bottom w:val="single" w:sz="4" w:space="0" w:color="35B1F5"/>
              <w:right w:val="single" w:sz="4" w:space="0" w:color="35B1F5"/>
            </w:tcBorders>
            <w:vAlign w:val="center"/>
          </w:tcPr>
          <w:p w14:paraId="34432DB0" w14:textId="62A4D5A8" w:rsidR="00156DEA" w:rsidRDefault="00156DEA" w:rsidP="00586643">
            <w:pPr>
              <w:rPr>
                <w:b/>
              </w:rPr>
            </w:pPr>
            <w:r w:rsidRPr="00620EBE">
              <w:rPr>
                <w:b/>
                <w:noProof/>
                <w:lang w:eastAsia="en-GB"/>
              </w:rPr>
              <w:t>Rear Brake</w:t>
            </w:r>
          </w:p>
        </w:tc>
        <w:tc>
          <w:tcPr>
            <w:tcW w:w="2268" w:type="dxa"/>
            <w:tcBorders>
              <w:left w:val="single" w:sz="4" w:space="0" w:color="35B1F5"/>
            </w:tcBorders>
            <w:vAlign w:val="center"/>
          </w:tcPr>
          <w:p w14:paraId="54AB51DB" w14:textId="1DC5470B" w:rsidR="00156DEA" w:rsidRDefault="00156DEA" w:rsidP="00586643">
            <w:pPr>
              <w:rPr>
                <w:b/>
              </w:rPr>
            </w:pPr>
          </w:p>
        </w:tc>
        <w:tc>
          <w:tcPr>
            <w:tcW w:w="283" w:type="dxa"/>
            <w:vMerge/>
            <w:tcBorders>
              <w:left w:val="single" w:sz="4" w:space="0" w:color="35B1F5"/>
              <w:right w:val="single" w:sz="4" w:space="0" w:color="35B1F5"/>
            </w:tcBorders>
            <w:shd w:val="clear" w:color="auto" w:fill="FFFFFF" w:themeFill="background1"/>
          </w:tcPr>
          <w:p w14:paraId="4B702283" w14:textId="77777777" w:rsidR="00156DEA" w:rsidRDefault="00156DEA" w:rsidP="00586643">
            <w:pPr>
              <w:rPr>
                <w:b/>
              </w:rPr>
            </w:pPr>
          </w:p>
        </w:tc>
        <w:tc>
          <w:tcPr>
            <w:tcW w:w="4536" w:type="dxa"/>
            <w:gridSpan w:val="2"/>
            <w:vMerge w:val="restart"/>
            <w:tcBorders>
              <w:top w:val="single" w:sz="4" w:space="0" w:color="35B1F5"/>
              <w:left w:val="single" w:sz="4" w:space="0" w:color="35B1F5"/>
              <w:right w:val="single" w:sz="4" w:space="0" w:color="35B1F5"/>
            </w:tcBorders>
            <w:shd w:val="clear" w:color="auto" w:fill="043956" w:themeFill="accent2"/>
          </w:tcPr>
          <w:p w14:paraId="27E8E145" w14:textId="0BDC5EF3" w:rsidR="00156DEA" w:rsidRDefault="00156DEA" w:rsidP="00586643">
            <w:pPr>
              <w:rPr>
                <w:b/>
              </w:rPr>
            </w:pPr>
          </w:p>
        </w:tc>
      </w:tr>
      <w:tr w:rsidR="00156DEA" w:rsidRPr="00075074" w14:paraId="7A879F0E" w14:textId="77777777" w:rsidTr="00156DEA">
        <w:trPr>
          <w:trHeight w:val="574"/>
        </w:trPr>
        <w:tc>
          <w:tcPr>
            <w:tcW w:w="2694" w:type="dxa"/>
            <w:tcBorders>
              <w:top w:val="single" w:sz="4" w:space="0" w:color="35B1F5"/>
              <w:left w:val="single" w:sz="4" w:space="0" w:color="35B1F5"/>
              <w:bottom w:val="single" w:sz="4" w:space="0" w:color="35B1F5"/>
              <w:right w:val="single" w:sz="4" w:space="0" w:color="35B1F5"/>
            </w:tcBorders>
          </w:tcPr>
          <w:p w14:paraId="319AE162" w14:textId="3F2ACFB4" w:rsidR="00156DEA" w:rsidRDefault="00156DEA" w:rsidP="00586643">
            <w:pPr>
              <w:rPr>
                <w:b/>
              </w:rPr>
            </w:pPr>
            <w:r w:rsidRPr="00620EBE">
              <w:rPr>
                <w:b/>
                <w:noProof/>
                <w:lang w:eastAsia="en-GB"/>
              </w:rPr>
              <w:t>Gear Change Lever</w:t>
            </w:r>
          </w:p>
        </w:tc>
        <w:tc>
          <w:tcPr>
            <w:tcW w:w="2268" w:type="dxa"/>
            <w:tcBorders>
              <w:top w:val="single" w:sz="4" w:space="0" w:color="35B1F5"/>
              <w:left w:val="single" w:sz="4" w:space="0" w:color="35B1F5"/>
              <w:right w:val="single" w:sz="4" w:space="0" w:color="35B1F5"/>
            </w:tcBorders>
            <w:shd w:val="clear" w:color="auto" w:fill="FFFFFF" w:themeFill="background1"/>
          </w:tcPr>
          <w:p w14:paraId="03BDB0F8" w14:textId="76C6543F" w:rsidR="00156DEA" w:rsidRDefault="00156DEA" w:rsidP="00586643">
            <w:pPr>
              <w:rPr>
                <w:b/>
              </w:rPr>
            </w:pPr>
          </w:p>
        </w:tc>
        <w:tc>
          <w:tcPr>
            <w:tcW w:w="283" w:type="dxa"/>
            <w:vMerge/>
            <w:tcBorders>
              <w:left w:val="single" w:sz="4" w:space="0" w:color="35B1F5"/>
              <w:right w:val="single" w:sz="4" w:space="0" w:color="35B1F5"/>
            </w:tcBorders>
            <w:shd w:val="clear" w:color="auto" w:fill="FFFFFF" w:themeFill="background1"/>
          </w:tcPr>
          <w:p w14:paraId="1F3AD6CA" w14:textId="77777777" w:rsidR="00156DEA" w:rsidRDefault="00156DEA" w:rsidP="00586643">
            <w:pPr>
              <w:rPr>
                <w:b/>
              </w:rPr>
            </w:pPr>
          </w:p>
        </w:tc>
        <w:tc>
          <w:tcPr>
            <w:tcW w:w="4536" w:type="dxa"/>
            <w:gridSpan w:val="2"/>
            <w:vMerge/>
            <w:tcBorders>
              <w:left w:val="single" w:sz="4" w:space="0" w:color="35B1F5"/>
              <w:right w:val="single" w:sz="4" w:space="0" w:color="35B1F5"/>
            </w:tcBorders>
            <w:shd w:val="clear" w:color="auto" w:fill="043956" w:themeFill="accent2"/>
          </w:tcPr>
          <w:p w14:paraId="2F4EBBCE" w14:textId="4C037A83" w:rsidR="00156DEA" w:rsidRDefault="00156DEA" w:rsidP="00586643">
            <w:pPr>
              <w:rPr>
                <w:b/>
              </w:rPr>
            </w:pPr>
          </w:p>
        </w:tc>
      </w:tr>
      <w:tr w:rsidR="00586643" w:rsidRPr="00075074" w14:paraId="31E86547" w14:textId="77777777" w:rsidTr="00156DEA">
        <w:trPr>
          <w:trHeight w:val="540"/>
        </w:trPr>
        <w:tc>
          <w:tcPr>
            <w:tcW w:w="9781" w:type="dxa"/>
            <w:gridSpan w:val="5"/>
            <w:tcBorders>
              <w:top w:val="single" w:sz="4" w:space="0" w:color="35B1F5"/>
              <w:left w:val="single" w:sz="4" w:space="0" w:color="35B1F5"/>
              <w:bottom w:val="single" w:sz="4" w:space="0" w:color="35B1F5"/>
              <w:right w:val="single" w:sz="4" w:space="0" w:color="35B1F5"/>
            </w:tcBorders>
            <w:shd w:val="clear" w:color="auto" w:fill="043956" w:themeFill="accent2"/>
          </w:tcPr>
          <w:p w14:paraId="3F22B78D" w14:textId="347CAC5A" w:rsidR="00586643" w:rsidRDefault="00156DEA" w:rsidP="00586643">
            <w:pPr>
              <w:rPr>
                <w:b/>
              </w:rPr>
            </w:pPr>
            <w:r w:rsidRPr="00156DEA">
              <w:rPr>
                <w:b/>
              </w:rPr>
              <w:t>Why is there no gear change lever on the scooter?</w:t>
            </w:r>
          </w:p>
        </w:tc>
      </w:tr>
      <w:tr w:rsidR="00156DEA" w:rsidRPr="00075074" w14:paraId="5AC13A55" w14:textId="77777777" w:rsidTr="009E413B">
        <w:trPr>
          <w:trHeight w:val="2502"/>
        </w:trPr>
        <w:tc>
          <w:tcPr>
            <w:tcW w:w="9781" w:type="dxa"/>
            <w:gridSpan w:val="5"/>
            <w:tcBorders>
              <w:top w:val="single" w:sz="4" w:space="0" w:color="35B1F5"/>
              <w:left w:val="single" w:sz="4" w:space="0" w:color="35B1F5"/>
              <w:bottom w:val="single" w:sz="4" w:space="0" w:color="35B1F5"/>
              <w:right w:val="single" w:sz="4" w:space="0" w:color="35B1F5"/>
            </w:tcBorders>
          </w:tcPr>
          <w:p w14:paraId="0E151B33" w14:textId="77777777" w:rsidR="00156DEA" w:rsidRDefault="00156DEA" w:rsidP="00586643">
            <w:pPr>
              <w:rPr>
                <w:b/>
              </w:rPr>
            </w:pPr>
          </w:p>
        </w:tc>
      </w:tr>
    </w:tbl>
    <w:p w14:paraId="6CDD2A35" w14:textId="0F2BA260" w:rsidR="005B7EE6" w:rsidRDefault="005B7EE6">
      <w:pPr>
        <w:rPr>
          <w:lang w:val="en-US"/>
        </w:rPr>
      </w:pPr>
    </w:p>
    <w:p w14:paraId="3F3DF2B9" w14:textId="77777777" w:rsidR="005B7EE6" w:rsidRDefault="005B7EE6" w:rsidP="005B7EE6">
      <w:pPr>
        <w:rPr>
          <w:lang w:val="en-US"/>
        </w:rPr>
      </w:pPr>
    </w:p>
    <w:p w14:paraId="22A81092" w14:textId="77777777" w:rsidR="005B7EE6" w:rsidRDefault="005B7EE6" w:rsidP="005B7EE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5B7EE6" w:rsidRPr="0043505F" w14:paraId="69E36797" w14:textId="77777777" w:rsidTr="00F416B3">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9083D6" w14:textId="77777777" w:rsidR="005B7EE6" w:rsidRPr="0043505F" w:rsidRDefault="005B7EE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571E7791"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6DDD2D0" w14:textId="77777777" w:rsidR="005B7EE6" w:rsidRDefault="005B7EE6" w:rsidP="00F416B3">
            <w:pPr>
              <w:rPr>
                <w:rFonts w:eastAsia="Times New Roman" w:cs="Arial"/>
                <w:kern w:val="0"/>
                <w:szCs w:val="22"/>
                <w:lang w:val="en-US"/>
                <w14:ligatures w14:val="none"/>
              </w:rPr>
            </w:pPr>
          </w:p>
          <w:p w14:paraId="46ED46EF" w14:textId="77777777" w:rsidR="005B7EE6" w:rsidRPr="0043505F" w:rsidRDefault="005B7EE6" w:rsidP="00F416B3">
            <w:pPr>
              <w:rPr>
                <w:rFonts w:eastAsia="Times New Roman" w:cs="Arial"/>
                <w:kern w:val="0"/>
                <w:szCs w:val="22"/>
                <w:lang w:val="en-US"/>
                <w14:ligatures w14:val="none"/>
              </w:rPr>
            </w:pPr>
          </w:p>
          <w:p w14:paraId="17C722B5"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D8B3219" w14:textId="77777777" w:rsidR="005B7EE6" w:rsidRPr="0043505F" w:rsidRDefault="005B7EE6" w:rsidP="00F416B3">
            <w:pPr>
              <w:rPr>
                <w:rFonts w:eastAsia="Times New Roman" w:cs="Arial"/>
                <w:kern w:val="0"/>
                <w:szCs w:val="22"/>
                <w:lang w:val="en-US"/>
                <w14:ligatures w14:val="none"/>
              </w:rPr>
            </w:pPr>
          </w:p>
          <w:p w14:paraId="700DD9B2" w14:textId="77777777" w:rsidR="005B7EE6" w:rsidRPr="0043505F" w:rsidRDefault="005B7EE6" w:rsidP="00F416B3">
            <w:pPr>
              <w:rPr>
                <w:rFonts w:eastAsia="Times New Roman" w:cs="Arial"/>
                <w:kern w:val="0"/>
                <w:szCs w:val="22"/>
                <w:lang w:val="en-US"/>
                <w14:ligatures w14:val="none"/>
              </w:rPr>
            </w:pPr>
          </w:p>
          <w:p w14:paraId="5E658217" w14:textId="77777777" w:rsidR="005B7EE6" w:rsidRPr="0043505F" w:rsidRDefault="005B7EE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73C9314" w14:textId="77777777" w:rsidR="005B7EE6" w:rsidRPr="0043505F" w:rsidRDefault="005B7EE6" w:rsidP="00F416B3">
            <w:pPr>
              <w:rPr>
                <w:rFonts w:eastAsia="Times New Roman" w:cs="Arial"/>
                <w:kern w:val="0"/>
                <w:szCs w:val="22"/>
                <w:lang w:val="en-US"/>
                <w14:ligatures w14:val="none"/>
              </w:rPr>
            </w:pPr>
          </w:p>
        </w:tc>
      </w:tr>
    </w:tbl>
    <w:p w14:paraId="2098D5C2" w14:textId="329982C5" w:rsidR="005B7EE6" w:rsidRDefault="005B7EE6" w:rsidP="005B7EE6">
      <w:pPr>
        <w:rPr>
          <w:lang w:val="en-US"/>
        </w:rPr>
      </w:pPr>
    </w:p>
    <w:p w14:paraId="5EC027AF" w14:textId="2E433D1B" w:rsidR="00BB46E7" w:rsidRDefault="005B7EE6">
      <w:pPr>
        <w:rPr>
          <w:lang w:val="en-US"/>
        </w:rPr>
      </w:pPr>
      <w:r>
        <w:rPr>
          <w:lang w:val="en-US"/>
        </w:rPr>
        <w:br w:type="page"/>
      </w:r>
    </w:p>
    <w:p w14:paraId="129D0424" w14:textId="0A766BE1" w:rsidR="00BB46E7" w:rsidRPr="0043505F" w:rsidRDefault="00BB46E7" w:rsidP="00BB46E7">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9</w:t>
      </w:r>
      <w:r w:rsidRPr="0043505F">
        <w:rPr>
          <w:rFonts w:eastAsia="Times New Roman"/>
          <w:lang w:val="en-US"/>
        </w:rPr>
        <w:t xml:space="preserve"> (</w:t>
      </w:r>
      <w:r w:rsidR="006D4898" w:rsidRPr="006D4898">
        <w:rPr>
          <w:rFonts w:eastAsia="Times New Roman"/>
          <w:lang w:val="en-US"/>
        </w:rPr>
        <w:t>L/502/4675</w:t>
      </w:r>
      <w:r w:rsidRPr="0043505F">
        <w:rPr>
          <w:rFonts w:eastAsia="Times New Roman"/>
          <w:lang w:val="en-US"/>
        </w:rPr>
        <w:t>)</w:t>
      </w:r>
    </w:p>
    <w:p w14:paraId="2CB490AD" w14:textId="21F9D2D1" w:rsidR="00BB46E7" w:rsidRPr="005A1D72" w:rsidRDefault="006D4898" w:rsidP="005A1D72">
      <w:pPr>
        <w:pStyle w:val="Heading3"/>
        <w:jc w:val="center"/>
        <w:rPr>
          <w:rFonts w:eastAsia="Times New Roman"/>
          <w:sz w:val="28"/>
          <w:szCs w:val="32"/>
          <w:lang w:val="en-US"/>
        </w:rPr>
      </w:pPr>
      <w:r w:rsidRPr="005A1D72">
        <w:rPr>
          <w:rFonts w:eastAsia="Times New Roman"/>
          <w:sz w:val="28"/>
          <w:szCs w:val="32"/>
          <w:lang w:val="en-US"/>
        </w:rPr>
        <w:t>ROUTINE MOTORCYCLE CHECKS</w:t>
      </w:r>
    </w:p>
    <w:p w14:paraId="261F0E26" w14:textId="77777777" w:rsidR="00BB46E7" w:rsidRPr="0043505F" w:rsidRDefault="00BB46E7" w:rsidP="00BB46E7">
      <w:pPr>
        <w:pStyle w:val="Heading3"/>
        <w:jc w:val="center"/>
        <w:rPr>
          <w:rFonts w:eastAsia="Times New Roman"/>
          <w:lang w:val="en-US"/>
        </w:rPr>
      </w:pPr>
      <w:r w:rsidRPr="0043505F">
        <w:rPr>
          <w:rFonts w:eastAsia="Times New Roman"/>
          <w:lang w:val="en-US"/>
        </w:rPr>
        <w:t>ASSESSMENT CRITERIA RECORD</w:t>
      </w:r>
    </w:p>
    <w:p w14:paraId="106E7E5B" w14:textId="77777777" w:rsidR="00BB46E7" w:rsidRPr="0043505F" w:rsidRDefault="00BB46E7" w:rsidP="00BB46E7">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BB46E7" w:rsidRPr="0043505F" w14:paraId="3420B8C2" w14:textId="77777777" w:rsidTr="00F416B3">
        <w:tc>
          <w:tcPr>
            <w:tcW w:w="2269" w:type="dxa"/>
          </w:tcPr>
          <w:p w14:paraId="79F22586" w14:textId="77777777" w:rsidR="00BB46E7" w:rsidRPr="0043505F" w:rsidRDefault="00BB46E7"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599675EC"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C36BC77"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5AE92A59"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3E0A81C2" w14:textId="77777777" w:rsidR="00BB46E7" w:rsidRPr="0043505F" w:rsidRDefault="00BB46E7"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2763C2" w:rsidRPr="0043505F" w14:paraId="19540EAC" w14:textId="77777777" w:rsidTr="002763C2">
        <w:trPr>
          <w:trHeight w:val="670"/>
        </w:trPr>
        <w:tc>
          <w:tcPr>
            <w:tcW w:w="2269" w:type="dxa"/>
          </w:tcPr>
          <w:p w14:paraId="665CB6AD" w14:textId="6F6F6C12" w:rsidR="002763C2" w:rsidRPr="00027D72" w:rsidRDefault="002763C2" w:rsidP="002763C2">
            <w:pPr>
              <w:jc w:val="center"/>
              <w:rPr>
                <w:rFonts w:eastAsia="Times New Roman" w:cs="Arial"/>
                <w:b/>
                <w:bCs/>
                <w:kern w:val="0"/>
                <w:szCs w:val="22"/>
                <w:lang w:val="en-US"/>
                <w14:ligatures w14:val="none"/>
              </w:rPr>
            </w:pPr>
            <w:r w:rsidRPr="00027D72">
              <w:rPr>
                <w:b/>
                <w:bCs/>
              </w:rPr>
              <w:t>1.1</w:t>
            </w:r>
          </w:p>
        </w:tc>
        <w:tc>
          <w:tcPr>
            <w:tcW w:w="6237" w:type="dxa"/>
          </w:tcPr>
          <w:p w14:paraId="5FFCE21D" w14:textId="77777777" w:rsidR="002763C2" w:rsidRDefault="002763C2" w:rsidP="002763C2">
            <w:pPr>
              <w:ind w:left="534" w:hanging="534"/>
              <w:rPr>
                <w:szCs w:val="22"/>
              </w:rPr>
            </w:pPr>
            <w:r w:rsidRPr="00027D72">
              <w:rPr>
                <w:szCs w:val="22"/>
              </w:rPr>
              <w:t xml:space="preserve">Identify the motorcycle systems and components that </w:t>
            </w:r>
          </w:p>
          <w:p w14:paraId="58FA355F" w14:textId="4DFC37FE" w:rsidR="002763C2" w:rsidRPr="00027D72" w:rsidRDefault="002763C2" w:rsidP="002763C2">
            <w:pPr>
              <w:ind w:left="534" w:hanging="534"/>
              <w:rPr>
                <w:rFonts w:eastAsia="Times New Roman" w:cs="Arial"/>
                <w:b/>
                <w:kern w:val="0"/>
                <w:szCs w:val="22"/>
                <w:lang w:val="en-US"/>
                <w14:ligatures w14:val="none"/>
              </w:rPr>
            </w:pPr>
            <w:r w:rsidRPr="00027D72">
              <w:rPr>
                <w:szCs w:val="22"/>
              </w:rPr>
              <w:t>require routine checks</w:t>
            </w:r>
          </w:p>
        </w:tc>
        <w:tc>
          <w:tcPr>
            <w:tcW w:w="1676" w:type="dxa"/>
          </w:tcPr>
          <w:p w14:paraId="11DE5448" w14:textId="2E5575AF" w:rsidR="002763C2" w:rsidRPr="0043505F" w:rsidRDefault="002763C2" w:rsidP="002763C2">
            <w:pPr>
              <w:jc w:val="center"/>
              <w:rPr>
                <w:rFonts w:eastAsia="Times New Roman" w:cs="Arial"/>
                <w:kern w:val="0"/>
                <w:szCs w:val="22"/>
                <w:lang w:val="en-US"/>
                <w14:ligatures w14:val="none"/>
              </w:rPr>
            </w:pPr>
            <w:r w:rsidRPr="00BA4A31">
              <w:t>1</w:t>
            </w:r>
          </w:p>
        </w:tc>
      </w:tr>
      <w:tr w:rsidR="002763C2" w:rsidRPr="0043505F" w14:paraId="6E7AFC79" w14:textId="77777777" w:rsidTr="002763C2">
        <w:trPr>
          <w:trHeight w:val="630"/>
        </w:trPr>
        <w:tc>
          <w:tcPr>
            <w:tcW w:w="2269" w:type="dxa"/>
          </w:tcPr>
          <w:p w14:paraId="13B8680C" w14:textId="2091E826" w:rsidR="002763C2" w:rsidRPr="00027D72" w:rsidRDefault="002763C2" w:rsidP="002763C2">
            <w:pPr>
              <w:jc w:val="center"/>
              <w:rPr>
                <w:rFonts w:eastAsia="Times New Roman" w:cs="Arial"/>
                <w:b/>
                <w:bCs/>
                <w:kern w:val="0"/>
                <w:szCs w:val="22"/>
                <w:lang w:val="en-US"/>
                <w14:ligatures w14:val="none"/>
              </w:rPr>
            </w:pPr>
            <w:r w:rsidRPr="00027D72">
              <w:rPr>
                <w:b/>
                <w:bCs/>
              </w:rPr>
              <w:t>1.2</w:t>
            </w:r>
          </w:p>
        </w:tc>
        <w:tc>
          <w:tcPr>
            <w:tcW w:w="6237" w:type="dxa"/>
          </w:tcPr>
          <w:p w14:paraId="4CA81B66" w14:textId="79DDC9DA" w:rsidR="002763C2" w:rsidRPr="00027D72" w:rsidRDefault="002763C2" w:rsidP="002763C2">
            <w:pPr>
              <w:rPr>
                <w:rFonts w:eastAsia="Times New Roman" w:cs="Arial"/>
                <w:kern w:val="0"/>
                <w:szCs w:val="22"/>
                <w:lang w:val="en-US"/>
                <w14:ligatures w14:val="none"/>
              </w:rPr>
            </w:pPr>
            <w:r w:rsidRPr="00027D72">
              <w:rPr>
                <w:rFonts w:cs="Arial"/>
                <w:szCs w:val="22"/>
              </w:rPr>
              <w:t>Identify the basic maintenance requirements for Motorcycle systems</w:t>
            </w:r>
          </w:p>
        </w:tc>
        <w:tc>
          <w:tcPr>
            <w:tcW w:w="1676" w:type="dxa"/>
          </w:tcPr>
          <w:p w14:paraId="29D1BE37" w14:textId="1F908641" w:rsidR="002763C2" w:rsidRPr="0043505F" w:rsidRDefault="002763C2" w:rsidP="002763C2">
            <w:pPr>
              <w:jc w:val="center"/>
              <w:rPr>
                <w:rFonts w:eastAsia="Times New Roman" w:cs="Arial"/>
                <w:kern w:val="0"/>
                <w:szCs w:val="22"/>
                <w:lang w:val="en-US"/>
                <w14:ligatures w14:val="none"/>
              </w:rPr>
            </w:pPr>
            <w:r w:rsidRPr="00BA4A31">
              <w:t>1</w:t>
            </w:r>
          </w:p>
        </w:tc>
      </w:tr>
      <w:tr w:rsidR="002763C2" w:rsidRPr="0043505F" w14:paraId="276A24B6" w14:textId="77777777" w:rsidTr="002763C2">
        <w:trPr>
          <w:trHeight w:val="683"/>
        </w:trPr>
        <w:tc>
          <w:tcPr>
            <w:tcW w:w="2269" w:type="dxa"/>
          </w:tcPr>
          <w:p w14:paraId="7F34AC82" w14:textId="133BBF8D" w:rsidR="002763C2" w:rsidRPr="00027D72" w:rsidRDefault="002763C2" w:rsidP="002763C2">
            <w:pPr>
              <w:jc w:val="center"/>
              <w:rPr>
                <w:rFonts w:eastAsia="Times New Roman" w:cs="Arial"/>
                <w:b/>
                <w:bCs/>
                <w:kern w:val="0"/>
                <w:szCs w:val="22"/>
                <w:lang w:val="en-US"/>
                <w14:ligatures w14:val="none"/>
              </w:rPr>
            </w:pPr>
            <w:r w:rsidRPr="00027D72">
              <w:rPr>
                <w:b/>
                <w:bCs/>
              </w:rPr>
              <w:t>2.1</w:t>
            </w:r>
          </w:p>
        </w:tc>
        <w:tc>
          <w:tcPr>
            <w:tcW w:w="6237" w:type="dxa"/>
          </w:tcPr>
          <w:p w14:paraId="2F2D4E05" w14:textId="77777777" w:rsidR="002763C2" w:rsidRDefault="002763C2" w:rsidP="002763C2">
            <w:pPr>
              <w:ind w:left="458" w:hanging="458"/>
              <w:rPr>
                <w:rFonts w:cs="Arial"/>
                <w:szCs w:val="22"/>
              </w:rPr>
            </w:pPr>
            <w:r w:rsidRPr="00027D72">
              <w:rPr>
                <w:rFonts w:cs="Arial"/>
                <w:szCs w:val="22"/>
              </w:rPr>
              <w:t>Identify the information required for motorcycle</w:t>
            </w:r>
            <w:r>
              <w:rPr>
                <w:rFonts w:cs="Arial"/>
                <w:szCs w:val="22"/>
              </w:rPr>
              <w:t xml:space="preserve"> </w:t>
            </w:r>
          </w:p>
          <w:p w14:paraId="5836DB62" w14:textId="3978E8AC" w:rsidR="002763C2" w:rsidRPr="00027D72" w:rsidRDefault="002763C2" w:rsidP="002763C2">
            <w:pPr>
              <w:ind w:left="458" w:hanging="458"/>
              <w:rPr>
                <w:szCs w:val="22"/>
              </w:rPr>
            </w:pPr>
            <w:r>
              <w:rPr>
                <w:rFonts w:cs="Arial"/>
                <w:szCs w:val="22"/>
              </w:rPr>
              <w:t>m</w:t>
            </w:r>
            <w:r w:rsidRPr="00027D72">
              <w:rPr>
                <w:rFonts w:cs="Arial"/>
                <w:szCs w:val="22"/>
              </w:rPr>
              <w:t>aintenance</w:t>
            </w:r>
          </w:p>
        </w:tc>
        <w:tc>
          <w:tcPr>
            <w:tcW w:w="1676" w:type="dxa"/>
          </w:tcPr>
          <w:p w14:paraId="7762E14C" w14:textId="067B30A0" w:rsidR="002763C2" w:rsidRPr="0043505F" w:rsidRDefault="002763C2" w:rsidP="002763C2">
            <w:pPr>
              <w:jc w:val="center"/>
              <w:rPr>
                <w:rFonts w:eastAsia="Times New Roman" w:cs="Arial"/>
                <w:kern w:val="0"/>
                <w:szCs w:val="22"/>
                <w:lang w:val="en-US"/>
                <w14:ligatures w14:val="none"/>
              </w:rPr>
            </w:pPr>
            <w:r w:rsidRPr="00BA4A31">
              <w:t>1</w:t>
            </w:r>
          </w:p>
        </w:tc>
      </w:tr>
      <w:tr w:rsidR="002763C2" w:rsidRPr="0043505F" w14:paraId="265E48C2" w14:textId="77777777" w:rsidTr="002763C2">
        <w:trPr>
          <w:trHeight w:val="698"/>
        </w:trPr>
        <w:tc>
          <w:tcPr>
            <w:tcW w:w="2269" w:type="dxa"/>
          </w:tcPr>
          <w:p w14:paraId="13E24260" w14:textId="76302D5B" w:rsidR="002763C2" w:rsidRPr="00027D72" w:rsidRDefault="002763C2" w:rsidP="002763C2">
            <w:pPr>
              <w:jc w:val="center"/>
              <w:rPr>
                <w:rFonts w:eastAsia="Times New Roman" w:cs="Arial"/>
                <w:b/>
                <w:bCs/>
                <w:kern w:val="0"/>
                <w:szCs w:val="22"/>
                <w:lang w:val="en-US"/>
                <w14:ligatures w14:val="none"/>
              </w:rPr>
            </w:pPr>
            <w:r w:rsidRPr="00027D72">
              <w:rPr>
                <w:b/>
                <w:bCs/>
              </w:rPr>
              <w:t>2.2</w:t>
            </w:r>
          </w:p>
        </w:tc>
        <w:tc>
          <w:tcPr>
            <w:tcW w:w="6237" w:type="dxa"/>
          </w:tcPr>
          <w:p w14:paraId="5486877F" w14:textId="3E42D337" w:rsidR="002763C2" w:rsidRPr="004442F1" w:rsidRDefault="002763C2" w:rsidP="002763C2">
            <w:pPr>
              <w:rPr>
                <w:bCs/>
                <w:szCs w:val="22"/>
              </w:rPr>
            </w:pPr>
            <w:r w:rsidRPr="004442F1">
              <w:rPr>
                <w:bCs/>
                <w:szCs w:val="22"/>
              </w:rPr>
              <w:t>Identify the tools and equipment required for motorcycle maintenance</w:t>
            </w:r>
          </w:p>
        </w:tc>
        <w:tc>
          <w:tcPr>
            <w:tcW w:w="1676" w:type="dxa"/>
          </w:tcPr>
          <w:p w14:paraId="19B741A6" w14:textId="3F0528C4" w:rsidR="002763C2" w:rsidRPr="0043505F" w:rsidRDefault="002763C2" w:rsidP="002763C2">
            <w:pPr>
              <w:jc w:val="center"/>
              <w:rPr>
                <w:rFonts w:eastAsia="Times New Roman" w:cs="Arial"/>
                <w:kern w:val="0"/>
                <w:szCs w:val="22"/>
                <w:lang w:val="en-US"/>
                <w14:ligatures w14:val="none"/>
              </w:rPr>
            </w:pPr>
            <w:r w:rsidRPr="00BA4A31">
              <w:t>1</w:t>
            </w:r>
          </w:p>
        </w:tc>
      </w:tr>
      <w:tr w:rsidR="002763C2" w:rsidRPr="0043505F" w14:paraId="5C50B527" w14:textId="77777777" w:rsidTr="002763C2">
        <w:trPr>
          <w:trHeight w:val="698"/>
        </w:trPr>
        <w:tc>
          <w:tcPr>
            <w:tcW w:w="2269" w:type="dxa"/>
          </w:tcPr>
          <w:p w14:paraId="0A1A10F3" w14:textId="56675A81" w:rsidR="002763C2" w:rsidRPr="00027D72" w:rsidRDefault="002763C2" w:rsidP="002763C2">
            <w:pPr>
              <w:jc w:val="center"/>
              <w:rPr>
                <w:b/>
                <w:bCs/>
              </w:rPr>
            </w:pPr>
            <w:r w:rsidRPr="00027D72">
              <w:rPr>
                <w:b/>
                <w:bCs/>
              </w:rPr>
              <w:t>3.1</w:t>
            </w:r>
          </w:p>
        </w:tc>
        <w:tc>
          <w:tcPr>
            <w:tcW w:w="6237" w:type="dxa"/>
          </w:tcPr>
          <w:p w14:paraId="50500D48" w14:textId="543D3D3A" w:rsidR="002763C2" w:rsidRPr="00027D72" w:rsidRDefault="002763C2" w:rsidP="002763C2">
            <w:pPr>
              <w:rPr>
                <w:bCs/>
                <w:szCs w:val="22"/>
              </w:rPr>
            </w:pPr>
            <w:r w:rsidRPr="00027D72">
              <w:rPr>
                <w:rFonts w:cs="Arial"/>
                <w:szCs w:val="22"/>
              </w:rPr>
              <w:t>Use safe working practices and correct methods of working</w:t>
            </w:r>
          </w:p>
        </w:tc>
        <w:tc>
          <w:tcPr>
            <w:tcW w:w="1676" w:type="dxa"/>
          </w:tcPr>
          <w:p w14:paraId="73CEB708" w14:textId="43F9BB59" w:rsidR="002763C2" w:rsidRPr="00075074" w:rsidRDefault="002763C2" w:rsidP="002763C2">
            <w:pPr>
              <w:jc w:val="center"/>
            </w:pPr>
            <w:r w:rsidRPr="00BA4A31">
              <w:t>1</w:t>
            </w:r>
          </w:p>
        </w:tc>
      </w:tr>
      <w:tr w:rsidR="002763C2" w:rsidRPr="0043505F" w14:paraId="7AAB0C12" w14:textId="77777777" w:rsidTr="002763C2">
        <w:trPr>
          <w:trHeight w:val="698"/>
        </w:trPr>
        <w:tc>
          <w:tcPr>
            <w:tcW w:w="2269" w:type="dxa"/>
          </w:tcPr>
          <w:p w14:paraId="1CE3D502" w14:textId="5607EE1D" w:rsidR="002763C2" w:rsidRPr="00027D72" w:rsidRDefault="002763C2" w:rsidP="002763C2">
            <w:pPr>
              <w:jc w:val="center"/>
              <w:rPr>
                <w:b/>
                <w:bCs/>
              </w:rPr>
            </w:pPr>
            <w:r w:rsidRPr="00027D72">
              <w:rPr>
                <w:b/>
                <w:bCs/>
              </w:rPr>
              <w:t>3.2</w:t>
            </w:r>
          </w:p>
        </w:tc>
        <w:tc>
          <w:tcPr>
            <w:tcW w:w="6237" w:type="dxa"/>
          </w:tcPr>
          <w:p w14:paraId="6B6F646C" w14:textId="4C62AF1D" w:rsidR="002763C2" w:rsidRPr="00027D72" w:rsidRDefault="002763C2" w:rsidP="002763C2">
            <w:pPr>
              <w:rPr>
                <w:bCs/>
                <w:szCs w:val="22"/>
              </w:rPr>
            </w:pPr>
            <w:r w:rsidRPr="00027D72">
              <w:rPr>
                <w:szCs w:val="22"/>
              </w:rPr>
              <w:t>Use the appropriate personal protective equipment required for motorcycle checks</w:t>
            </w:r>
          </w:p>
        </w:tc>
        <w:tc>
          <w:tcPr>
            <w:tcW w:w="1676" w:type="dxa"/>
          </w:tcPr>
          <w:p w14:paraId="2B6C7401" w14:textId="5E951E7F" w:rsidR="002763C2" w:rsidRPr="00075074" w:rsidRDefault="002763C2" w:rsidP="002763C2">
            <w:pPr>
              <w:jc w:val="center"/>
            </w:pPr>
            <w:r w:rsidRPr="00BA4A31">
              <w:t>1</w:t>
            </w:r>
          </w:p>
        </w:tc>
      </w:tr>
      <w:tr w:rsidR="002763C2" w:rsidRPr="0043505F" w14:paraId="3E6EB06F" w14:textId="77777777" w:rsidTr="002763C2">
        <w:trPr>
          <w:trHeight w:val="851"/>
        </w:trPr>
        <w:tc>
          <w:tcPr>
            <w:tcW w:w="2269" w:type="dxa"/>
          </w:tcPr>
          <w:p w14:paraId="4BCEE455" w14:textId="0946B3EB" w:rsidR="002763C2" w:rsidRPr="00027D72" w:rsidRDefault="002763C2" w:rsidP="002763C2">
            <w:pPr>
              <w:jc w:val="center"/>
              <w:rPr>
                <w:b/>
                <w:bCs/>
              </w:rPr>
            </w:pPr>
            <w:r w:rsidRPr="00027D72">
              <w:rPr>
                <w:b/>
                <w:bCs/>
              </w:rPr>
              <w:t>3.3</w:t>
            </w:r>
          </w:p>
        </w:tc>
        <w:tc>
          <w:tcPr>
            <w:tcW w:w="6237" w:type="dxa"/>
          </w:tcPr>
          <w:p w14:paraId="5B1A8145" w14:textId="1E921D77" w:rsidR="002763C2" w:rsidRPr="004442F1" w:rsidRDefault="002763C2" w:rsidP="002763C2">
            <w:pPr>
              <w:pStyle w:val="NormalWeb"/>
              <w:rPr>
                <w:rFonts w:ascii="Verdana" w:hAnsi="Verdana" w:cs="Arial"/>
                <w:sz w:val="22"/>
                <w:szCs w:val="22"/>
              </w:rPr>
            </w:pPr>
            <w:r w:rsidRPr="00027D72">
              <w:rPr>
                <w:rFonts w:ascii="Verdana" w:hAnsi="Verdana" w:cs="Arial"/>
                <w:sz w:val="22"/>
                <w:szCs w:val="22"/>
              </w:rPr>
              <w:t>Demonstrate the correct sequence and procedure when carrying out motorcycle checks</w:t>
            </w:r>
          </w:p>
        </w:tc>
        <w:tc>
          <w:tcPr>
            <w:tcW w:w="1676" w:type="dxa"/>
          </w:tcPr>
          <w:p w14:paraId="22DE1F97" w14:textId="19BFCDD3" w:rsidR="002763C2" w:rsidRPr="00075074" w:rsidRDefault="002763C2" w:rsidP="002763C2">
            <w:pPr>
              <w:jc w:val="center"/>
            </w:pPr>
            <w:r w:rsidRPr="00BA4A31">
              <w:t>1</w:t>
            </w:r>
          </w:p>
        </w:tc>
      </w:tr>
    </w:tbl>
    <w:p w14:paraId="53F0469A" w14:textId="77777777" w:rsidR="00BB46E7" w:rsidRPr="0043505F" w:rsidRDefault="00BB46E7" w:rsidP="00BB46E7">
      <w:pPr>
        <w:ind w:left="-709" w:right="-908"/>
        <w:rPr>
          <w:rFonts w:eastAsia="Times New Roman" w:cs="Arial"/>
          <w:b/>
          <w:kern w:val="0"/>
          <w:sz w:val="20"/>
          <w:szCs w:val="20"/>
          <w:lang w:val="en-US"/>
          <w14:ligatures w14:val="none"/>
        </w:rPr>
      </w:pPr>
    </w:p>
    <w:p w14:paraId="43D17410" w14:textId="77777777" w:rsidR="00BB46E7" w:rsidRDefault="00BB46E7" w:rsidP="00BB46E7">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55E55CA" w14:textId="77777777" w:rsidR="00BB46E7" w:rsidRDefault="00BB46E7" w:rsidP="00BB46E7">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BB46E7" w:rsidRPr="0043505F" w14:paraId="4A6473D5" w14:textId="77777777" w:rsidTr="004442F1">
        <w:trPr>
          <w:trHeight w:val="85"/>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0E0744" w14:textId="77777777" w:rsidR="00BB46E7" w:rsidRPr="0043505F" w:rsidRDefault="00BB46E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8399038" w14:textId="77777777" w:rsidR="00BB46E7" w:rsidRPr="0043505F" w:rsidRDefault="00BB46E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535EB059" w14:textId="77777777" w:rsidR="00BB46E7" w:rsidRDefault="00BB46E7" w:rsidP="00F416B3">
            <w:pPr>
              <w:rPr>
                <w:rFonts w:eastAsia="Times New Roman" w:cs="Arial"/>
                <w:kern w:val="0"/>
                <w:szCs w:val="22"/>
                <w:lang w:val="en-US"/>
                <w14:ligatures w14:val="none"/>
              </w:rPr>
            </w:pPr>
          </w:p>
          <w:p w14:paraId="72A037D8" w14:textId="77777777" w:rsidR="00BB46E7" w:rsidRDefault="00BB46E7" w:rsidP="00F416B3">
            <w:pPr>
              <w:rPr>
                <w:rFonts w:eastAsia="Times New Roman" w:cs="Arial"/>
                <w:kern w:val="0"/>
                <w:szCs w:val="22"/>
                <w:lang w:val="en-US"/>
                <w14:ligatures w14:val="none"/>
              </w:rPr>
            </w:pPr>
          </w:p>
          <w:p w14:paraId="078B60CB" w14:textId="77777777" w:rsidR="00BB46E7" w:rsidRDefault="00BB46E7" w:rsidP="00F416B3">
            <w:pPr>
              <w:rPr>
                <w:rFonts w:eastAsia="Times New Roman" w:cs="Arial"/>
                <w:kern w:val="0"/>
                <w:szCs w:val="22"/>
                <w:lang w:val="en-US"/>
                <w14:ligatures w14:val="none"/>
              </w:rPr>
            </w:pPr>
          </w:p>
          <w:p w14:paraId="090D0106" w14:textId="77777777" w:rsidR="00BB46E7" w:rsidRDefault="00BB46E7" w:rsidP="00F416B3">
            <w:pPr>
              <w:rPr>
                <w:rFonts w:eastAsia="Times New Roman" w:cs="Arial"/>
                <w:kern w:val="0"/>
                <w:szCs w:val="22"/>
                <w:lang w:val="en-US"/>
                <w14:ligatures w14:val="none"/>
              </w:rPr>
            </w:pPr>
          </w:p>
          <w:p w14:paraId="52ECFC46" w14:textId="77777777" w:rsidR="00BB46E7" w:rsidRDefault="00BB46E7" w:rsidP="00F416B3">
            <w:pPr>
              <w:rPr>
                <w:rFonts w:eastAsia="Times New Roman" w:cs="Arial"/>
                <w:kern w:val="0"/>
                <w:szCs w:val="22"/>
                <w:lang w:val="en-US"/>
                <w14:ligatures w14:val="none"/>
              </w:rPr>
            </w:pPr>
          </w:p>
          <w:p w14:paraId="6896F300" w14:textId="77777777" w:rsidR="00BB46E7" w:rsidRDefault="00BB46E7" w:rsidP="00F416B3">
            <w:pPr>
              <w:rPr>
                <w:rFonts w:eastAsia="Times New Roman" w:cs="Arial"/>
                <w:kern w:val="0"/>
                <w:szCs w:val="22"/>
                <w:lang w:val="en-US"/>
                <w14:ligatures w14:val="none"/>
              </w:rPr>
            </w:pPr>
          </w:p>
          <w:p w14:paraId="01F54495" w14:textId="77777777" w:rsidR="00BB46E7" w:rsidRDefault="00BB46E7" w:rsidP="00F416B3">
            <w:pPr>
              <w:rPr>
                <w:rFonts w:eastAsia="Times New Roman" w:cs="Arial"/>
                <w:kern w:val="0"/>
                <w:szCs w:val="22"/>
                <w:lang w:val="en-US"/>
                <w14:ligatures w14:val="none"/>
              </w:rPr>
            </w:pPr>
          </w:p>
          <w:p w14:paraId="3954CC17" w14:textId="77777777" w:rsidR="00BB46E7" w:rsidRDefault="00BB46E7" w:rsidP="00F416B3">
            <w:pPr>
              <w:rPr>
                <w:rFonts w:eastAsia="Times New Roman" w:cs="Arial"/>
                <w:kern w:val="0"/>
                <w:szCs w:val="22"/>
                <w:lang w:val="en-US"/>
                <w14:ligatures w14:val="none"/>
              </w:rPr>
            </w:pPr>
          </w:p>
          <w:p w14:paraId="05265E89" w14:textId="77777777" w:rsidR="00BB46E7" w:rsidRDefault="00BB46E7" w:rsidP="00F416B3">
            <w:pPr>
              <w:rPr>
                <w:rFonts w:eastAsia="Times New Roman" w:cs="Arial"/>
                <w:kern w:val="0"/>
                <w:szCs w:val="22"/>
                <w:lang w:val="en-US"/>
                <w14:ligatures w14:val="none"/>
              </w:rPr>
            </w:pPr>
          </w:p>
          <w:p w14:paraId="2C055F86" w14:textId="77777777" w:rsidR="00BB46E7" w:rsidRDefault="00BB46E7" w:rsidP="00F416B3">
            <w:pPr>
              <w:rPr>
                <w:rFonts w:eastAsia="Times New Roman" w:cs="Arial"/>
                <w:kern w:val="0"/>
                <w:szCs w:val="22"/>
                <w:lang w:val="en-US"/>
                <w14:ligatures w14:val="none"/>
              </w:rPr>
            </w:pPr>
          </w:p>
          <w:p w14:paraId="652E6288" w14:textId="77777777" w:rsidR="00BB46E7" w:rsidRDefault="00BB46E7" w:rsidP="00F416B3">
            <w:pPr>
              <w:rPr>
                <w:rFonts w:eastAsia="Times New Roman" w:cs="Arial"/>
                <w:kern w:val="0"/>
                <w:szCs w:val="22"/>
                <w:lang w:val="en-US"/>
                <w14:ligatures w14:val="none"/>
              </w:rPr>
            </w:pPr>
          </w:p>
          <w:p w14:paraId="3F86E6DB" w14:textId="77777777" w:rsidR="00BB46E7" w:rsidRDefault="00BB46E7" w:rsidP="00F416B3">
            <w:pPr>
              <w:rPr>
                <w:rFonts w:eastAsia="Times New Roman" w:cs="Arial"/>
                <w:kern w:val="0"/>
                <w:szCs w:val="22"/>
                <w:lang w:val="en-US"/>
                <w14:ligatures w14:val="none"/>
              </w:rPr>
            </w:pPr>
          </w:p>
          <w:p w14:paraId="7BED419F" w14:textId="77777777" w:rsidR="00BB46E7" w:rsidRDefault="00BB46E7" w:rsidP="00F416B3">
            <w:pPr>
              <w:rPr>
                <w:rFonts w:eastAsia="Times New Roman" w:cs="Arial"/>
                <w:kern w:val="0"/>
                <w:szCs w:val="22"/>
                <w:lang w:val="en-US"/>
                <w14:ligatures w14:val="none"/>
              </w:rPr>
            </w:pPr>
          </w:p>
          <w:p w14:paraId="49B1F081" w14:textId="77777777" w:rsidR="004442F1" w:rsidRPr="0043505F" w:rsidRDefault="004442F1" w:rsidP="00F416B3">
            <w:pPr>
              <w:rPr>
                <w:rFonts w:eastAsia="Times New Roman" w:cs="Arial"/>
                <w:kern w:val="0"/>
                <w:szCs w:val="22"/>
                <w:lang w:val="en-US"/>
                <w14:ligatures w14:val="none"/>
              </w:rPr>
            </w:pPr>
          </w:p>
        </w:tc>
      </w:tr>
    </w:tbl>
    <w:p w14:paraId="26918879" w14:textId="77777777" w:rsidR="00BB46E7" w:rsidRDefault="00BB46E7" w:rsidP="005B7EE6">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0172B7" w:rsidRPr="0043505F" w14:paraId="3FB3231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4BD5AAE" w14:textId="78AFA683" w:rsidR="000172B7" w:rsidRPr="0043505F" w:rsidRDefault="000172B7"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Unit 0</w:t>
            </w:r>
            <w:r>
              <w:rPr>
                <w:rFonts w:eastAsia="Times New Roman" w:cs="Arial"/>
                <w:b/>
                <w:kern w:val="0"/>
                <w:szCs w:val="22"/>
                <w:lang w:val="en-US"/>
                <w14:ligatures w14:val="none"/>
              </w:rPr>
              <w:t>9</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41571F" w:rsidRPr="0041571F">
              <w:rPr>
                <w:rFonts w:eastAsia="Times New Roman" w:cs="Arial"/>
                <w:b/>
                <w:kern w:val="0"/>
                <w:szCs w:val="22"/>
                <w:lang w:val="en-US"/>
                <w14:ligatures w14:val="none"/>
              </w:rPr>
              <w:t>L/502/4675</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F4C8BDE" w14:textId="3904DF4F"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41571F">
              <w:rPr>
                <w:rFonts w:eastAsia="Times New Roman" w:cs="Arial"/>
                <w:b/>
                <w:kern w:val="0"/>
                <w:szCs w:val="22"/>
                <w:lang w:val="en-US"/>
                <w14:ligatures w14:val="none"/>
              </w:rPr>
              <w:t>ALL</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69EA880" w14:textId="59A73E36"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56554B05" w14:textId="77777777" w:rsidR="000172B7" w:rsidRPr="0043505F" w:rsidRDefault="000172B7" w:rsidP="000172B7">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0172B7" w:rsidRPr="0043505F" w14:paraId="2BF241E2" w14:textId="77777777" w:rsidTr="000172B7">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2BE4B9" w14:textId="41E338E0" w:rsidR="000172B7" w:rsidRPr="0043505F" w:rsidRDefault="000172B7"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664973" w:rsidRPr="00664973">
              <w:rPr>
                <w:rFonts w:eastAsia="Times New Roman" w:cs="Arial"/>
                <w:b/>
                <w:kern w:val="0"/>
                <w:szCs w:val="22"/>
                <w:lang w:val="en-US"/>
                <w14:ligatures w14:val="none"/>
              </w:rPr>
              <w:t>Periodic Maintenance</w:t>
            </w:r>
          </w:p>
        </w:tc>
      </w:tr>
    </w:tbl>
    <w:p w14:paraId="07D6492E" w14:textId="77777777" w:rsidR="000172B7" w:rsidRDefault="000172B7" w:rsidP="000172B7">
      <w:pPr>
        <w:rPr>
          <w:rFonts w:eastAsia="Times New Roman" w:cs="Arial"/>
          <w:kern w:val="0"/>
          <w:szCs w:val="22"/>
          <w:lang w:val="en-US"/>
          <w14:ligatures w14:val="non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0"/>
        <w:gridCol w:w="5033"/>
      </w:tblGrid>
      <w:tr w:rsidR="00664973" w:rsidRPr="00075074" w14:paraId="6FE72172" w14:textId="77777777" w:rsidTr="00CB5FEF">
        <w:trPr>
          <w:trHeight w:val="243"/>
        </w:trPr>
        <w:tc>
          <w:tcPr>
            <w:tcW w:w="4890" w:type="dxa"/>
            <w:tcBorders>
              <w:bottom w:val="single" w:sz="4" w:space="0" w:color="35B1F5"/>
            </w:tcBorders>
            <w:shd w:val="clear" w:color="auto" w:fill="043956" w:themeFill="accent2"/>
          </w:tcPr>
          <w:p w14:paraId="2DEFB8FC" w14:textId="20F0D5FC" w:rsidR="00664973" w:rsidRPr="00075074" w:rsidRDefault="00664973" w:rsidP="00664973">
            <w:pPr>
              <w:tabs>
                <w:tab w:val="num" w:pos="1440"/>
              </w:tabs>
              <w:rPr>
                <w:b/>
              </w:rPr>
            </w:pPr>
            <w:r w:rsidRPr="00620EBE">
              <w:rPr>
                <w:b/>
              </w:rPr>
              <w:t>PPE Worn or Used</w:t>
            </w:r>
          </w:p>
        </w:tc>
        <w:tc>
          <w:tcPr>
            <w:tcW w:w="5033" w:type="dxa"/>
            <w:tcBorders>
              <w:bottom w:val="single" w:sz="4" w:space="0" w:color="35B1F5"/>
            </w:tcBorders>
            <w:shd w:val="clear" w:color="auto" w:fill="043956" w:themeFill="accent2"/>
          </w:tcPr>
          <w:p w14:paraId="12696227" w14:textId="524DDB78" w:rsidR="00664973" w:rsidRPr="00075074" w:rsidRDefault="00664973" w:rsidP="00664973">
            <w:pPr>
              <w:tabs>
                <w:tab w:val="num" w:pos="1440"/>
              </w:tabs>
              <w:rPr>
                <w:b/>
              </w:rPr>
            </w:pPr>
            <w:r w:rsidRPr="00620EBE">
              <w:rPr>
                <w:b/>
              </w:rPr>
              <w:t>Special Tools</w:t>
            </w:r>
          </w:p>
        </w:tc>
      </w:tr>
      <w:tr w:rsidR="00664973" w:rsidRPr="00075074" w14:paraId="47334249" w14:textId="77777777" w:rsidTr="00CB5FEF">
        <w:trPr>
          <w:trHeight w:val="2627"/>
        </w:trPr>
        <w:tc>
          <w:tcPr>
            <w:tcW w:w="4890" w:type="dxa"/>
            <w:tcBorders>
              <w:top w:val="single" w:sz="4" w:space="0" w:color="35B1F5"/>
              <w:left w:val="single" w:sz="4" w:space="0" w:color="35B1F5"/>
              <w:bottom w:val="single" w:sz="4" w:space="0" w:color="35B1F5"/>
              <w:right w:val="single" w:sz="4" w:space="0" w:color="35B1F5"/>
            </w:tcBorders>
          </w:tcPr>
          <w:p w14:paraId="2175F98F" w14:textId="77777777" w:rsidR="00664973" w:rsidRPr="00075074" w:rsidRDefault="00664973" w:rsidP="00664973">
            <w:pPr>
              <w:tabs>
                <w:tab w:val="num" w:pos="1440"/>
              </w:tabs>
              <w:rPr>
                <w:b/>
              </w:rPr>
            </w:pPr>
          </w:p>
        </w:tc>
        <w:tc>
          <w:tcPr>
            <w:tcW w:w="5033" w:type="dxa"/>
            <w:tcBorders>
              <w:top w:val="single" w:sz="4" w:space="0" w:color="35B1F5"/>
              <w:left w:val="single" w:sz="4" w:space="0" w:color="35B1F5"/>
              <w:bottom w:val="single" w:sz="4" w:space="0" w:color="35B1F5"/>
              <w:right w:val="single" w:sz="4" w:space="0" w:color="35B1F5"/>
            </w:tcBorders>
          </w:tcPr>
          <w:p w14:paraId="76F59A74" w14:textId="1D3F5393" w:rsidR="00664973" w:rsidRPr="00075074" w:rsidRDefault="00664973" w:rsidP="00664973">
            <w:pPr>
              <w:tabs>
                <w:tab w:val="num" w:pos="1440"/>
              </w:tabs>
              <w:rPr>
                <w:b/>
              </w:rPr>
            </w:pPr>
          </w:p>
        </w:tc>
      </w:tr>
      <w:tr w:rsidR="00664973" w:rsidRPr="00075074" w14:paraId="1A2997A4" w14:textId="77777777" w:rsidTr="00CB5FEF">
        <w:trPr>
          <w:trHeight w:val="1305"/>
        </w:trPr>
        <w:tc>
          <w:tcPr>
            <w:tcW w:w="9923" w:type="dxa"/>
            <w:gridSpan w:val="2"/>
            <w:tcBorders>
              <w:top w:val="single" w:sz="4" w:space="0" w:color="35B1F5"/>
              <w:left w:val="single" w:sz="4" w:space="0" w:color="35B1F5"/>
              <w:bottom w:val="single" w:sz="4" w:space="0" w:color="35B1F5"/>
              <w:right w:val="single" w:sz="4" w:space="0" w:color="35B1F5"/>
            </w:tcBorders>
          </w:tcPr>
          <w:p w14:paraId="69BE0D7A" w14:textId="77777777" w:rsidR="007631C7" w:rsidRDefault="007631C7" w:rsidP="00664973">
            <w:pPr>
              <w:rPr>
                <w:b/>
              </w:rPr>
            </w:pPr>
          </w:p>
          <w:p w14:paraId="5CBE5713" w14:textId="4A6397A9" w:rsidR="00664973" w:rsidRDefault="00664973" w:rsidP="00664973">
            <w:r w:rsidRPr="00620EBE">
              <w:rPr>
                <w:b/>
              </w:rPr>
              <w:t>Instructions to Learners</w:t>
            </w:r>
            <w:r>
              <w:t xml:space="preserve"> </w:t>
            </w:r>
          </w:p>
          <w:p w14:paraId="0D1F59D9" w14:textId="77777777" w:rsidR="00664973" w:rsidRDefault="00664973" w:rsidP="00664973">
            <w:r w:rsidRPr="00620EBE">
              <w:rPr>
                <w:b/>
              </w:rPr>
              <w:t>1.</w:t>
            </w:r>
            <w:r>
              <w:t xml:space="preserve">  Carry out a periodic maintenance check using the checklist on the next page.</w:t>
            </w:r>
          </w:p>
          <w:p w14:paraId="4B5F1807" w14:textId="06C67EDA" w:rsidR="00664973" w:rsidRPr="00075074" w:rsidRDefault="00664973" w:rsidP="00664973">
            <w:pPr>
              <w:tabs>
                <w:tab w:val="num" w:pos="1440"/>
              </w:tabs>
              <w:rPr>
                <w:b/>
              </w:rPr>
            </w:pPr>
            <w:r w:rsidRPr="00620EBE">
              <w:rPr>
                <w:b/>
              </w:rPr>
              <w:t>2.</w:t>
            </w:r>
            <w:r>
              <w:t xml:space="preserve">  Report any actions required.</w:t>
            </w:r>
          </w:p>
        </w:tc>
      </w:tr>
    </w:tbl>
    <w:p w14:paraId="2424D191" w14:textId="77777777" w:rsidR="000172B7" w:rsidRDefault="000172B7" w:rsidP="000172B7">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0172B7" w:rsidRPr="0043505F" w14:paraId="2958FE85" w14:textId="77777777" w:rsidTr="00CD517C">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76A7B4" w14:textId="77777777" w:rsidR="000172B7" w:rsidRPr="0043505F" w:rsidRDefault="000172B7"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60C73AA"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6BE2157" w14:textId="77777777" w:rsidR="000172B7" w:rsidRDefault="000172B7" w:rsidP="00F416B3">
            <w:pPr>
              <w:rPr>
                <w:rFonts w:eastAsia="Times New Roman" w:cs="Arial"/>
                <w:kern w:val="0"/>
                <w:szCs w:val="22"/>
                <w:lang w:val="en-US"/>
                <w14:ligatures w14:val="none"/>
              </w:rPr>
            </w:pPr>
          </w:p>
          <w:p w14:paraId="2711E59E" w14:textId="77777777" w:rsidR="000172B7" w:rsidRPr="0043505F" w:rsidRDefault="000172B7" w:rsidP="00F416B3">
            <w:pPr>
              <w:rPr>
                <w:rFonts w:eastAsia="Times New Roman" w:cs="Arial"/>
                <w:kern w:val="0"/>
                <w:szCs w:val="22"/>
                <w:lang w:val="en-US"/>
                <w14:ligatures w14:val="none"/>
              </w:rPr>
            </w:pPr>
          </w:p>
          <w:p w14:paraId="74A29E29" w14:textId="77777777" w:rsidR="000172B7" w:rsidRPr="0043505F"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D9A7AD7" w14:textId="77777777" w:rsidR="000172B7" w:rsidRPr="0043505F" w:rsidRDefault="000172B7" w:rsidP="00F416B3">
            <w:pPr>
              <w:rPr>
                <w:rFonts w:eastAsia="Times New Roman" w:cs="Arial"/>
                <w:kern w:val="0"/>
                <w:szCs w:val="22"/>
                <w:lang w:val="en-US"/>
                <w14:ligatures w14:val="none"/>
              </w:rPr>
            </w:pPr>
          </w:p>
          <w:p w14:paraId="4A674BF8" w14:textId="77777777" w:rsidR="000172B7" w:rsidRPr="0043505F" w:rsidRDefault="000172B7" w:rsidP="00F416B3">
            <w:pPr>
              <w:rPr>
                <w:rFonts w:eastAsia="Times New Roman" w:cs="Arial"/>
                <w:kern w:val="0"/>
                <w:szCs w:val="22"/>
                <w:lang w:val="en-US"/>
                <w14:ligatures w14:val="none"/>
              </w:rPr>
            </w:pPr>
          </w:p>
          <w:p w14:paraId="77DA35F8" w14:textId="77777777" w:rsidR="000172B7" w:rsidRDefault="000172B7"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95552E0" w14:textId="77777777" w:rsidR="000172B7" w:rsidRPr="0043505F" w:rsidRDefault="000172B7" w:rsidP="00F416B3">
            <w:pPr>
              <w:rPr>
                <w:rFonts w:eastAsia="Times New Roman" w:cs="Arial"/>
                <w:kern w:val="0"/>
                <w:szCs w:val="22"/>
                <w:lang w:val="en-US"/>
                <w14:ligatures w14:val="none"/>
              </w:rPr>
            </w:pPr>
          </w:p>
        </w:tc>
      </w:tr>
    </w:tbl>
    <w:p w14:paraId="7D3238CD" w14:textId="3D5E1082" w:rsidR="00664973" w:rsidRDefault="00664973" w:rsidP="005B7EE6">
      <w:pPr>
        <w:rPr>
          <w:lang w:val="en-US"/>
        </w:rPr>
      </w:pPr>
    </w:p>
    <w:p w14:paraId="5CAC333A" w14:textId="77777777" w:rsidR="00664973" w:rsidRDefault="00664973">
      <w:pPr>
        <w:rPr>
          <w:lang w:val="en-US"/>
        </w:rPr>
      </w:pPr>
      <w:r>
        <w:rPr>
          <w:lang w:val="en-US"/>
        </w:rPr>
        <w:br w:type="page"/>
      </w:r>
    </w:p>
    <w:p w14:paraId="28901683" w14:textId="320AB3B3" w:rsidR="007631C7" w:rsidRPr="00544CB4" w:rsidRDefault="007631C7" w:rsidP="007631C7">
      <w:pPr>
        <w:tabs>
          <w:tab w:val="left" w:pos="2100"/>
        </w:tabs>
        <w:rPr>
          <w:sz w:val="32"/>
          <w:szCs w:val="32"/>
        </w:rPr>
      </w:pPr>
      <w:r w:rsidRPr="00544CB4">
        <w:rPr>
          <w:sz w:val="32"/>
          <w:szCs w:val="32"/>
        </w:rPr>
        <w:lastRenderedPageBreak/>
        <w:t>MOTORCYCLE ROUTINE MAINT</w:t>
      </w:r>
      <w:r w:rsidR="00F44506" w:rsidRPr="00544CB4">
        <w:rPr>
          <w:sz w:val="32"/>
          <w:szCs w:val="32"/>
        </w:rPr>
        <w:t>E</w:t>
      </w:r>
      <w:r w:rsidRPr="00544CB4">
        <w:rPr>
          <w:sz w:val="32"/>
          <w:szCs w:val="32"/>
        </w:rPr>
        <w:t>NANCE CHECKLIST</w:t>
      </w:r>
    </w:p>
    <w:p w14:paraId="34C66B06" w14:textId="77777777" w:rsidR="007631C7" w:rsidRPr="00F43264" w:rsidRDefault="007631C7" w:rsidP="007631C7">
      <w:pPr>
        <w:tabs>
          <w:tab w:val="left" w:pos="2100"/>
        </w:tabs>
        <w:rPr>
          <w:sz w:val="16"/>
          <w:szCs w:val="16"/>
        </w:rPr>
      </w:pPr>
    </w:p>
    <w:tbl>
      <w:tblPr>
        <w:tblW w:w="9101" w:type="dxa"/>
        <w:tblInd w:w="108"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ayout w:type="fixed"/>
        <w:tblLook w:val="01E0" w:firstRow="1" w:lastRow="1" w:firstColumn="1" w:lastColumn="1" w:noHBand="0" w:noVBand="0"/>
      </w:tblPr>
      <w:tblGrid>
        <w:gridCol w:w="3528"/>
        <w:gridCol w:w="1410"/>
        <w:gridCol w:w="192"/>
        <w:gridCol w:w="2309"/>
        <w:gridCol w:w="1662"/>
      </w:tblGrid>
      <w:tr w:rsidR="007631C7" w:rsidRPr="00620EBE" w14:paraId="217473DA" w14:textId="77777777" w:rsidTr="007631C7">
        <w:tc>
          <w:tcPr>
            <w:tcW w:w="5130" w:type="dxa"/>
            <w:gridSpan w:val="3"/>
            <w:shd w:val="clear" w:color="auto" w:fill="043956" w:themeFill="accent2"/>
          </w:tcPr>
          <w:p w14:paraId="3ABC76F5" w14:textId="77777777" w:rsidR="007631C7" w:rsidRPr="00620EBE" w:rsidRDefault="007631C7" w:rsidP="00AA0A5E">
            <w:pPr>
              <w:ind w:firstLine="180"/>
              <w:rPr>
                <w:b/>
              </w:rPr>
            </w:pPr>
            <w:r w:rsidRPr="00620EBE">
              <w:rPr>
                <w:b/>
              </w:rPr>
              <w:t>Machine Details</w:t>
            </w:r>
          </w:p>
        </w:tc>
        <w:tc>
          <w:tcPr>
            <w:tcW w:w="3971" w:type="dxa"/>
            <w:gridSpan w:val="2"/>
            <w:shd w:val="clear" w:color="auto" w:fill="043956" w:themeFill="accent2"/>
          </w:tcPr>
          <w:p w14:paraId="6B2C66E6" w14:textId="77777777" w:rsidR="007631C7" w:rsidRPr="00620EBE" w:rsidRDefault="007631C7" w:rsidP="00AA0A5E">
            <w:pPr>
              <w:ind w:firstLine="180"/>
              <w:rPr>
                <w:b/>
              </w:rPr>
            </w:pPr>
            <w:r w:rsidRPr="00620EBE">
              <w:rPr>
                <w:b/>
              </w:rPr>
              <w:t>Data</w:t>
            </w:r>
          </w:p>
        </w:tc>
      </w:tr>
      <w:tr w:rsidR="007631C7" w:rsidRPr="00620EBE" w14:paraId="6A74335A" w14:textId="77777777" w:rsidTr="007631C7">
        <w:trPr>
          <w:trHeight w:val="605"/>
        </w:trPr>
        <w:tc>
          <w:tcPr>
            <w:tcW w:w="5130" w:type="dxa"/>
            <w:gridSpan w:val="3"/>
            <w:vMerge w:val="restart"/>
          </w:tcPr>
          <w:p w14:paraId="0B8D3410" w14:textId="77777777" w:rsidR="007631C7" w:rsidRPr="00620EBE" w:rsidRDefault="007631C7" w:rsidP="00AA0A5E">
            <w:pPr>
              <w:ind w:firstLine="180"/>
              <w:rPr>
                <w:sz w:val="16"/>
                <w:szCs w:val="16"/>
              </w:rPr>
            </w:pPr>
          </w:p>
          <w:p w14:paraId="4312F053" w14:textId="77777777" w:rsidR="007631C7" w:rsidRPr="00620EBE" w:rsidRDefault="007631C7" w:rsidP="00AA0A5E">
            <w:pPr>
              <w:rPr>
                <w:sz w:val="18"/>
                <w:szCs w:val="18"/>
              </w:rPr>
            </w:pPr>
          </w:p>
          <w:p w14:paraId="489A87EE" w14:textId="5942C671" w:rsidR="007631C7" w:rsidRDefault="007631C7" w:rsidP="00AA0A5E">
            <w:pPr>
              <w:ind w:firstLine="180"/>
            </w:pPr>
            <w:r>
              <w:t>Make_____________________________</w:t>
            </w:r>
          </w:p>
          <w:p w14:paraId="6B5D7EE3" w14:textId="77777777" w:rsidR="007631C7" w:rsidRPr="00620EBE" w:rsidRDefault="007631C7" w:rsidP="00AA0A5E">
            <w:pPr>
              <w:rPr>
                <w:sz w:val="16"/>
                <w:szCs w:val="16"/>
              </w:rPr>
            </w:pPr>
          </w:p>
          <w:p w14:paraId="7CD9CAF7" w14:textId="77777777" w:rsidR="007631C7" w:rsidRPr="00620EBE" w:rsidRDefault="007631C7" w:rsidP="00AA0A5E">
            <w:pPr>
              <w:ind w:firstLine="180"/>
              <w:rPr>
                <w:sz w:val="16"/>
                <w:szCs w:val="16"/>
              </w:rPr>
            </w:pPr>
          </w:p>
          <w:p w14:paraId="4A4C535A" w14:textId="63055D6D" w:rsidR="007631C7" w:rsidRPr="001E21AF" w:rsidRDefault="007631C7" w:rsidP="00AA0A5E">
            <w:pPr>
              <w:ind w:firstLine="180"/>
            </w:pPr>
            <w:r>
              <w:t>Model_____________________________</w:t>
            </w:r>
          </w:p>
          <w:p w14:paraId="6D2673A4" w14:textId="77777777" w:rsidR="007631C7" w:rsidRPr="00620EBE" w:rsidRDefault="007631C7" w:rsidP="00AA0A5E">
            <w:pPr>
              <w:ind w:firstLine="180"/>
              <w:rPr>
                <w:sz w:val="16"/>
                <w:szCs w:val="16"/>
              </w:rPr>
            </w:pPr>
          </w:p>
          <w:p w14:paraId="772F5382" w14:textId="77777777" w:rsidR="007631C7" w:rsidRPr="00620EBE" w:rsidRDefault="007631C7" w:rsidP="00AA0A5E">
            <w:pPr>
              <w:rPr>
                <w:sz w:val="16"/>
                <w:szCs w:val="16"/>
              </w:rPr>
            </w:pPr>
          </w:p>
          <w:p w14:paraId="6DA3A905" w14:textId="77777777" w:rsidR="007631C7" w:rsidRPr="005314D4" w:rsidRDefault="007631C7" w:rsidP="00AA0A5E">
            <w:pPr>
              <w:ind w:firstLine="180"/>
            </w:pPr>
            <w:r>
              <w:t>Year__________________________________</w:t>
            </w:r>
          </w:p>
        </w:tc>
        <w:tc>
          <w:tcPr>
            <w:tcW w:w="2309" w:type="dxa"/>
            <w:vAlign w:val="center"/>
          </w:tcPr>
          <w:p w14:paraId="3A981C54" w14:textId="77777777" w:rsidR="007631C7" w:rsidRPr="00620EBE" w:rsidRDefault="007631C7" w:rsidP="007631C7">
            <w:pPr>
              <w:rPr>
                <w:b/>
              </w:rPr>
            </w:pPr>
            <w:r w:rsidRPr="00620EBE">
              <w:rPr>
                <w:b/>
              </w:rPr>
              <w:t xml:space="preserve">Engine oil specification  </w:t>
            </w:r>
          </w:p>
        </w:tc>
        <w:tc>
          <w:tcPr>
            <w:tcW w:w="1662" w:type="dxa"/>
          </w:tcPr>
          <w:p w14:paraId="78839190" w14:textId="77777777" w:rsidR="007631C7" w:rsidRPr="005314D4" w:rsidRDefault="007631C7" w:rsidP="00AA0A5E">
            <w:pPr>
              <w:ind w:firstLine="180"/>
            </w:pPr>
          </w:p>
        </w:tc>
      </w:tr>
      <w:tr w:rsidR="007631C7" w:rsidRPr="00620EBE" w14:paraId="43F38721" w14:textId="77777777" w:rsidTr="007631C7">
        <w:trPr>
          <w:trHeight w:val="644"/>
        </w:trPr>
        <w:tc>
          <w:tcPr>
            <w:tcW w:w="5130" w:type="dxa"/>
            <w:gridSpan w:val="3"/>
            <w:vMerge/>
          </w:tcPr>
          <w:p w14:paraId="06E2EF39" w14:textId="77777777" w:rsidR="007631C7" w:rsidRPr="00620EBE" w:rsidRDefault="007631C7" w:rsidP="00AA0A5E">
            <w:pPr>
              <w:ind w:firstLine="180"/>
              <w:rPr>
                <w:sz w:val="16"/>
                <w:szCs w:val="16"/>
              </w:rPr>
            </w:pPr>
          </w:p>
        </w:tc>
        <w:tc>
          <w:tcPr>
            <w:tcW w:w="2309" w:type="dxa"/>
            <w:vAlign w:val="center"/>
          </w:tcPr>
          <w:p w14:paraId="4B0003EC" w14:textId="77777777" w:rsidR="007631C7" w:rsidRPr="00620EBE" w:rsidRDefault="007631C7" w:rsidP="007631C7">
            <w:pPr>
              <w:rPr>
                <w:b/>
                <w:sz w:val="16"/>
                <w:szCs w:val="16"/>
              </w:rPr>
            </w:pPr>
            <w:r w:rsidRPr="00620EBE">
              <w:rPr>
                <w:b/>
              </w:rPr>
              <w:t>Transmission oil specification</w:t>
            </w:r>
          </w:p>
        </w:tc>
        <w:tc>
          <w:tcPr>
            <w:tcW w:w="1662" w:type="dxa"/>
          </w:tcPr>
          <w:p w14:paraId="5AA340A3" w14:textId="77777777" w:rsidR="007631C7" w:rsidRPr="00620EBE" w:rsidRDefault="007631C7" w:rsidP="00AA0A5E">
            <w:pPr>
              <w:ind w:firstLine="180"/>
              <w:rPr>
                <w:sz w:val="16"/>
                <w:szCs w:val="16"/>
              </w:rPr>
            </w:pPr>
          </w:p>
        </w:tc>
      </w:tr>
      <w:tr w:rsidR="007631C7" w:rsidRPr="00620EBE" w14:paraId="54E2CA50" w14:textId="77777777" w:rsidTr="007631C7">
        <w:trPr>
          <w:trHeight w:val="580"/>
        </w:trPr>
        <w:tc>
          <w:tcPr>
            <w:tcW w:w="5130" w:type="dxa"/>
            <w:gridSpan w:val="3"/>
            <w:vMerge/>
          </w:tcPr>
          <w:p w14:paraId="7093D5A0" w14:textId="77777777" w:rsidR="007631C7" w:rsidRPr="00620EBE" w:rsidRDefault="007631C7" w:rsidP="00AA0A5E">
            <w:pPr>
              <w:ind w:firstLine="180"/>
              <w:rPr>
                <w:sz w:val="16"/>
                <w:szCs w:val="16"/>
              </w:rPr>
            </w:pPr>
          </w:p>
        </w:tc>
        <w:tc>
          <w:tcPr>
            <w:tcW w:w="2309" w:type="dxa"/>
            <w:vAlign w:val="center"/>
          </w:tcPr>
          <w:p w14:paraId="727756C1" w14:textId="77777777" w:rsidR="007631C7" w:rsidRPr="00620EBE" w:rsidRDefault="007631C7" w:rsidP="007631C7">
            <w:pPr>
              <w:rPr>
                <w:b/>
                <w:sz w:val="16"/>
                <w:szCs w:val="16"/>
              </w:rPr>
            </w:pPr>
            <w:r w:rsidRPr="00620EBE">
              <w:rPr>
                <w:b/>
              </w:rPr>
              <w:t xml:space="preserve">Minimum Legal tyre tread depth  </w:t>
            </w:r>
          </w:p>
        </w:tc>
        <w:tc>
          <w:tcPr>
            <w:tcW w:w="1662" w:type="dxa"/>
          </w:tcPr>
          <w:p w14:paraId="67481F39" w14:textId="77777777" w:rsidR="007631C7" w:rsidRPr="00620EBE" w:rsidRDefault="007631C7" w:rsidP="00AA0A5E">
            <w:pPr>
              <w:ind w:firstLine="180"/>
              <w:rPr>
                <w:sz w:val="16"/>
                <w:szCs w:val="16"/>
              </w:rPr>
            </w:pPr>
          </w:p>
        </w:tc>
      </w:tr>
      <w:tr w:rsidR="007631C7" w:rsidRPr="00620EBE" w14:paraId="79CEC735" w14:textId="77777777" w:rsidTr="007631C7">
        <w:trPr>
          <w:trHeight w:val="284"/>
        </w:trPr>
        <w:tc>
          <w:tcPr>
            <w:tcW w:w="3528" w:type="dxa"/>
            <w:shd w:val="clear" w:color="auto" w:fill="043956" w:themeFill="accent2"/>
          </w:tcPr>
          <w:p w14:paraId="1B783B87" w14:textId="77777777" w:rsidR="007631C7" w:rsidRPr="00620EBE" w:rsidRDefault="007631C7" w:rsidP="00AA0A5E">
            <w:pPr>
              <w:tabs>
                <w:tab w:val="left" w:pos="2100"/>
              </w:tabs>
              <w:ind w:firstLine="180"/>
              <w:rPr>
                <w:b/>
              </w:rPr>
            </w:pPr>
            <w:r w:rsidRPr="00620EBE">
              <w:rPr>
                <w:b/>
              </w:rPr>
              <w:t>Task:</w:t>
            </w:r>
          </w:p>
        </w:tc>
        <w:tc>
          <w:tcPr>
            <w:tcW w:w="1410" w:type="dxa"/>
            <w:shd w:val="clear" w:color="auto" w:fill="043956" w:themeFill="accent2"/>
          </w:tcPr>
          <w:p w14:paraId="6E906310" w14:textId="77777777" w:rsidR="007631C7" w:rsidRPr="00620EBE" w:rsidRDefault="007631C7" w:rsidP="00544CB4">
            <w:pPr>
              <w:tabs>
                <w:tab w:val="left" w:pos="2100"/>
              </w:tabs>
              <w:rPr>
                <w:b/>
              </w:rPr>
            </w:pPr>
            <w:r w:rsidRPr="00620EBE">
              <w:rPr>
                <w:b/>
              </w:rPr>
              <w:t xml:space="preserve">Complete  </w:t>
            </w:r>
            <w:r w:rsidRPr="00620EBE">
              <w:rPr>
                <w:b/>
              </w:rPr>
              <w:sym w:font="Webdings" w:char="F061"/>
            </w:r>
          </w:p>
        </w:tc>
        <w:tc>
          <w:tcPr>
            <w:tcW w:w="4163" w:type="dxa"/>
            <w:gridSpan w:val="3"/>
            <w:shd w:val="clear" w:color="auto" w:fill="043956" w:themeFill="accent2"/>
          </w:tcPr>
          <w:p w14:paraId="34353F6B" w14:textId="77777777" w:rsidR="007631C7" w:rsidRPr="00620EBE" w:rsidRDefault="007631C7" w:rsidP="00544CB4">
            <w:pPr>
              <w:tabs>
                <w:tab w:val="left" w:pos="2100"/>
                <w:tab w:val="left" w:pos="2412"/>
              </w:tabs>
              <w:rPr>
                <w:b/>
              </w:rPr>
            </w:pPr>
            <w:r w:rsidRPr="00620EBE">
              <w:rPr>
                <w:b/>
              </w:rPr>
              <w:t>Action Items</w:t>
            </w:r>
          </w:p>
        </w:tc>
      </w:tr>
      <w:tr w:rsidR="007631C7" w:rsidRPr="00BA2513" w14:paraId="4F6F6CBC" w14:textId="77777777" w:rsidTr="007631C7">
        <w:tc>
          <w:tcPr>
            <w:tcW w:w="9101" w:type="dxa"/>
            <w:gridSpan w:val="5"/>
            <w:shd w:val="clear" w:color="auto" w:fill="043956" w:themeFill="accent2"/>
            <w:vAlign w:val="center"/>
          </w:tcPr>
          <w:p w14:paraId="0CBD2635" w14:textId="77777777" w:rsidR="007631C7" w:rsidRPr="00BA2513" w:rsidRDefault="007631C7" w:rsidP="00AA0A5E">
            <w:pPr>
              <w:tabs>
                <w:tab w:val="left" w:pos="2100"/>
              </w:tabs>
              <w:ind w:firstLine="180"/>
            </w:pPr>
            <w:r w:rsidRPr="00620EBE">
              <w:rPr>
                <w:b/>
              </w:rPr>
              <w:t>Wheels and Tyres</w:t>
            </w:r>
          </w:p>
        </w:tc>
      </w:tr>
      <w:tr w:rsidR="007631C7" w:rsidRPr="00BA2513" w14:paraId="7C16F44F" w14:textId="77777777" w:rsidTr="007631C7">
        <w:trPr>
          <w:trHeight w:val="340"/>
        </w:trPr>
        <w:tc>
          <w:tcPr>
            <w:tcW w:w="3528" w:type="dxa"/>
            <w:vAlign w:val="center"/>
          </w:tcPr>
          <w:p w14:paraId="00AB4BF5" w14:textId="77777777" w:rsidR="007631C7" w:rsidRPr="00BA2513" w:rsidRDefault="007631C7" w:rsidP="00AA0A5E">
            <w:pPr>
              <w:tabs>
                <w:tab w:val="left" w:pos="2100"/>
              </w:tabs>
              <w:ind w:firstLine="180"/>
            </w:pPr>
            <w:r w:rsidRPr="00BA2513">
              <w:t>Wheel Condition</w:t>
            </w:r>
          </w:p>
        </w:tc>
        <w:tc>
          <w:tcPr>
            <w:tcW w:w="1410" w:type="dxa"/>
            <w:vAlign w:val="center"/>
          </w:tcPr>
          <w:p w14:paraId="468D9972" w14:textId="77777777" w:rsidR="007631C7" w:rsidRPr="00BA2513" w:rsidRDefault="007631C7" w:rsidP="00AA0A5E">
            <w:pPr>
              <w:tabs>
                <w:tab w:val="left" w:pos="2100"/>
              </w:tabs>
            </w:pPr>
            <w:r>
              <w:t>F</w:t>
            </w:r>
            <w:proofErr w:type="gramStart"/>
            <w:r>
              <w:t>…..</w:t>
            </w:r>
            <w:proofErr w:type="gramEnd"/>
            <w:r>
              <w:t xml:space="preserve">  </w:t>
            </w:r>
            <w:r w:rsidRPr="00BA2513">
              <w:t>R</w:t>
            </w:r>
            <w:proofErr w:type="gramStart"/>
            <w:r w:rsidRPr="00BA2513">
              <w:t>….</w:t>
            </w:r>
            <w:r>
              <w:t>.</w:t>
            </w:r>
            <w:proofErr w:type="gramEnd"/>
          </w:p>
        </w:tc>
        <w:tc>
          <w:tcPr>
            <w:tcW w:w="4163" w:type="dxa"/>
            <w:gridSpan w:val="3"/>
            <w:vAlign w:val="center"/>
          </w:tcPr>
          <w:p w14:paraId="41448108" w14:textId="77777777" w:rsidR="007631C7" w:rsidRPr="00BA2513" w:rsidRDefault="007631C7" w:rsidP="00AA0A5E">
            <w:pPr>
              <w:tabs>
                <w:tab w:val="left" w:pos="2100"/>
              </w:tabs>
              <w:ind w:firstLine="180"/>
            </w:pPr>
          </w:p>
        </w:tc>
      </w:tr>
      <w:tr w:rsidR="007631C7" w:rsidRPr="00BA2513" w14:paraId="3B52058D" w14:textId="77777777" w:rsidTr="007631C7">
        <w:trPr>
          <w:trHeight w:val="340"/>
        </w:trPr>
        <w:tc>
          <w:tcPr>
            <w:tcW w:w="3528" w:type="dxa"/>
            <w:vAlign w:val="center"/>
          </w:tcPr>
          <w:p w14:paraId="17A763D4" w14:textId="77777777" w:rsidR="007631C7" w:rsidRPr="00BA2513" w:rsidRDefault="007631C7" w:rsidP="00AA0A5E">
            <w:pPr>
              <w:tabs>
                <w:tab w:val="left" w:pos="2100"/>
              </w:tabs>
              <w:ind w:firstLine="180"/>
            </w:pPr>
            <w:smartTag w:uri="urn:schemas-microsoft-com:office:smarttags" w:element="City">
              <w:smartTag w:uri="urn:schemas-microsoft-com:office:smarttags" w:element="place">
                <w:r w:rsidRPr="00BA2513">
                  <w:t>Tyre</w:t>
                </w:r>
              </w:smartTag>
            </w:smartTag>
            <w:r w:rsidRPr="00BA2513">
              <w:t xml:space="preserve"> Condition</w:t>
            </w:r>
          </w:p>
        </w:tc>
        <w:tc>
          <w:tcPr>
            <w:tcW w:w="1410" w:type="dxa"/>
            <w:vAlign w:val="center"/>
          </w:tcPr>
          <w:p w14:paraId="0BAD6980" w14:textId="77777777" w:rsidR="007631C7" w:rsidRPr="00BA2513" w:rsidRDefault="007631C7" w:rsidP="00AA0A5E">
            <w:pPr>
              <w:tabs>
                <w:tab w:val="left" w:pos="2100"/>
              </w:tabs>
            </w:pPr>
            <w:r>
              <w:t>F</w:t>
            </w:r>
            <w:proofErr w:type="gramStart"/>
            <w:r>
              <w:t>…..</w:t>
            </w:r>
            <w:proofErr w:type="gramEnd"/>
            <w:r>
              <w:t xml:space="preserve">  </w:t>
            </w:r>
            <w:r w:rsidRPr="00BA2513">
              <w:t>R…..</w:t>
            </w:r>
            <w:r>
              <w:t>.</w:t>
            </w:r>
          </w:p>
        </w:tc>
        <w:tc>
          <w:tcPr>
            <w:tcW w:w="4163" w:type="dxa"/>
            <w:gridSpan w:val="3"/>
            <w:vAlign w:val="center"/>
          </w:tcPr>
          <w:p w14:paraId="16B510CB" w14:textId="77777777" w:rsidR="007631C7" w:rsidRPr="00BA2513" w:rsidRDefault="007631C7" w:rsidP="00AA0A5E">
            <w:pPr>
              <w:tabs>
                <w:tab w:val="left" w:pos="2100"/>
              </w:tabs>
              <w:ind w:firstLine="180"/>
            </w:pPr>
          </w:p>
        </w:tc>
      </w:tr>
      <w:tr w:rsidR="007631C7" w:rsidRPr="00BA2513" w14:paraId="18533F32" w14:textId="77777777" w:rsidTr="007631C7">
        <w:trPr>
          <w:trHeight w:val="340"/>
        </w:trPr>
        <w:tc>
          <w:tcPr>
            <w:tcW w:w="3528" w:type="dxa"/>
            <w:vAlign w:val="center"/>
          </w:tcPr>
          <w:p w14:paraId="54ABC8D7" w14:textId="77777777" w:rsidR="007631C7" w:rsidRPr="00BA2513" w:rsidRDefault="007631C7" w:rsidP="00AA0A5E">
            <w:pPr>
              <w:tabs>
                <w:tab w:val="left" w:pos="2100"/>
              </w:tabs>
              <w:ind w:firstLine="180"/>
            </w:pPr>
            <w:smartTag w:uri="urn:schemas-microsoft-com:office:smarttags" w:element="City">
              <w:smartTag w:uri="urn:schemas-microsoft-com:office:smarttags" w:element="place">
                <w:r w:rsidRPr="00BA2513">
                  <w:t>Tyre</w:t>
                </w:r>
              </w:smartTag>
            </w:smartTag>
            <w:r w:rsidRPr="00BA2513">
              <w:t xml:space="preserve"> Tread Depth</w:t>
            </w:r>
          </w:p>
        </w:tc>
        <w:tc>
          <w:tcPr>
            <w:tcW w:w="1410" w:type="dxa"/>
            <w:vAlign w:val="center"/>
          </w:tcPr>
          <w:p w14:paraId="5D44B90B" w14:textId="77777777" w:rsidR="007631C7" w:rsidRPr="00BA2513" w:rsidRDefault="007631C7" w:rsidP="00AA0A5E">
            <w:pPr>
              <w:tabs>
                <w:tab w:val="left" w:pos="2100"/>
              </w:tabs>
            </w:pPr>
            <w:r>
              <w:t>F</w:t>
            </w:r>
            <w:proofErr w:type="gramStart"/>
            <w:r>
              <w:t>…..</w:t>
            </w:r>
            <w:proofErr w:type="gramEnd"/>
            <w:r>
              <w:t xml:space="preserve">  </w:t>
            </w:r>
            <w:r w:rsidRPr="00BA2513">
              <w:t>R…..</w:t>
            </w:r>
            <w:r>
              <w:t>.</w:t>
            </w:r>
          </w:p>
        </w:tc>
        <w:tc>
          <w:tcPr>
            <w:tcW w:w="4163" w:type="dxa"/>
            <w:gridSpan w:val="3"/>
            <w:vAlign w:val="center"/>
          </w:tcPr>
          <w:p w14:paraId="307BCC24" w14:textId="77777777" w:rsidR="007631C7" w:rsidRPr="00BA2513" w:rsidRDefault="007631C7" w:rsidP="00AA0A5E">
            <w:pPr>
              <w:tabs>
                <w:tab w:val="left" w:pos="2100"/>
              </w:tabs>
              <w:ind w:firstLine="180"/>
            </w:pPr>
          </w:p>
        </w:tc>
      </w:tr>
      <w:tr w:rsidR="007631C7" w:rsidRPr="00BA2513" w14:paraId="03F662D8" w14:textId="77777777" w:rsidTr="007631C7">
        <w:tc>
          <w:tcPr>
            <w:tcW w:w="9101" w:type="dxa"/>
            <w:gridSpan w:val="5"/>
            <w:shd w:val="clear" w:color="auto" w:fill="043956" w:themeFill="accent2"/>
            <w:vAlign w:val="center"/>
          </w:tcPr>
          <w:p w14:paraId="4CAC2AE5" w14:textId="77777777" w:rsidR="007631C7" w:rsidRPr="00BA2513" w:rsidRDefault="007631C7" w:rsidP="00AA0A5E">
            <w:pPr>
              <w:tabs>
                <w:tab w:val="left" w:pos="2100"/>
              </w:tabs>
              <w:ind w:firstLine="180"/>
            </w:pPr>
            <w:r w:rsidRPr="00620EBE">
              <w:rPr>
                <w:b/>
              </w:rPr>
              <w:t>Braking Systems</w:t>
            </w:r>
          </w:p>
        </w:tc>
      </w:tr>
      <w:tr w:rsidR="007631C7" w:rsidRPr="00BA2513" w14:paraId="61EF200B" w14:textId="77777777" w:rsidTr="007631C7">
        <w:trPr>
          <w:trHeight w:val="340"/>
        </w:trPr>
        <w:tc>
          <w:tcPr>
            <w:tcW w:w="3528" w:type="dxa"/>
            <w:vAlign w:val="center"/>
          </w:tcPr>
          <w:p w14:paraId="1E3AAF2B" w14:textId="77777777" w:rsidR="007631C7" w:rsidRPr="00BA2513" w:rsidRDefault="007631C7" w:rsidP="00AA0A5E">
            <w:pPr>
              <w:tabs>
                <w:tab w:val="left" w:pos="2100"/>
              </w:tabs>
              <w:ind w:firstLine="180"/>
            </w:pPr>
            <w:r w:rsidRPr="00BA2513">
              <w:t>Front brake lever travel</w:t>
            </w:r>
          </w:p>
        </w:tc>
        <w:tc>
          <w:tcPr>
            <w:tcW w:w="1410" w:type="dxa"/>
            <w:vAlign w:val="center"/>
          </w:tcPr>
          <w:p w14:paraId="4C5ECF06" w14:textId="77777777" w:rsidR="007631C7" w:rsidRPr="00BA2513" w:rsidRDefault="007631C7" w:rsidP="00AA0A5E">
            <w:pPr>
              <w:tabs>
                <w:tab w:val="left" w:pos="2100"/>
              </w:tabs>
              <w:ind w:firstLine="180"/>
            </w:pPr>
          </w:p>
        </w:tc>
        <w:tc>
          <w:tcPr>
            <w:tcW w:w="4163" w:type="dxa"/>
            <w:gridSpan w:val="3"/>
            <w:vAlign w:val="center"/>
          </w:tcPr>
          <w:p w14:paraId="6C39012E" w14:textId="77777777" w:rsidR="007631C7" w:rsidRPr="00BA2513" w:rsidRDefault="007631C7" w:rsidP="00AA0A5E">
            <w:pPr>
              <w:tabs>
                <w:tab w:val="left" w:pos="2100"/>
              </w:tabs>
              <w:ind w:firstLine="180"/>
            </w:pPr>
          </w:p>
        </w:tc>
      </w:tr>
      <w:tr w:rsidR="007631C7" w:rsidRPr="00BA2513" w14:paraId="49BE5227" w14:textId="77777777" w:rsidTr="007631C7">
        <w:trPr>
          <w:trHeight w:val="340"/>
        </w:trPr>
        <w:tc>
          <w:tcPr>
            <w:tcW w:w="3528" w:type="dxa"/>
            <w:vAlign w:val="center"/>
          </w:tcPr>
          <w:p w14:paraId="2DAD3A36" w14:textId="77777777" w:rsidR="007631C7" w:rsidRPr="00BA2513" w:rsidRDefault="007631C7" w:rsidP="00AA0A5E">
            <w:pPr>
              <w:tabs>
                <w:tab w:val="left" w:pos="2100"/>
              </w:tabs>
              <w:ind w:firstLine="180"/>
            </w:pPr>
            <w:r w:rsidRPr="00BA2513">
              <w:t>Rear Brake Pedal/lever travel</w:t>
            </w:r>
          </w:p>
        </w:tc>
        <w:tc>
          <w:tcPr>
            <w:tcW w:w="1410" w:type="dxa"/>
            <w:vAlign w:val="center"/>
          </w:tcPr>
          <w:p w14:paraId="699EF8E4" w14:textId="77777777" w:rsidR="007631C7" w:rsidRPr="00BA2513" w:rsidRDefault="007631C7" w:rsidP="00AA0A5E">
            <w:pPr>
              <w:tabs>
                <w:tab w:val="left" w:pos="2100"/>
              </w:tabs>
              <w:ind w:firstLine="180"/>
            </w:pPr>
          </w:p>
        </w:tc>
        <w:tc>
          <w:tcPr>
            <w:tcW w:w="4163" w:type="dxa"/>
            <w:gridSpan w:val="3"/>
            <w:vAlign w:val="center"/>
          </w:tcPr>
          <w:p w14:paraId="12BF236A" w14:textId="77777777" w:rsidR="007631C7" w:rsidRPr="00BA2513" w:rsidRDefault="007631C7" w:rsidP="00AA0A5E">
            <w:pPr>
              <w:tabs>
                <w:tab w:val="left" w:pos="2100"/>
              </w:tabs>
              <w:ind w:firstLine="180"/>
            </w:pPr>
          </w:p>
        </w:tc>
      </w:tr>
      <w:tr w:rsidR="007631C7" w:rsidRPr="00BA2513" w14:paraId="6C8498E4" w14:textId="77777777" w:rsidTr="007631C7">
        <w:trPr>
          <w:trHeight w:val="340"/>
        </w:trPr>
        <w:tc>
          <w:tcPr>
            <w:tcW w:w="3528" w:type="dxa"/>
            <w:vAlign w:val="center"/>
          </w:tcPr>
          <w:p w14:paraId="2562884C" w14:textId="77777777" w:rsidR="007631C7" w:rsidRPr="00BA2513" w:rsidRDefault="007631C7" w:rsidP="00AA0A5E">
            <w:pPr>
              <w:tabs>
                <w:tab w:val="left" w:pos="2100"/>
              </w:tabs>
              <w:ind w:firstLine="180"/>
            </w:pPr>
            <w:r w:rsidRPr="00BA2513">
              <w:t>Fluid level</w:t>
            </w:r>
          </w:p>
        </w:tc>
        <w:tc>
          <w:tcPr>
            <w:tcW w:w="1410" w:type="dxa"/>
            <w:vAlign w:val="center"/>
          </w:tcPr>
          <w:p w14:paraId="50139530" w14:textId="77777777" w:rsidR="007631C7" w:rsidRPr="00BA2513" w:rsidRDefault="007631C7" w:rsidP="00AA0A5E">
            <w:pPr>
              <w:tabs>
                <w:tab w:val="left" w:pos="2100"/>
              </w:tabs>
              <w:ind w:firstLine="180"/>
            </w:pPr>
          </w:p>
        </w:tc>
        <w:tc>
          <w:tcPr>
            <w:tcW w:w="4163" w:type="dxa"/>
            <w:gridSpan w:val="3"/>
            <w:vAlign w:val="center"/>
          </w:tcPr>
          <w:p w14:paraId="1A4F3A84" w14:textId="77777777" w:rsidR="007631C7" w:rsidRPr="00BA2513" w:rsidRDefault="007631C7" w:rsidP="00AA0A5E">
            <w:pPr>
              <w:tabs>
                <w:tab w:val="left" w:pos="2100"/>
              </w:tabs>
              <w:ind w:firstLine="180"/>
            </w:pPr>
          </w:p>
        </w:tc>
      </w:tr>
      <w:tr w:rsidR="007631C7" w:rsidRPr="00BA2513" w14:paraId="79791796" w14:textId="77777777" w:rsidTr="007631C7">
        <w:tc>
          <w:tcPr>
            <w:tcW w:w="9101" w:type="dxa"/>
            <w:gridSpan w:val="5"/>
            <w:shd w:val="clear" w:color="auto" w:fill="043956" w:themeFill="accent2"/>
            <w:vAlign w:val="center"/>
          </w:tcPr>
          <w:p w14:paraId="35EA52D9" w14:textId="77777777" w:rsidR="007631C7" w:rsidRPr="00BA2513" w:rsidRDefault="007631C7" w:rsidP="00AA0A5E">
            <w:pPr>
              <w:tabs>
                <w:tab w:val="left" w:pos="2100"/>
              </w:tabs>
              <w:ind w:firstLine="180"/>
            </w:pPr>
            <w:r w:rsidRPr="00620EBE">
              <w:rPr>
                <w:b/>
              </w:rPr>
              <w:t>Suspension Systems</w:t>
            </w:r>
          </w:p>
        </w:tc>
      </w:tr>
      <w:tr w:rsidR="007631C7" w:rsidRPr="00BA2513" w14:paraId="0C68BAC6" w14:textId="77777777" w:rsidTr="007631C7">
        <w:trPr>
          <w:trHeight w:val="340"/>
        </w:trPr>
        <w:tc>
          <w:tcPr>
            <w:tcW w:w="3528" w:type="dxa"/>
            <w:vAlign w:val="center"/>
          </w:tcPr>
          <w:p w14:paraId="358ABDA5" w14:textId="77777777" w:rsidR="007631C7" w:rsidRPr="00BA2513" w:rsidRDefault="007631C7" w:rsidP="00AA0A5E">
            <w:pPr>
              <w:tabs>
                <w:tab w:val="left" w:pos="2100"/>
              </w:tabs>
              <w:ind w:firstLine="180"/>
            </w:pPr>
            <w:r w:rsidRPr="00BA2513">
              <w:t>Leakage</w:t>
            </w:r>
          </w:p>
        </w:tc>
        <w:tc>
          <w:tcPr>
            <w:tcW w:w="1410" w:type="dxa"/>
            <w:vAlign w:val="center"/>
          </w:tcPr>
          <w:p w14:paraId="269A2900" w14:textId="77777777" w:rsidR="007631C7" w:rsidRPr="00BA2513" w:rsidRDefault="007631C7" w:rsidP="00AA0A5E">
            <w:pPr>
              <w:tabs>
                <w:tab w:val="left" w:pos="2100"/>
              </w:tabs>
            </w:pPr>
            <w:r>
              <w:t xml:space="preserve">F </w:t>
            </w:r>
            <w:proofErr w:type="gramStart"/>
            <w:r>
              <w:t>…..</w:t>
            </w:r>
            <w:proofErr w:type="gramEnd"/>
            <w:r>
              <w:t xml:space="preserve"> </w:t>
            </w:r>
            <w:r w:rsidRPr="00BA2513">
              <w:t>R</w:t>
            </w:r>
            <w:proofErr w:type="gramStart"/>
            <w:r w:rsidRPr="00BA2513">
              <w:t>….</w:t>
            </w:r>
            <w:r>
              <w:t>.</w:t>
            </w:r>
            <w:proofErr w:type="gramEnd"/>
          </w:p>
        </w:tc>
        <w:tc>
          <w:tcPr>
            <w:tcW w:w="4163" w:type="dxa"/>
            <w:gridSpan w:val="3"/>
            <w:vAlign w:val="center"/>
          </w:tcPr>
          <w:p w14:paraId="0323B879" w14:textId="77777777" w:rsidR="007631C7" w:rsidRPr="00BA2513" w:rsidRDefault="007631C7" w:rsidP="00AA0A5E">
            <w:pPr>
              <w:tabs>
                <w:tab w:val="left" w:pos="2100"/>
              </w:tabs>
              <w:ind w:firstLine="180"/>
            </w:pPr>
          </w:p>
        </w:tc>
      </w:tr>
      <w:tr w:rsidR="007631C7" w:rsidRPr="00BA2513" w14:paraId="796FDA2E" w14:textId="77777777" w:rsidTr="007631C7">
        <w:trPr>
          <w:trHeight w:val="340"/>
        </w:trPr>
        <w:tc>
          <w:tcPr>
            <w:tcW w:w="3528" w:type="dxa"/>
            <w:vAlign w:val="center"/>
          </w:tcPr>
          <w:p w14:paraId="28D1F5FB" w14:textId="77777777" w:rsidR="007631C7" w:rsidRPr="00BA2513" w:rsidRDefault="007631C7" w:rsidP="00AA0A5E">
            <w:pPr>
              <w:tabs>
                <w:tab w:val="left" w:pos="2100"/>
              </w:tabs>
              <w:ind w:firstLine="180"/>
            </w:pPr>
            <w:r w:rsidRPr="00BA2513">
              <w:t>Security</w:t>
            </w:r>
          </w:p>
        </w:tc>
        <w:tc>
          <w:tcPr>
            <w:tcW w:w="1410" w:type="dxa"/>
            <w:vAlign w:val="center"/>
          </w:tcPr>
          <w:p w14:paraId="19D6638F" w14:textId="77777777" w:rsidR="007631C7" w:rsidRPr="00BA2513" w:rsidRDefault="007631C7" w:rsidP="00AA0A5E">
            <w:pPr>
              <w:tabs>
                <w:tab w:val="left" w:pos="2100"/>
              </w:tabs>
              <w:ind w:firstLine="180"/>
            </w:pPr>
          </w:p>
        </w:tc>
        <w:tc>
          <w:tcPr>
            <w:tcW w:w="4163" w:type="dxa"/>
            <w:gridSpan w:val="3"/>
            <w:vAlign w:val="center"/>
          </w:tcPr>
          <w:p w14:paraId="50B6372F" w14:textId="77777777" w:rsidR="007631C7" w:rsidRPr="00BA2513" w:rsidRDefault="007631C7" w:rsidP="00AA0A5E">
            <w:pPr>
              <w:tabs>
                <w:tab w:val="left" w:pos="2100"/>
              </w:tabs>
              <w:ind w:firstLine="180"/>
            </w:pPr>
          </w:p>
        </w:tc>
      </w:tr>
      <w:tr w:rsidR="007631C7" w:rsidRPr="00BA2513" w14:paraId="7487E8E6" w14:textId="77777777" w:rsidTr="007631C7">
        <w:tc>
          <w:tcPr>
            <w:tcW w:w="9101" w:type="dxa"/>
            <w:gridSpan w:val="5"/>
            <w:shd w:val="clear" w:color="auto" w:fill="043956" w:themeFill="accent2"/>
            <w:vAlign w:val="center"/>
          </w:tcPr>
          <w:p w14:paraId="5311FF9C" w14:textId="77777777" w:rsidR="007631C7" w:rsidRPr="00BA2513" w:rsidRDefault="007631C7" w:rsidP="00AA0A5E">
            <w:pPr>
              <w:tabs>
                <w:tab w:val="left" w:pos="2100"/>
              </w:tabs>
              <w:ind w:firstLine="180"/>
            </w:pPr>
            <w:r w:rsidRPr="00620EBE">
              <w:rPr>
                <w:b/>
              </w:rPr>
              <w:t>Lighting Equipment</w:t>
            </w:r>
          </w:p>
        </w:tc>
      </w:tr>
      <w:tr w:rsidR="007631C7" w:rsidRPr="00BA2513" w14:paraId="734C8FAA" w14:textId="77777777" w:rsidTr="007631C7">
        <w:trPr>
          <w:trHeight w:val="340"/>
        </w:trPr>
        <w:tc>
          <w:tcPr>
            <w:tcW w:w="3528" w:type="dxa"/>
            <w:vAlign w:val="center"/>
          </w:tcPr>
          <w:p w14:paraId="1CFEA89B" w14:textId="77777777" w:rsidR="007631C7" w:rsidRPr="00BA2513" w:rsidRDefault="007631C7" w:rsidP="00AA0A5E">
            <w:pPr>
              <w:tabs>
                <w:tab w:val="left" w:pos="2100"/>
              </w:tabs>
              <w:ind w:firstLine="180"/>
            </w:pPr>
            <w:r w:rsidRPr="00BA2513">
              <w:t>Front</w:t>
            </w:r>
          </w:p>
        </w:tc>
        <w:tc>
          <w:tcPr>
            <w:tcW w:w="1410" w:type="dxa"/>
            <w:vAlign w:val="center"/>
          </w:tcPr>
          <w:p w14:paraId="70970F42" w14:textId="77777777" w:rsidR="007631C7" w:rsidRPr="00BA2513" w:rsidRDefault="007631C7" w:rsidP="00AA0A5E">
            <w:pPr>
              <w:tabs>
                <w:tab w:val="left" w:pos="2100"/>
              </w:tabs>
              <w:ind w:firstLine="180"/>
            </w:pPr>
          </w:p>
        </w:tc>
        <w:tc>
          <w:tcPr>
            <w:tcW w:w="4163" w:type="dxa"/>
            <w:gridSpan w:val="3"/>
            <w:vAlign w:val="center"/>
          </w:tcPr>
          <w:p w14:paraId="6E3145B8" w14:textId="77777777" w:rsidR="007631C7" w:rsidRPr="00BA2513" w:rsidRDefault="007631C7" w:rsidP="00AA0A5E">
            <w:pPr>
              <w:tabs>
                <w:tab w:val="left" w:pos="2100"/>
              </w:tabs>
              <w:ind w:firstLine="180"/>
            </w:pPr>
          </w:p>
        </w:tc>
      </w:tr>
      <w:tr w:rsidR="007631C7" w:rsidRPr="00BA2513" w14:paraId="2614F639" w14:textId="77777777" w:rsidTr="007631C7">
        <w:trPr>
          <w:trHeight w:val="340"/>
        </w:trPr>
        <w:tc>
          <w:tcPr>
            <w:tcW w:w="3528" w:type="dxa"/>
            <w:vAlign w:val="center"/>
          </w:tcPr>
          <w:p w14:paraId="5B305548" w14:textId="77777777" w:rsidR="007631C7" w:rsidRPr="00BA2513" w:rsidRDefault="007631C7" w:rsidP="00AA0A5E">
            <w:pPr>
              <w:tabs>
                <w:tab w:val="left" w:pos="2100"/>
              </w:tabs>
              <w:ind w:firstLine="180"/>
            </w:pPr>
            <w:r w:rsidRPr="00BA2513">
              <w:t>Rear</w:t>
            </w:r>
          </w:p>
        </w:tc>
        <w:tc>
          <w:tcPr>
            <w:tcW w:w="1410" w:type="dxa"/>
            <w:vAlign w:val="center"/>
          </w:tcPr>
          <w:p w14:paraId="684493FB" w14:textId="77777777" w:rsidR="007631C7" w:rsidRPr="00BA2513" w:rsidRDefault="007631C7" w:rsidP="00AA0A5E">
            <w:pPr>
              <w:tabs>
                <w:tab w:val="left" w:pos="2100"/>
              </w:tabs>
              <w:ind w:firstLine="180"/>
            </w:pPr>
          </w:p>
        </w:tc>
        <w:tc>
          <w:tcPr>
            <w:tcW w:w="4163" w:type="dxa"/>
            <w:gridSpan w:val="3"/>
            <w:vAlign w:val="center"/>
          </w:tcPr>
          <w:p w14:paraId="29EDE272" w14:textId="77777777" w:rsidR="007631C7" w:rsidRPr="00BA2513" w:rsidRDefault="007631C7" w:rsidP="00AA0A5E">
            <w:pPr>
              <w:tabs>
                <w:tab w:val="left" w:pos="2100"/>
              </w:tabs>
              <w:ind w:firstLine="180"/>
            </w:pPr>
          </w:p>
        </w:tc>
      </w:tr>
      <w:tr w:rsidR="007631C7" w:rsidRPr="00BA2513" w14:paraId="7B445409" w14:textId="77777777" w:rsidTr="007631C7">
        <w:trPr>
          <w:trHeight w:val="340"/>
        </w:trPr>
        <w:tc>
          <w:tcPr>
            <w:tcW w:w="3528" w:type="dxa"/>
            <w:vAlign w:val="center"/>
          </w:tcPr>
          <w:p w14:paraId="0D36B523" w14:textId="77777777" w:rsidR="007631C7" w:rsidRPr="00BA2513" w:rsidRDefault="007631C7" w:rsidP="00AA0A5E">
            <w:pPr>
              <w:tabs>
                <w:tab w:val="left" w:pos="2100"/>
              </w:tabs>
              <w:ind w:firstLine="180"/>
            </w:pPr>
            <w:r w:rsidRPr="00BA2513">
              <w:t>Sop Lamp</w:t>
            </w:r>
          </w:p>
        </w:tc>
        <w:tc>
          <w:tcPr>
            <w:tcW w:w="1410" w:type="dxa"/>
            <w:vAlign w:val="center"/>
          </w:tcPr>
          <w:p w14:paraId="06CFBDAF" w14:textId="77777777" w:rsidR="007631C7" w:rsidRPr="00BA2513" w:rsidRDefault="007631C7" w:rsidP="00AA0A5E">
            <w:pPr>
              <w:tabs>
                <w:tab w:val="left" w:pos="2100"/>
              </w:tabs>
              <w:ind w:firstLine="180"/>
            </w:pPr>
          </w:p>
        </w:tc>
        <w:tc>
          <w:tcPr>
            <w:tcW w:w="4163" w:type="dxa"/>
            <w:gridSpan w:val="3"/>
            <w:vAlign w:val="center"/>
          </w:tcPr>
          <w:p w14:paraId="6AAC9E5D" w14:textId="77777777" w:rsidR="007631C7" w:rsidRPr="00BA2513" w:rsidRDefault="007631C7" w:rsidP="00AA0A5E">
            <w:pPr>
              <w:tabs>
                <w:tab w:val="left" w:pos="2100"/>
              </w:tabs>
              <w:ind w:firstLine="180"/>
            </w:pPr>
          </w:p>
        </w:tc>
      </w:tr>
      <w:tr w:rsidR="007631C7" w:rsidRPr="00BA2513" w14:paraId="0B816DCF" w14:textId="77777777" w:rsidTr="007631C7">
        <w:trPr>
          <w:trHeight w:val="340"/>
        </w:trPr>
        <w:tc>
          <w:tcPr>
            <w:tcW w:w="3528" w:type="dxa"/>
            <w:vAlign w:val="center"/>
          </w:tcPr>
          <w:p w14:paraId="0758DFF3" w14:textId="77777777" w:rsidR="007631C7" w:rsidRPr="00BA2513" w:rsidRDefault="007631C7" w:rsidP="00AA0A5E">
            <w:pPr>
              <w:tabs>
                <w:tab w:val="left" w:pos="2100"/>
              </w:tabs>
              <w:ind w:firstLine="180"/>
            </w:pPr>
            <w:r w:rsidRPr="00BA2513">
              <w:t>Direction Indicators</w:t>
            </w:r>
          </w:p>
        </w:tc>
        <w:tc>
          <w:tcPr>
            <w:tcW w:w="1410" w:type="dxa"/>
            <w:vAlign w:val="center"/>
          </w:tcPr>
          <w:p w14:paraId="7794185C" w14:textId="77777777" w:rsidR="007631C7" w:rsidRPr="00BA2513" w:rsidRDefault="007631C7" w:rsidP="00AA0A5E">
            <w:pPr>
              <w:tabs>
                <w:tab w:val="left" w:pos="2100"/>
              </w:tabs>
              <w:ind w:firstLine="180"/>
            </w:pPr>
          </w:p>
        </w:tc>
        <w:tc>
          <w:tcPr>
            <w:tcW w:w="4163" w:type="dxa"/>
            <w:gridSpan w:val="3"/>
            <w:vAlign w:val="center"/>
          </w:tcPr>
          <w:p w14:paraId="07776C46" w14:textId="77777777" w:rsidR="007631C7" w:rsidRPr="00BA2513" w:rsidRDefault="007631C7" w:rsidP="00AA0A5E">
            <w:pPr>
              <w:tabs>
                <w:tab w:val="left" w:pos="2100"/>
              </w:tabs>
              <w:ind w:firstLine="180"/>
            </w:pPr>
          </w:p>
        </w:tc>
      </w:tr>
      <w:tr w:rsidR="007631C7" w:rsidRPr="00BA2513" w14:paraId="603F4DB7" w14:textId="77777777" w:rsidTr="007631C7">
        <w:tc>
          <w:tcPr>
            <w:tcW w:w="9101" w:type="dxa"/>
            <w:gridSpan w:val="5"/>
            <w:shd w:val="clear" w:color="auto" w:fill="043956" w:themeFill="accent2"/>
            <w:vAlign w:val="center"/>
          </w:tcPr>
          <w:p w14:paraId="7F5E5066" w14:textId="77777777" w:rsidR="007631C7" w:rsidRPr="00BA2513" w:rsidRDefault="007631C7" w:rsidP="00AA0A5E">
            <w:pPr>
              <w:tabs>
                <w:tab w:val="left" w:pos="2100"/>
              </w:tabs>
              <w:ind w:firstLine="180"/>
            </w:pPr>
            <w:r w:rsidRPr="00620EBE">
              <w:rPr>
                <w:b/>
              </w:rPr>
              <w:t>Transmission</w:t>
            </w:r>
          </w:p>
        </w:tc>
      </w:tr>
      <w:tr w:rsidR="007631C7" w:rsidRPr="00BA2513" w14:paraId="30C07CF6" w14:textId="77777777" w:rsidTr="007631C7">
        <w:trPr>
          <w:trHeight w:val="340"/>
        </w:trPr>
        <w:tc>
          <w:tcPr>
            <w:tcW w:w="3528" w:type="dxa"/>
            <w:vAlign w:val="center"/>
          </w:tcPr>
          <w:p w14:paraId="77955EA3" w14:textId="77777777" w:rsidR="007631C7" w:rsidRPr="00BA2513" w:rsidRDefault="007631C7" w:rsidP="00AA0A5E">
            <w:pPr>
              <w:tabs>
                <w:tab w:val="left" w:pos="2100"/>
              </w:tabs>
              <w:ind w:firstLine="180"/>
            </w:pPr>
            <w:r w:rsidRPr="00BA2513">
              <w:t>F</w:t>
            </w:r>
            <w:r>
              <w:t>l</w:t>
            </w:r>
            <w:r w:rsidRPr="00BA2513">
              <w:t>uid Level</w:t>
            </w:r>
          </w:p>
        </w:tc>
        <w:tc>
          <w:tcPr>
            <w:tcW w:w="1410" w:type="dxa"/>
            <w:vAlign w:val="center"/>
          </w:tcPr>
          <w:p w14:paraId="385C8867" w14:textId="77777777" w:rsidR="007631C7" w:rsidRPr="00BA2513" w:rsidRDefault="007631C7" w:rsidP="00AA0A5E">
            <w:pPr>
              <w:tabs>
                <w:tab w:val="left" w:pos="2100"/>
              </w:tabs>
              <w:ind w:firstLine="180"/>
            </w:pPr>
          </w:p>
        </w:tc>
        <w:tc>
          <w:tcPr>
            <w:tcW w:w="4163" w:type="dxa"/>
            <w:gridSpan w:val="3"/>
            <w:vAlign w:val="center"/>
          </w:tcPr>
          <w:p w14:paraId="50E9B48E" w14:textId="77777777" w:rsidR="007631C7" w:rsidRPr="00BA2513" w:rsidRDefault="007631C7" w:rsidP="00AA0A5E">
            <w:pPr>
              <w:tabs>
                <w:tab w:val="left" w:pos="2100"/>
              </w:tabs>
              <w:ind w:firstLine="180"/>
            </w:pPr>
          </w:p>
        </w:tc>
      </w:tr>
      <w:tr w:rsidR="007631C7" w:rsidRPr="00BA2513" w14:paraId="125106FE" w14:textId="77777777" w:rsidTr="007631C7">
        <w:trPr>
          <w:trHeight w:val="340"/>
        </w:trPr>
        <w:tc>
          <w:tcPr>
            <w:tcW w:w="3528" w:type="dxa"/>
            <w:vAlign w:val="center"/>
          </w:tcPr>
          <w:p w14:paraId="6386A6E2" w14:textId="77777777" w:rsidR="007631C7" w:rsidRPr="00BA2513" w:rsidRDefault="007631C7" w:rsidP="00AA0A5E">
            <w:pPr>
              <w:tabs>
                <w:tab w:val="left" w:pos="2100"/>
              </w:tabs>
              <w:ind w:firstLine="180"/>
            </w:pPr>
            <w:r w:rsidRPr="00BA2513">
              <w:t>Fluid leaks</w:t>
            </w:r>
          </w:p>
        </w:tc>
        <w:tc>
          <w:tcPr>
            <w:tcW w:w="1410" w:type="dxa"/>
            <w:vAlign w:val="center"/>
          </w:tcPr>
          <w:p w14:paraId="3FBD0AD0" w14:textId="77777777" w:rsidR="007631C7" w:rsidRPr="00BA2513" w:rsidRDefault="007631C7" w:rsidP="00AA0A5E">
            <w:pPr>
              <w:tabs>
                <w:tab w:val="left" w:pos="2100"/>
              </w:tabs>
              <w:ind w:firstLine="180"/>
            </w:pPr>
          </w:p>
        </w:tc>
        <w:tc>
          <w:tcPr>
            <w:tcW w:w="4163" w:type="dxa"/>
            <w:gridSpan w:val="3"/>
            <w:vAlign w:val="center"/>
          </w:tcPr>
          <w:p w14:paraId="525497D1" w14:textId="77777777" w:rsidR="007631C7" w:rsidRPr="00BA2513" w:rsidRDefault="007631C7" w:rsidP="00AA0A5E">
            <w:pPr>
              <w:tabs>
                <w:tab w:val="left" w:pos="2100"/>
              </w:tabs>
              <w:ind w:firstLine="180"/>
            </w:pPr>
          </w:p>
        </w:tc>
      </w:tr>
      <w:tr w:rsidR="007631C7" w:rsidRPr="00BA2513" w14:paraId="3480CE70" w14:textId="77777777" w:rsidTr="007631C7">
        <w:tc>
          <w:tcPr>
            <w:tcW w:w="9101" w:type="dxa"/>
            <w:gridSpan w:val="5"/>
            <w:shd w:val="clear" w:color="auto" w:fill="043956" w:themeFill="accent2"/>
            <w:vAlign w:val="center"/>
          </w:tcPr>
          <w:p w14:paraId="4985FE7D" w14:textId="77777777" w:rsidR="007631C7" w:rsidRPr="00BA2513" w:rsidRDefault="007631C7" w:rsidP="00AA0A5E">
            <w:pPr>
              <w:tabs>
                <w:tab w:val="left" w:pos="2100"/>
              </w:tabs>
              <w:ind w:firstLine="180"/>
            </w:pPr>
            <w:r w:rsidRPr="00620EBE">
              <w:rPr>
                <w:b/>
              </w:rPr>
              <w:t>Exhaust System</w:t>
            </w:r>
          </w:p>
        </w:tc>
      </w:tr>
      <w:tr w:rsidR="007631C7" w:rsidRPr="00BA2513" w14:paraId="704E31D9" w14:textId="77777777" w:rsidTr="007631C7">
        <w:trPr>
          <w:trHeight w:val="340"/>
        </w:trPr>
        <w:tc>
          <w:tcPr>
            <w:tcW w:w="3528" w:type="dxa"/>
            <w:vAlign w:val="center"/>
          </w:tcPr>
          <w:p w14:paraId="4C7C6E09" w14:textId="77777777" w:rsidR="007631C7" w:rsidRPr="00BA2513" w:rsidRDefault="007631C7" w:rsidP="00AA0A5E">
            <w:pPr>
              <w:tabs>
                <w:tab w:val="left" w:pos="2100"/>
              </w:tabs>
              <w:ind w:firstLine="180"/>
            </w:pPr>
            <w:r w:rsidRPr="00BA2513">
              <w:t>Security</w:t>
            </w:r>
          </w:p>
        </w:tc>
        <w:tc>
          <w:tcPr>
            <w:tcW w:w="1410" w:type="dxa"/>
            <w:vAlign w:val="center"/>
          </w:tcPr>
          <w:p w14:paraId="5C9636D2" w14:textId="77777777" w:rsidR="007631C7" w:rsidRPr="00BA2513" w:rsidRDefault="007631C7" w:rsidP="00AA0A5E">
            <w:pPr>
              <w:tabs>
                <w:tab w:val="left" w:pos="2100"/>
              </w:tabs>
              <w:ind w:firstLine="180"/>
            </w:pPr>
          </w:p>
        </w:tc>
        <w:tc>
          <w:tcPr>
            <w:tcW w:w="4163" w:type="dxa"/>
            <w:gridSpan w:val="3"/>
            <w:vAlign w:val="center"/>
          </w:tcPr>
          <w:p w14:paraId="09C1F12E" w14:textId="77777777" w:rsidR="007631C7" w:rsidRPr="00BA2513" w:rsidRDefault="007631C7" w:rsidP="00AA0A5E">
            <w:pPr>
              <w:tabs>
                <w:tab w:val="left" w:pos="2100"/>
              </w:tabs>
              <w:ind w:firstLine="180"/>
            </w:pPr>
          </w:p>
        </w:tc>
      </w:tr>
      <w:tr w:rsidR="007631C7" w:rsidRPr="00BA2513" w14:paraId="4D8BA924" w14:textId="77777777" w:rsidTr="007631C7">
        <w:trPr>
          <w:trHeight w:val="340"/>
        </w:trPr>
        <w:tc>
          <w:tcPr>
            <w:tcW w:w="3528" w:type="dxa"/>
            <w:vAlign w:val="center"/>
          </w:tcPr>
          <w:p w14:paraId="02DB3E42" w14:textId="77777777" w:rsidR="007631C7" w:rsidRPr="00BA2513" w:rsidRDefault="007631C7" w:rsidP="00AA0A5E">
            <w:pPr>
              <w:tabs>
                <w:tab w:val="left" w:pos="2100"/>
              </w:tabs>
              <w:ind w:firstLine="180"/>
            </w:pPr>
            <w:r w:rsidRPr="00BA2513">
              <w:t>Condition</w:t>
            </w:r>
          </w:p>
        </w:tc>
        <w:tc>
          <w:tcPr>
            <w:tcW w:w="1410" w:type="dxa"/>
            <w:vAlign w:val="center"/>
          </w:tcPr>
          <w:p w14:paraId="2FF01729" w14:textId="77777777" w:rsidR="007631C7" w:rsidRPr="00BA2513" w:rsidRDefault="007631C7" w:rsidP="00AA0A5E">
            <w:pPr>
              <w:tabs>
                <w:tab w:val="left" w:pos="2100"/>
              </w:tabs>
              <w:ind w:firstLine="180"/>
            </w:pPr>
          </w:p>
        </w:tc>
        <w:tc>
          <w:tcPr>
            <w:tcW w:w="4163" w:type="dxa"/>
            <w:gridSpan w:val="3"/>
            <w:vAlign w:val="center"/>
          </w:tcPr>
          <w:p w14:paraId="28B547AE" w14:textId="77777777" w:rsidR="007631C7" w:rsidRPr="00BA2513" w:rsidRDefault="007631C7" w:rsidP="00AA0A5E">
            <w:pPr>
              <w:tabs>
                <w:tab w:val="left" w:pos="2100"/>
              </w:tabs>
              <w:ind w:firstLine="180"/>
            </w:pPr>
          </w:p>
        </w:tc>
      </w:tr>
      <w:tr w:rsidR="007631C7" w:rsidRPr="00BA2513" w14:paraId="396057D7" w14:textId="77777777" w:rsidTr="007631C7">
        <w:tc>
          <w:tcPr>
            <w:tcW w:w="9101" w:type="dxa"/>
            <w:gridSpan w:val="5"/>
            <w:shd w:val="clear" w:color="auto" w:fill="043956" w:themeFill="accent2"/>
            <w:vAlign w:val="center"/>
          </w:tcPr>
          <w:p w14:paraId="01E49622" w14:textId="77777777" w:rsidR="007631C7" w:rsidRPr="00BA2513" w:rsidRDefault="007631C7" w:rsidP="00AA0A5E">
            <w:pPr>
              <w:tabs>
                <w:tab w:val="left" w:pos="2100"/>
              </w:tabs>
              <w:ind w:firstLine="180"/>
            </w:pPr>
            <w:r w:rsidRPr="00620EBE">
              <w:rPr>
                <w:b/>
              </w:rPr>
              <w:t>Engine</w:t>
            </w:r>
          </w:p>
        </w:tc>
      </w:tr>
      <w:tr w:rsidR="007631C7" w:rsidRPr="00BA2513" w14:paraId="50132F36" w14:textId="77777777" w:rsidTr="007631C7">
        <w:trPr>
          <w:trHeight w:val="340"/>
        </w:trPr>
        <w:tc>
          <w:tcPr>
            <w:tcW w:w="3528" w:type="dxa"/>
            <w:vAlign w:val="center"/>
          </w:tcPr>
          <w:p w14:paraId="4016A382" w14:textId="77777777" w:rsidR="007631C7" w:rsidRPr="00BA2513" w:rsidRDefault="007631C7" w:rsidP="00AA0A5E">
            <w:pPr>
              <w:tabs>
                <w:tab w:val="left" w:pos="2100"/>
              </w:tabs>
              <w:ind w:firstLine="180"/>
            </w:pPr>
            <w:r w:rsidRPr="00BA2513">
              <w:t>Oil Level</w:t>
            </w:r>
          </w:p>
        </w:tc>
        <w:tc>
          <w:tcPr>
            <w:tcW w:w="1410" w:type="dxa"/>
            <w:vAlign w:val="center"/>
          </w:tcPr>
          <w:p w14:paraId="3F8B78E2" w14:textId="77777777" w:rsidR="007631C7" w:rsidRPr="00BA2513" w:rsidRDefault="007631C7" w:rsidP="00AA0A5E">
            <w:pPr>
              <w:tabs>
                <w:tab w:val="left" w:pos="2100"/>
              </w:tabs>
              <w:ind w:firstLine="180"/>
            </w:pPr>
          </w:p>
        </w:tc>
        <w:tc>
          <w:tcPr>
            <w:tcW w:w="4163" w:type="dxa"/>
            <w:gridSpan w:val="3"/>
            <w:vAlign w:val="center"/>
          </w:tcPr>
          <w:p w14:paraId="64A95AF4" w14:textId="77777777" w:rsidR="007631C7" w:rsidRPr="00BA2513" w:rsidRDefault="007631C7" w:rsidP="00AA0A5E">
            <w:pPr>
              <w:tabs>
                <w:tab w:val="left" w:pos="2100"/>
              </w:tabs>
              <w:ind w:firstLine="180"/>
            </w:pPr>
          </w:p>
        </w:tc>
      </w:tr>
      <w:tr w:rsidR="007631C7" w:rsidRPr="00BA2513" w14:paraId="7E565E5C" w14:textId="77777777" w:rsidTr="007631C7">
        <w:trPr>
          <w:trHeight w:val="340"/>
        </w:trPr>
        <w:tc>
          <w:tcPr>
            <w:tcW w:w="3528" w:type="dxa"/>
            <w:vAlign w:val="center"/>
          </w:tcPr>
          <w:p w14:paraId="0B070C07" w14:textId="77777777" w:rsidR="007631C7" w:rsidRPr="00BA2513" w:rsidRDefault="007631C7" w:rsidP="00AA0A5E">
            <w:pPr>
              <w:tabs>
                <w:tab w:val="left" w:pos="2100"/>
              </w:tabs>
              <w:ind w:firstLine="180"/>
            </w:pPr>
            <w:r w:rsidRPr="00BA2513">
              <w:t>Oil leaks</w:t>
            </w:r>
          </w:p>
        </w:tc>
        <w:tc>
          <w:tcPr>
            <w:tcW w:w="1410" w:type="dxa"/>
            <w:vAlign w:val="center"/>
          </w:tcPr>
          <w:p w14:paraId="2865211E" w14:textId="77777777" w:rsidR="007631C7" w:rsidRPr="00BA2513" w:rsidRDefault="007631C7" w:rsidP="00AA0A5E">
            <w:pPr>
              <w:tabs>
                <w:tab w:val="left" w:pos="2100"/>
              </w:tabs>
              <w:ind w:firstLine="180"/>
            </w:pPr>
          </w:p>
        </w:tc>
        <w:tc>
          <w:tcPr>
            <w:tcW w:w="4163" w:type="dxa"/>
            <w:gridSpan w:val="3"/>
            <w:vAlign w:val="center"/>
          </w:tcPr>
          <w:p w14:paraId="4AB434B2" w14:textId="77777777" w:rsidR="007631C7" w:rsidRPr="00BA2513" w:rsidRDefault="007631C7" w:rsidP="00AA0A5E">
            <w:pPr>
              <w:tabs>
                <w:tab w:val="left" w:pos="2100"/>
              </w:tabs>
              <w:ind w:firstLine="180"/>
            </w:pPr>
          </w:p>
        </w:tc>
      </w:tr>
    </w:tbl>
    <w:p w14:paraId="413877F5" w14:textId="77777777" w:rsidR="000172B7" w:rsidRDefault="000172B7" w:rsidP="005B7EE6">
      <w:pPr>
        <w:rPr>
          <w:lang w:val="en-US"/>
        </w:rPr>
      </w:pPr>
    </w:p>
    <w:p w14:paraId="5C8FE504" w14:textId="7A95557B" w:rsidR="00AA39DF" w:rsidRDefault="00AA39DF">
      <w:pPr>
        <w:rPr>
          <w:lang w:val="en-US"/>
        </w:rPr>
      </w:pPr>
    </w:p>
    <w:p w14:paraId="7B57825C" w14:textId="10084BD3" w:rsidR="00AA39DF" w:rsidRPr="0043505F" w:rsidRDefault="00AA39DF" w:rsidP="00AA39DF">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10</w:t>
      </w:r>
      <w:r w:rsidRPr="0043505F">
        <w:rPr>
          <w:rFonts w:eastAsia="Times New Roman"/>
          <w:lang w:val="en-US"/>
        </w:rPr>
        <w:t xml:space="preserve"> (</w:t>
      </w:r>
      <w:r w:rsidR="00311EA0" w:rsidRPr="00311EA0">
        <w:rPr>
          <w:rFonts w:eastAsia="Times New Roman"/>
          <w:lang w:val="en-US"/>
        </w:rPr>
        <w:t>M/502/4667</w:t>
      </w:r>
      <w:r w:rsidRPr="0043505F">
        <w:rPr>
          <w:rFonts w:eastAsia="Times New Roman"/>
          <w:lang w:val="en-US"/>
        </w:rPr>
        <w:t>)</w:t>
      </w:r>
    </w:p>
    <w:p w14:paraId="0726FF9A" w14:textId="77777777" w:rsidR="00311EA0" w:rsidRDefault="00311EA0" w:rsidP="00AA39DF">
      <w:pPr>
        <w:pStyle w:val="Heading3"/>
        <w:jc w:val="center"/>
        <w:rPr>
          <w:rFonts w:eastAsia="Times New Roman"/>
          <w:sz w:val="28"/>
          <w:szCs w:val="32"/>
          <w:lang w:val="en-US"/>
        </w:rPr>
      </w:pPr>
      <w:r w:rsidRPr="00311EA0">
        <w:rPr>
          <w:rFonts w:eastAsia="Times New Roman"/>
          <w:sz w:val="28"/>
          <w:szCs w:val="32"/>
          <w:lang w:val="en-US"/>
        </w:rPr>
        <w:t xml:space="preserve">ROUTINE BRAKING SYSTEMS </w:t>
      </w:r>
    </w:p>
    <w:p w14:paraId="5E25A5B7" w14:textId="76CBE542" w:rsidR="00AA39DF" w:rsidRPr="0043505F" w:rsidRDefault="00AA39DF" w:rsidP="00AA39DF">
      <w:pPr>
        <w:pStyle w:val="Heading3"/>
        <w:jc w:val="center"/>
        <w:rPr>
          <w:rFonts w:eastAsia="Times New Roman"/>
          <w:lang w:val="en-US"/>
        </w:rPr>
      </w:pPr>
      <w:r w:rsidRPr="0043505F">
        <w:rPr>
          <w:rFonts w:eastAsia="Times New Roman"/>
          <w:lang w:val="en-US"/>
        </w:rPr>
        <w:t>ASSESSMENT CRITERIA RECORD</w:t>
      </w:r>
    </w:p>
    <w:p w14:paraId="65534BC6" w14:textId="77777777" w:rsidR="00AA39DF" w:rsidRPr="0043505F" w:rsidRDefault="00AA39DF" w:rsidP="00AA39DF">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AA39DF" w:rsidRPr="0043505F" w14:paraId="04A0F96D" w14:textId="77777777" w:rsidTr="00F416B3">
        <w:tc>
          <w:tcPr>
            <w:tcW w:w="2269" w:type="dxa"/>
          </w:tcPr>
          <w:p w14:paraId="478ED328" w14:textId="77777777" w:rsidR="00AA39DF" w:rsidRPr="0043505F" w:rsidRDefault="00AA39DF"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4D477268"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48FCE78F"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294C2261"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68CFBD60" w14:textId="77777777" w:rsidR="00AA39DF" w:rsidRPr="0043505F" w:rsidRDefault="00AA39DF"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D0484B" w:rsidRPr="0043505F" w14:paraId="4973D6E5" w14:textId="77777777" w:rsidTr="000E3D82">
        <w:trPr>
          <w:trHeight w:val="780"/>
        </w:trPr>
        <w:tc>
          <w:tcPr>
            <w:tcW w:w="2269" w:type="dxa"/>
          </w:tcPr>
          <w:p w14:paraId="7BE4A04E" w14:textId="0F3FEBB2" w:rsidR="00D0484B" w:rsidRPr="00654CAB" w:rsidRDefault="00D0484B" w:rsidP="00654CAB">
            <w:pPr>
              <w:ind w:left="397" w:hanging="392"/>
              <w:jc w:val="center"/>
            </w:pPr>
            <w:r w:rsidRPr="00654CAB">
              <w:t>1.1</w:t>
            </w:r>
          </w:p>
        </w:tc>
        <w:tc>
          <w:tcPr>
            <w:tcW w:w="6237" w:type="dxa"/>
          </w:tcPr>
          <w:p w14:paraId="6557FF28" w14:textId="24BFFCEF"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Use appropriate Personal Protective Equipment and methods when working on braking systems</w:t>
            </w:r>
          </w:p>
        </w:tc>
        <w:tc>
          <w:tcPr>
            <w:tcW w:w="1676" w:type="dxa"/>
          </w:tcPr>
          <w:p w14:paraId="2DB9BC26" w14:textId="4F3A7AA8" w:rsidR="00D0484B" w:rsidRPr="0043505F" w:rsidRDefault="00D0484B" w:rsidP="00D0484B">
            <w:pPr>
              <w:jc w:val="center"/>
              <w:rPr>
                <w:rFonts w:eastAsia="Times New Roman" w:cs="Arial"/>
                <w:kern w:val="0"/>
                <w:szCs w:val="22"/>
                <w:lang w:val="en-US"/>
                <w14:ligatures w14:val="none"/>
              </w:rPr>
            </w:pPr>
            <w:r w:rsidRPr="00BA4A31">
              <w:t>2</w:t>
            </w:r>
          </w:p>
        </w:tc>
      </w:tr>
      <w:tr w:rsidR="00D0484B" w:rsidRPr="0043505F" w14:paraId="235D88B7" w14:textId="77777777" w:rsidTr="000E3D82">
        <w:trPr>
          <w:trHeight w:val="564"/>
        </w:trPr>
        <w:tc>
          <w:tcPr>
            <w:tcW w:w="2269" w:type="dxa"/>
          </w:tcPr>
          <w:p w14:paraId="107ACAF9" w14:textId="11804EE8" w:rsidR="00D0484B" w:rsidRPr="00654CAB" w:rsidRDefault="00D0484B" w:rsidP="00654CAB">
            <w:pPr>
              <w:ind w:left="397" w:hanging="392"/>
              <w:jc w:val="center"/>
            </w:pPr>
            <w:r w:rsidRPr="00654CAB">
              <w:t>2.1</w:t>
            </w:r>
          </w:p>
        </w:tc>
        <w:tc>
          <w:tcPr>
            <w:tcW w:w="6237" w:type="dxa"/>
          </w:tcPr>
          <w:p w14:paraId="51C97751" w14:textId="74572F18"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State the function of a vehicle braking system</w:t>
            </w:r>
          </w:p>
        </w:tc>
        <w:tc>
          <w:tcPr>
            <w:tcW w:w="1676" w:type="dxa"/>
          </w:tcPr>
          <w:p w14:paraId="127EBE77" w14:textId="3402F382" w:rsidR="00D0484B" w:rsidRPr="00075074" w:rsidRDefault="00D0484B" w:rsidP="00D0484B">
            <w:pPr>
              <w:ind w:left="397" w:hanging="392"/>
              <w:jc w:val="center"/>
              <w:rPr>
                <w:b/>
              </w:rPr>
            </w:pPr>
            <w:r w:rsidRPr="00BA4A31">
              <w:t>1</w:t>
            </w:r>
          </w:p>
        </w:tc>
      </w:tr>
      <w:tr w:rsidR="00D0484B" w:rsidRPr="0043505F" w14:paraId="38AF22BC" w14:textId="77777777" w:rsidTr="000E3D82">
        <w:trPr>
          <w:trHeight w:val="842"/>
        </w:trPr>
        <w:tc>
          <w:tcPr>
            <w:tcW w:w="2269" w:type="dxa"/>
          </w:tcPr>
          <w:p w14:paraId="5F8F77F1" w14:textId="704484FD" w:rsidR="00D0484B" w:rsidRPr="00654CAB" w:rsidRDefault="00D0484B" w:rsidP="00654CAB">
            <w:pPr>
              <w:ind w:left="397" w:hanging="392"/>
              <w:jc w:val="center"/>
            </w:pPr>
            <w:r w:rsidRPr="00654CAB">
              <w:t>2.2</w:t>
            </w:r>
          </w:p>
        </w:tc>
        <w:tc>
          <w:tcPr>
            <w:tcW w:w="6237" w:type="dxa"/>
          </w:tcPr>
          <w:p w14:paraId="1DF93829" w14:textId="1644BBD9" w:rsidR="00D0484B" w:rsidRPr="00654CAB" w:rsidRDefault="00D0484B" w:rsidP="00654CAB">
            <w:pPr>
              <w:rPr>
                <w:b/>
                <w:szCs w:val="22"/>
              </w:rPr>
            </w:pPr>
            <w:r w:rsidRPr="00654CAB">
              <w:rPr>
                <w:rFonts w:cs="Arial"/>
                <w:szCs w:val="22"/>
              </w:rPr>
              <w:t xml:space="preserve">State in simple terms how the </w:t>
            </w:r>
            <w:proofErr w:type="gramStart"/>
            <w:r w:rsidRPr="00654CAB">
              <w:rPr>
                <w:rFonts w:cs="Arial"/>
                <w:szCs w:val="22"/>
              </w:rPr>
              <w:t>drivers</w:t>
            </w:r>
            <w:proofErr w:type="gramEnd"/>
            <w:r w:rsidRPr="00654CAB">
              <w:rPr>
                <w:rFonts w:cs="Arial"/>
                <w:szCs w:val="22"/>
              </w:rPr>
              <w:t xml:space="preserve"> effort is converted into</w:t>
            </w:r>
            <w:r w:rsidR="00654CAB" w:rsidRPr="00654CAB">
              <w:rPr>
                <w:rFonts w:cs="Arial"/>
                <w:szCs w:val="22"/>
              </w:rPr>
              <w:t xml:space="preserve"> </w:t>
            </w:r>
            <w:r w:rsidRPr="00654CAB">
              <w:rPr>
                <w:rFonts w:cs="Arial"/>
                <w:szCs w:val="22"/>
              </w:rPr>
              <w:t>braking forces</w:t>
            </w:r>
          </w:p>
        </w:tc>
        <w:tc>
          <w:tcPr>
            <w:tcW w:w="1676" w:type="dxa"/>
          </w:tcPr>
          <w:p w14:paraId="565291C5" w14:textId="3F55B545" w:rsidR="00D0484B" w:rsidRPr="00075074" w:rsidRDefault="00D0484B" w:rsidP="00D0484B">
            <w:pPr>
              <w:ind w:left="397" w:hanging="392"/>
              <w:jc w:val="center"/>
              <w:rPr>
                <w:b/>
              </w:rPr>
            </w:pPr>
            <w:r w:rsidRPr="00BA4A31">
              <w:t>1</w:t>
            </w:r>
          </w:p>
        </w:tc>
      </w:tr>
      <w:tr w:rsidR="00D0484B" w:rsidRPr="0043505F" w14:paraId="3AFD55F3" w14:textId="77777777" w:rsidTr="000E3D82">
        <w:trPr>
          <w:trHeight w:val="825"/>
        </w:trPr>
        <w:tc>
          <w:tcPr>
            <w:tcW w:w="2269" w:type="dxa"/>
          </w:tcPr>
          <w:p w14:paraId="13106A91" w14:textId="5617EDC9" w:rsidR="00D0484B" w:rsidRPr="00654CAB" w:rsidRDefault="00D0484B" w:rsidP="00654CAB">
            <w:pPr>
              <w:ind w:left="397" w:hanging="392"/>
              <w:jc w:val="center"/>
            </w:pPr>
            <w:r w:rsidRPr="00654CAB">
              <w:t>2.3</w:t>
            </w:r>
          </w:p>
        </w:tc>
        <w:tc>
          <w:tcPr>
            <w:tcW w:w="6237" w:type="dxa"/>
          </w:tcPr>
          <w:p w14:paraId="77D50940" w14:textId="779B584F" w:rsidR="00D0484B" w:rsidRPr="000E3D82" w:rsidRDefault="00D0484B" w:rsidP="000E3D82">
            <w:pPr>
              <w:ind w:left="5"/>
              <w:rPr>
                <w:b/>
                <w:szCs w:val="22"/>
              </w:rPr>
            </w:pPr>
            <w:r w:rsidRPr="000E3D82">
              <w:rPr>
                <w:rFonts w:cs="Arial"/>
                <w:szCs w:val="22"/>
              </w:rPr>
              <w:t>Identify the main components of a vehicle braking</w:t>
            </w:r>
            <w:r w:rsidR="000E3D82" w:rsidRPr="000E3D82">
              <w:rPr>
                <w:rFonts w:cs="Arial"/>
                <w:szCs w:val="22"/>
              </w:rPr>
              <w:t xml:space="preserve"> </w:t>
            </w:r>
            <w:r w:rsidRPr="000E3D82">
              <w:rPr>
                <w:rFonts w:cs="Arial"/>
                <w:szCs w:val="22"/>
              </w:rPr>
              <w:t>system</w:t>
            </w:r>
          </w:p>
        </w:tc>
        <w:tc>
          <w:tcPr>
            <w:tcW w:w="1676" w:type="dxa"/>
          </w:tcPr>
          <w:p w14:paraId="31D45CEA" w14:textId="6F31040B" w:rsidR="00D0484B" w:rsidRPr="00075074" w:rsidRDefault="00D0484B" w:rsidP="00D0484B">
            <w:pPr>
              <w:ind w:left="397" w:hanging="392"/>
              <w:jc w:val="center"/>
              <w:rPr>
                <w:b/>
              </w:rPr>
            </w:pPr>
            <w:r w:rsidRPr="00BA4A31">
              <w:t>1</w:t>
            </w:r>
          </w:p>
        </w:tc>
      </w:tr>
      <w:tr w:rsidR="00D0484B" w:rsidRPr="0043505F" w14:paraId="0D75FB91" w14:textId="77777777" w:rsidTr="000E3D82">
        <w:trPr>
          <w:trHeight w:val="569"/>
        </w:trPr>
        <w:tc>
          <w:tcPr>
            <w:tcW w:w="2269" w:type="dxa"/>
          </w:tcPr>
          <w:p w14:paraId="4BD42185" w14:textId="4674FA21" w:rsidR="00D0484B" w:rsidRPr="00654CAB" w:rsidRDefault="00D0484B" w:rsidP="00654CAB">
            <w:pPr>
              <w:ind w:left="397" w:hanging="392"/>
              <w:jc w:val="center"/>
            </w:pPr>
            <w:r w:rsidRPr="00654CAB">
              <w:t>3.1</w:t>
            </w:r>
          </w:p>
        </w:tc>
        <w:tc>
          <w:tcPr>
            <w:tcW w:w="6237" w:type="dxa"/>
          </w:tcPr>
          <w:p w14:paraId="2416CC80" w14:textId="4FB6967E"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Remove and refit a set of disc pads</w:t>
            </w:r>
          </w:p>
        </w:tc>
        <w:tc>
          <w:tcPr>
            <w:tcW w:w="1676" w:type="dxa"/>
          </w:tcPr>
          <w:p w14:paraId="23D7160F" w14:textId="49749C95" w:rsidR="00D0484B" w:rsidRPr="00075074" w:rsidRDefault="00D0484B" w:rsidP="00D0484B">
            <w:pPr>
              <w:ind w:left="397" w:hanging="392"/>
              <w:jc w:val="center"/>
              <w:rPr>
                <w:b/>
              </w:rPr>
            </w:pPr>
            <w:r w:rsidRPr="00BA4A31">
              <w:t>2</w:t>
            </w:r>
          </w:p>
        </w:tc>
      </w:tr>
      <w:tr w:rsidR="00D0484B" w:rsidRPr="0043505F" w14:paraId="072F6C6F" w14:textId="77777777" w:rsidTr="000E3D82">
        <w:trPr>
          <w:trHeight w:val="562"/>
        </w:trPr>
        <w:tc>
          <w:tcPr>
            <w:tcW w:w="2269" w:type="dxa"/>
          </w:tcPr>
          <w:p w14:paraId="0573A53C" w14:textId="19A7E9B5" w:rsidR="00D0484B" w:rsidRPr="00654CAB" w:rsidRDefault="00D0484B" w:rsidP="00654CAB">
            <w:pPr>
              <w:ind w:left="397" w:hanging="392"/>
              <w:jc w:val="center"/>
            </w:pPr>
            <w:r w:rsidRPr="00654CAB">
              <w:rPr>
                <w:rFonts w:cs="Arial"/>
                <w:szCs w:val="22"/>
              </w:rPr>
              <w:t>3.2</w:t>
            </w:r>
          </w:p>
        </w:tc>
        <w:tc>
          <w:tcPr>
            <w:tcW w:w="6237" w:type="dxa"/>
          </w:tcPr>
          <w:p w14:paraId="40969E60" w14:textId="3BD048FA"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Check operation of brake lights</w:t>
            </w:r>
          </w:p>
        </w:tc>
        <w:tc>
          <w:tcPr>
            <w:tcW w:w="1676" w:type="dxa"/>
          </w:tcPr>
          <w:p w14:paraId="0240B369" w14:textId="5455A5A2" w:rsidR="00D0484B" w:rsidRPr="00075074" w:rsidRDefault="00D0484B" w:rsidP="00D0484B">
            <w:pPr>
              <w:ind w:left="397" w:hanging="392"/>
              <w:jc w:val="center"/>
              <w:rPr>
                <w:b/>
              </w:rPr>
            </w:pPr>
            <w:r w:rsidRPr="00BA4A31">
              <w:t>2</w:t>
            </w:r>
          </w:p>
        </w:tc>
      </w:tr>
      <w:tr w:rsidR="00D0484B" w:rsidRPr="0043505F" w14:paraId="0AE4E895" w14:textId="77777777" w:rsidTr="000E3D82">
        <w:trPr>
          <w:trHeight w:val="684"/>
        </w:trPr>
        <w:tc>
          <w:tcPr>
            <w:tcW w:w="2269" w:type="dxa"/>
          </w:tcPr>
          <w:p w14:paraId="77EDC328" w14:textId="74C00806" w:rsidR="00D0484B" w:rsidRPr="00654CAB" w:rsidRDefault="00D0484B" w:rsidP="00654CAB">
            <w:pPr>
              <w:ind w:left="397" w:hanging="392"/>
              <w:jc w:val="center"/>
            </w:pPr>
            <w:r w:rsidRPr="00654CAB">
              <w:rPr>
                <w:rFonts w:cs="Arial"/>
                <w:szCs w:val="22"/>
              </w:rPr>
              <w:t>3.3</w:t>
            </w:r>
          </w:p>
        </w:tc>
        <w:tc>
          <w:tcPr>
            <w:tcW w:w="6237" w:type="dxa"/>
          </w:tcPr>
          <w:p w14:paraId="7764D32F" w14:textId="6D9FDDE7"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Check and top-up brake fluid reservoir</w:t>
            </w:r>
          </w:p>
        </w:tc>
        <w:tc>
          <w:tcPr>
            <w:tcW w:w="1676" w:type="dxa"/>
          </w:tcPr>
          <w:p w14:paraId="415F9506" w14:textId="6445C206" w:rsidR="00D0484B" w:rsidRPr="00075074" w:rsidRDefault="00D0484B" w:rsidP="00D0484B">
            <w:pPr>
              <w:ind w:left="397" w:hanging="392"/>
              <w:jc w:val="center"/>
              <w:rPr>
                <w:b/>
              </w:rPr>
            </w:pPr>
            <w:r w:rsidRPr="00BA4A31">
              <w:t>2</w:t>
            </w:r>
          </w:p>
        </w:tc>
      </w:tr>
      <w:tr w:rsidR="00D0484B" w:rsidRPr="0043505F" w14:paraId="4D62D091" w14:textId="77777777" w:rsidTr="000E3D82">
        <w:trPr>
          <w:trHeight w:val="566"/>
        </w:trPr>
        <w:tc>
          <w:tcPr>
            <w:tcW w:w="2269" w:type="dxa"/>
          </w:tcPr>
          <w:p w14:paraId="7F84D1B4" w14:textId="633151C5" w:rsidR="00D0484B" w:rsidRPr="00654CAB" w:rsidRDefault="00D0484B" w:rsidP="00654CAB">
            <w:pPr>
              <w:ind w:left="397" w:hanging="392"/>
              <w:jc w:val="center"/>
            </w:pPr>
            <w:r w:rsidRPr="00654CAB">
              <w:rPr>
                <w:rFonts w:cs="Arial"/>
                <w:szCs w:val="22"/>
              </w:rPr>
              <w:t>4.1</w:t>
            </w:r>
          </w:p>
        </w:tc>
        <w:tc>
          <w:tcPr>
            <w:tcW w:w="6237" w:type="dxa"/>
          </w:tcPr>
          <w:p w14:paraId="256DD164" w14:textId="6630FB0F" w:rsidR="00D0484B" w:rsidRPr="000E3D82" w:rsidRDefault="00D0484B" w:rsidP="000E3D82">
            <w:pPr>
              <w:pStyle w:val="NormalWeb"/>
              <w:rPr>
                <w:rFonts w:ascii="Verdana" w:hAnsi="Verdana" w:cs="Arial"/>
                <w:sz w:val="22"/>
                <w:szCs w:val="22"/>
              </w:rPr>
            </w:pPr>
            <w:r w:rsidRPr="00654CAB">
              <w:rPr>
                <w:rFonts w:ascii="Verdana" w:hAnsi="Verdana" w:cs="Arial"/>
                <w:sz w:val="22"/>
                <w:szCs w:val="22"/>
              </w:rPr>
              <w:t>State how to dispose of brake friction materials</w:t>
            </w:r>
          </w:p>
        </w:tc>
        <w:tc>
          <w:tcPr>
            <w:tcW w:w="1676" w:type="dxa"/>
          </w:tcPr>
          <w:p w14:paraId="0ABB456B" w14:textId="7F3CEB23" w:rsidR="00D0484B" w:rsidRPr="00075074" w:rsidRDefault="00D0484B" w:rsidP="00D0484B">
            <w:pPr>
              <w:ind w:left="397" w:hanging="392"/>
              <w:jc w:val="center"/>
              <w:rPr>
                <w:b/>
              </w:rPr>
            </w:pPr>
            <w:r w:rsidRPr="00BA4A31">
              <w:t>3</w:t>
            </w:r>
          </w:p>
        </w:tc>
      </w:tr>
      <w:tr w:rsidR="00D0484B" w:rsidRPr="0043505F" w14:paraId="023D460E" w14:textId="77777777" w:rsidTr="000E3D82">
        <w:trPr>
          <w:trHeight w:val="546"/>
        </w:trPr>
        <w:tc>
          <w:tcPr>
            <w:tcW w:w="2269" w:type="dxa"/>
          </w:tcPr>
          <w:p w14:paraId="27291E25" w14:textId="5F15961F" w:rsidR="00D0484B" w:rsidRPr="00654CAB" w:rsidRDefault="00D0484B" w:rsidP="00654CAB">
            <w:pPr>
              <w:ind w:left="397" w:hanging="392"/>
              <w:jc w:val="center"/>
            </w:pPr>
            <w:r w:rsidRPr="00654CAB">
              <w:rPr>
                <w:rFonts w:cs="Arial"/>
                <w:szCs w:val="22"/>
              </w:rPr>
              <w:t>4.2</w:t>
            </w:r>
          </w:p>
        </w:tc>
        <w:tc>
          <w:tcPr>
            <w:tcW w:w="6237" w:type="dxa"/>
          </w:tcPr>
          <w:p w14:paraId="5A2D1F91" w14:textId="77777777" w:rsidR="00D0484B" w:rsidRPr="00620EBE" w:rsidRDefault="00D0484B" w:rsidP="00654CAB">
            <w:pPr>
              <w:pStyle w:val="NormalWeb"/>
              <w:rPr>
                <w:rFonts w:ascii="Arial" w:hAnsi="Arial" w:cs="Arial"/>
              </w:rPr>
            </w:pPr>
            <w:r w:rsidRPr="00620EBE">
              <w:rPr>
                <w:rFonts w:ascii="Arial" w:hAnsi="Arial" w:cs="Arial"/>
              </w:rPr>
              <w:t>State how to dispose of brake fluid</w:t>
            </w:r>
          </w:p>
          <w:p w14:paraId="6F76389F" w14:textId="77777777" w:rsidR="00D0484B" w:rsidRPr="00075074" w:rsidRDefault="00D0484B" w:rsidP="00D0484B">
            <w:pPr>
              <w:ind w:left="397" w:hanging="392"/>
              <w:rPr>
                <w:b/>
              </w:rPr>
            </w:pPr>
          </w:p>
        </w:tc>
        <w:tc>
          <w:tcPr>
            <w:tcW w:w="1676" w:type="dxa"/>
          </w:tcPr>
          <w:p w14:paraId="62E83B71" w14:textId="1020E4A1" w:rsidR="00D0484B" w:rsidRPr="00075074" w:rsidRDefault="00D0484B" w:rsidP="00D0484B">
            <w:pPr>
              <w:ind w:left="397" w:hanging="392"/>
              <w:jc w:val="center"/>
              <w:rPr>
                <w:b/>
              </w:rPr>
            </w:pPr>
            <w:r w:rsidRPr="00BA4A31">
              <w:t>3</w:t>
            </w:r>
          </w:p>
        </w:tc>
      </w:tr>
    </w:tbl>
    <w:p w14:paraId="7A334E1F" w14:textId="77777777" w:rsidR="00AA39DF" w:rsidRPr="0043505F" w:rsidRDefault="00AA39DF" w:rsidP="00AA39DF">
      <w:pPr>
        <w:ind w:left="-709" w:right="-908"/>
        <w:rPr>
          <w:rFonts w:eastAsia="Times New Roman" w:cs="Arial"/>
          <w:b/>
          <w:kern w:val="0"/>
          <w:sz w:val="20"/>
          <w:szCs w:val="20"/>
          <w:lang w:val="en-US"/>
          <w14:ligatures w14:val="none"/>
        </w:rPr>
      </w:pPr>
    </w:p>
    <w:p w14:paraId="1D48EB82" w14:textId="77777777" w:rsidR="00AA39DF" w:rsidRDefault="00AA39DF" w:rsidP="00AA39DF">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17F919A" w14:textId="77777777" w:rsidR="00AA39DF" w:rsidRDefault="00AA39DF" w:rsidP="00AA39DF">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AA39DF" w:rsidRPr="0043505F" w14:paraId="5A73F7CA" w14:textId="77777777" w:rsidTr="000E3D82">
        <w:trPr>
          <w:trHeight w:val="85"/>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017D56" w14:textId="77777777"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62323584" w14:textId="77777777" w:rsidR="00AA39DF" w:rsidRPr="0043505F" w:rsidRDefault="00AA39DF"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B3BEAA9" w14:textId="77777777" w:rsidR="00AA39DF" w:rsidRDefault="00AA39DF" w:rsidP="00F416B3">
            <w:pPr>
              <w:rPr>
                <w:rFonts w:eastAsia="Times New Roman" w:cs="Arial"/>
                <w:kern w:val="0"/>
                <w:szCs w:val="22"/>
                <w:lang w:val="en-US"/>
                <w14:ligatures w14:val="none"/>
              </w:rPr>
            </w:pPr>
          </w:p>
          <w:p w14:paraId="04A629D8" w14:textId="77777777" w:rsidR="00AA39DF" w:rsidRDefault="00AA39DF" w:rsidP="00F416B3">
            <w:pPr>
              <w:rPr>
                <w:rFonts w:eastAsia="Times New Roman" w:cs="Arial"/>
                <w:kern w:val="0"/>
                <w:szCs w:val="22"/>
                <w:lang w:val="en-US"/>
                <w14:ligatures w14:val="none"/>
              </w:rPr>
            </w:pPr>
          </w:p>
          <w:p w14:paraId="759FEBC7" w14:textId="77777777" w:rsidR="00AA39DF" w:rsidRDefault="00AA39DF" w:rsidP="00F416B3">
            <w:pPr>
              <w:rPr>
                <w:rFonts w:eastAsia="Times New Roman" w:cs="Arial"/>
                <w:kern w:val="0"/>
                <w:szCs w:val="22"/>
                <w:lang w:val="en-US"/>
                <w14:ligatures w14:val="none"/>
              </w:rPr>
            </w:pPr>
          </w:p>
          <w:p w14:paraId="132526DC" w14:textId="77777777" w:rsidR="00AA39DF" w:rsidRDefault="00AA39DF" w:rsidP="00F416B3">
            <w:pPr>
              <w:rPr>
                <w:rFonts w:eastAsia="Times New Roman" w:cs="Arial"/>
                <w:kern w:val="0"/>
                <w:szCs w:val="22"/>
                <w:lang w:val="en-US"/>
                <w14:ligatures w14:val="none"/>
              </w:rPr>
            </w:pPr>
          </w:p>
          <w:p w14:paraId="13507940" w14:textId="77777777" w:rsidR="00AA39DF" w:rsidRDefault="00AA39DF" w:rsidP="00F416B3">
            <w:pPr>
              <w:rPr>
                <w:rFonts w:eastAsia="Times New Roman" w:cs="Arial"/>
                <w:kern w:val="0"/>
                <w:szCs w:val="22"/>
                <w:lang w:val="en-US"/>
                <w14:ligatures w14:val="none"/>
              </w:rPr>
            </w:pPr>
          </w:p>
          <w:p w14:paraId="11484FFD" w14:textId="77777777" w:rsidR="00AA39DF" w:rsidRDefault="00AA39DF" w:rsidP="00F416B3">
            <w:pPr>
              <w:rPr>
                <w:rFonts w:eastAsia="Times New Roman" w:cs="Arial"/>
                <w:kern w:val="0"/>
                <w:szCs w:val="22"/>
                <w:lang w:val="en-US"/>
                <w14:ligatures w14:val="none"/>
              </w:rPr>
            </w:pPr>
          </w:p>
          <w:p w14:paraId="0165A3A9" w14:textId="77777777" w:rsidR="00AA39DF" w:rsidRDefault="00AA39DF" w:rsidP="00F416B3">
            <w:pPr>
              <w:rPr>
                <w:rFonts w:eastAsia="Times New Roman" w:cs="Arial"/>
                <w:kern w:val="0"/>
                <w:szCs w:val="22"/>
                <w:lang w:val="en-US"/>
                <w14:ligatures w14:val="none"/>
              </w:rPr>
            </w:pPr>
          </w:p>
          <w:p w14:paraId="312CB10B" w14:textId="77777777" w:rsidR="000E3D82" w:rsidRDefault="000E3D82" w:rsidP="00F416B3">
            <w:pPr>
              <w:rPr>
                <w:rFonts w:eastAsia="Times New Roman" w:cs="Arial"/>
                <w:kern w:val="0"/>
                <w:szCs w:val="22"/>
                <w:lang w:val="en-US"/>
                <w14:ligatures w14:val="none"/>
              </w:rPr>
            </w:pPr>
          </w:p>
          <w:p w14:paraId="33443362" w14:textId="77777777" w:rsidR="00AA39DF" w:rsidRPr="0043505F" w:rsidRDefault="00AA39DF" w:rsidP="00F416B3">
            <w:pPr>
              <w:rPr>
                <w:rFonts w:eastAsia="Times New Roman" w:cs="Arial"/>
                <w:kern w:val="0"/>
                <w:szCs w:val="22"/>
                <w:lang w:val="en-US"/>
                <w14:ligatures w14:val="none"/>
              </w:rPr>
            </w:pPr>
          </w:p>
        </w:tc>
      </w:tr>
    </w:tbl>
    <w:p w14:paraId="1943DE26" w14:textId="77777777" w:rsidR="00AA39DF" w:rsidRDefault="00AA39DF" w:rsidP="00AA39D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AA39DF" w:rsidRPr="0043505F" w14:paraId="07D3F96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F2DD62" w14:textId="04CD6B50" w:rsidR="00AA39DF" w:rsidRPr="0043505F" w:rsidRDefault="00AA39DF"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BC4A84" w:rsidRPr="00BC4A84">
              <w:rPr>
                <w:rFonts w:eastAsia="Times New Roman" w:cs="Arial"/>
                <w:b/>
                <w:kern w:val="0"/>
                <w:szCs w:val="22"/>
                <w:lang w:val="en-US"/>
                <w14:ligatures w14:val="none"/>
              </w:rPr>
              <w:t>M/502/4667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C23ACE6" w14:textId="55F5FC73"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F90257">
              <w:rPr>
                <w:rFonts w:eastAsia="Times New Roman" w:cs="Arial"/>
                <w:b/>
                <w:kern w:val="0"/>
                <w:szCs w:val="22"/>
                <w:lang w:val="en-US"/>
                <w14:ligatures w14:val="none"/>
              </w:rPr>
              <w:t>2</w:t>
            </w:r>
            <w:r>
              <w:rPr>
                <w:rFonts w:eastAsia="Times New Roman" w:cs="Arial"/>
                <w:b/>
                <w:kern w:val="0"/>
                <w:szCs w:val="22"/>
                <w:lang w:val="en-US"/>
                <w14:ligatures w14:val="none"/>
              </w:rPr>
              <w:t>.1</w:t>
            </w:r>
            <w:r w:rsidR="00F90257">
              <w:rPr>
                <w:rFonts w:eastAsia="Times New Roman" w:cs="Arial"/>
                <w:b/>
                <w:kern w:val="0"/>
                <w:szCs w:val="22"/>
                <w:lang w:val="en-US"/>
                <w14:ligatures w14:val="none"/>
              </w:rPr>
              <w:t>, 2.2, 2.3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ACEB83" w14:textId="0A8CCE7F" w:rsidR="00AA39DF" w:rsidRPr="0043505F" w:rsidRDefault="00AA39DF"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F90257">
              <w:rPr>
                <w:rFonts w:eastAsia="Times New Roman" w:cs="Arial"/>
                <w:b/>
                <w:kern w:val="0"/>
                <w:szCs w:val="22"/>
                <w:lang w:val="en-US"/>
                <w14:ligatures w14:val="none"/>
              </w:rPr>
              <w:t>1</w:t>
            </w:r>
          </w:p>
        </w:tc>
      </w:tr>
    </w:tbl>
    <w:p w14:paraId="6A12AA38" w14:textId="77777777" w:rsidR="00AA39DF" w:rsidRPr="0043505F" w:rsidRDefault="00AA39DF" w:rsidP="00AA39DF">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AA39DF" w:rsidRPr="0043505F" w14:paraId="02BDD37F" w14:textId="77777777" w:rsidTr="002E44EF">
        <w:trPr>
          <w:trHeight w:val="235"/>
        </w:trPr>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48C5E0" w14:textId="77777777" w:rsidR="002E44EF" w:rsidRPr="002E44EF" w:rsidRDefault="00AA39DF" w:rsidP="002E44EF">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2E44EF" w:rsidRPr="002E44EF">
              <w:rPr>
                <w:rFonts w:eastAsia="Times New Roman" w:cs="Arial"/>
                <w:b/>
                <w:kern w:val="0"/>
                <w:szCs w:val="22"/>
                <w:lang w:val="en-US"/>
                <w14:ligatures w14:val="none"/>
              </w:rPr>
              <w:t>Function of Braking System</w:t>
            </w:r>
          </w:p>
          <w:p w14:paraId="69191815" w14:textId="76A94E4B" w:rsidR="00AA39DF" w:rsidRPr="0043505F" w:rsidRDefault="002E44EF" w:rsidP="002E44EF">
            <w:pPr>
              <w:ind w:right="26"/>
              <w:rPr>
                <w:rFonts w:eastAsia="Times New Roman" w:cs="Arial"/>
                <w:b/>
                <w:kern w:val="0"/>
                <w:szCs w:val="22"/>
                <w:lang w:val="en-US"/>
                <w14:ligatures w14:val="none"/>
              </w:rPr>
            </w:pPr>
            <w:r w:rsidRPr="002E44EF">
              <w:rPr>
                <w:rFonts w:eastAsia="Times New Roman" w:cs="Arial"/>
                <w:b/>
                <w:kern w:val="0"/>
                <w:szCs w:val="22"/>
                <w:lang w:val="en-US"/>
                <w14:ligatures w14:val="none"/>
              </w:rPr>
              <w:t xml:space="preserve">          </w:t>
            </w:r>
            <w:proofErr w:type="spellStart"/>
            <w:r w:rsidRPr="002E44EF">
              <w:rPr>
                <w:rFonts w:eastAsia="Times New Roman" w:cs="Arial"/>
                <w:b/>
                <w:kern w:val="0"/>
                <w:szCs w:val="22"/>
                <w:lang w:val="en-US"/>
                <w14:ligatures w14:val="none"/>
              </w:rPr>
              <w:t>Recognise</w:t>
            </w:r>
            <w:proofErr w:type="spellEnd"/>
            <w:r w:rsidRPr="002E44EF">
              <w:rPr>
                <w:rFonts w:eastAsia="Times New Roman" w:cs="Arial"/>
                <w:b/>
                <w:kern w:val="0"/>
                <w:szCs w:val="22"/>
                <w:lang w:val="en-US"/>
                <w14:ligatures w14:val="none"/>
              </w:rPr>
              <w:t xml:space="preserve"> Braking System Components      </w:t>
            </w:r>
          </w:p>
        </w:tc>
      </w:tr>
    </w:tbl>
    <w:p w14:paraId="447B4431" w14:textId="77777777" w:rsidR="00AA39DF" w:rsidRDefault="00AA39DF" w:rsidP="00AA39DF">
      <w:pPr>
        <w:rPr>
          <w:lang w:val="en-US"/>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2E44EF" w:rsidRPr="00075074" w14:paraId="46A5ACF3" w14:textId="77777777" w:rsidTr="002E44EF">
        <w:trPr>
          <w:trHeight w:val="4668"/>
        </w:trPr>
        <w:tc>
          <w:tcPr>
            <w:tcW w:w="9781" w:type="dxa"/>
            <w:tcBorders>
              <w:top w:val="single" w:sz="4" w:space="0" w:color="35B1F5" w:themeColor="accent2" w:themeTint="80"/>
              <w:left w:val="single" w:sz="4" w:space="0" w:color="35B1F5" w:themeColor="accent2" w:themeTint="80"/>
            </w:tcBorders>
          </w:tcPr>
          <w:p w14:paraId="25AD03EC" w14:textId="77777777" w:rsidR="002E44EF" w:rsidRDefault="002E44EF" w:rsidP="00CD517C">
            <w:pPr>
              <w:ind w:firstLine="39"/>
            </w:pPr>
            <w:r w:rsidRPr="00620EBE">
              <w:rPr>
                <w:b/>
              </w:rPr>
              <w:t>Instructions to Learners</w:t>
            </w:r>
            <w:r>
              <w:t xml:space="preserve"> </w:t>
            </w:r>
          </w:p>
          <w:p w14:paraId="797C36AB" w14:textId="77777777" w:rsidR="002E44EF" w:rsidRDefault="002E44EF" w:rsidP="003420A8">
            <w:r>
              <w:t>1.  Complete the following sentences using the words in the word list</w:t>
            </w:r>
          </w:p>
          <w:p w14:paraId="2D4A3855" w14:textId="77777777" w:rsidR="002E44EF" w:rsidRDefault="002E44EF" w:rsidP="002E44EF">
            <w:pPr>
              <w:ind w:firstLine="180"/>
            </w:pPr>
          </w:p>
          <w:p w14:paraId="135FD240" w14:textId="77777777" w:rsidR="002E44EF" w:rsidRDefault="002E44EF" w:rsidP="003420A8">
            <w:r>
              <w:t xml:space="preserve">The function of the braking system is to slow a vehicle down by converting the …………. energy of the vehicle into …… energy </w:t>
            </w:r>
          </w:p>
          <w:p w14:paraId="5E118BA8" w14:textId="77777777" w:rsidR="002E44EF" w:rsidRDefault="002E44EF" w:rsidP="002E44EF">
            <w:pPr>
              <w:ind w:firstLine="180"/>
            </w:pPr>
          </w:p>
          <w:p w14:paraId="6227A4E4" w14:textId="77777777" w:rsidR="002E44EF" w:rsidRDefault="002E44EF" w:rsidP="003420A8">
            <w:r>
              <w:t>The drivers force on the brake pedal is converted into ………….   …………… which is used to force ……….   ……. or ……… onto revolving            or ……</w:t>
            </w:r>
            <w:proofErr w:type="gramStart"/>
            <w:r>
              <w:t>…..</w:t>
            </w:r>
            <w:proofErr w:type="gramEnd"/>
          </w:p>
          <w:p w14:paraId="25ED9825" w14:textId="77777777" w:rsidR="002E44EF" w:rsidRDefault="002E44EF" w:rsidP="002E44EF">
            <w:pPr>
              <w:ind w:firstLine="180"/>
            </w:pPr>
            <w:r>
              <w:t>WORD LIST</w:t>
            </w:r>
          </w:p>
          <w:p w14:paraId="26F28AB3" w14:textId="77777777" w:rsidR="002E44EF" w:rsidRDefault="002E44EF" w:rsidP="002E44EF">
            <w:pPr>
              <w:ind w:firstLine="180"/>
            </w:pPr>
          </w:p>
          <w:p w14:paraId="41BFC4E7" w14:textId="32C9CA74" w:rsidR="002E44EF" w:rsidRPr="004D4BE9" w:rsidRDefault="002E44EF" w:rsidP="004D4BE9">
            <w:pPr>
              <w:ind w:firstLine="180"/>
              <w:jc w:val="center"/>
              <w:rPr>
                <w:b/>
                <w:bCs/>
              </w:rPr>
            </w:pPr>
            <w:r w:rsidRPr="004D4BE9">
              <w:rPr>
                <w:b/>
                <w:bCs/>
              </w:rPr>
              <w:t xml:space="preserve">Hydraulic pressure </w:t>
            </w:r>
            <w:r w:rsidR="004D4BE9" w:rsidRPr="004D4BE9">
              <w:rPr>
                <w:b/>
                <w:bCs/>
              </w:rPr>
              <w:t xml:space="preserve">                            </w:t>
            </w:r>
            <w:r w:rsidRPr="004D4BE9">
              <w:rPr>
                <w:b/>
                <w:bCs/>
              </w:rPr>
              <w:t xml:space="preserve">heat </w:t>
            </w:r>
            <w:r w:rsidR="004D4BE9" w:rsidRPr="004D4BE9">
              <w:rPr>
                <w:b/>
                <w:bCs/>
              </w:rPr>
              <w:t xml:space="preserve">                               </w:t>
            </w:r>
            <w:r w:rsidRPr="004D4BE9">
              <w:rPr>
                <w:b/>
                <w:bCs/>
              </w:rPr>
              <w:t>brake shoes</w:t>
            </w:r>
          </w:p>
          <w:p w14:paraId="74F19D85" w14:textId="77777777" w:rsidR="002E44EF" w:rsidRPr="004D4BE9" w:rsidRDefault="002E44EF" w:rsidP="002E44EF">
            <w:pPr>
              <w:ind w:firstLine="180"/>
              <w:rPr>
                <w:b/>
                <w:bCs/>
              </w:rPr>
            </w:pPr>
          </w:p>
          <w:p w14:paraId="7434DBB8" w14:textId="44B77B2A" w:rsidR="002E44EF" w:rsidRPr="004D4BE9" w:rsidRDefault="002E44EF" w:rsidP="004D4BE9">
            <w:pPr>
              <w:ind w:firstLine="180"/>
              <w:jc w:val="center"/>
              <w:rPr>
                <w:b/>
                <w:bCs/>
              </w:rPr>
            </w:pPr>
            <w:r w:rsidRPr="004D4BE9">
              <w:rPr>
                <w:b/>
                <w:bCs/>
              </w:rPr>
              <w:t xml:space="preserve">Pads                              disc                       drums     </w:t>
            </w:r>
            <w:r w:rsidR="004D4BE9" w:rsidRPr="004D4BE9">
              <w:rPr>
                <w:b/>
                <w:bCs/>
              </w:rPr>
              <w:t xml:space="preserve"> </w:t>
            </w:r>
            <w:r w:rsidRPr="004D4BE9">
              <w:rPr>
                <w:b/>
                <w:bCs/>
              </w:rPr>
              <w:t xml:space="preserve">           </w:t>
            </w:r>
            <w:r w:rsidRPr="004D4BE9">
              <w:rPr>
                <w:b/>
                <w:bCs/>
              </w:rPr>
              <w:tab/>
              <w:t>movement</w:t>
            </w:r>
          </w:p>
          <w:p w14:paraId="2ADE0AF8" w14:textId="77777777" w:rsidR="002E44EF" w:rsidRPr="004D4BE9" w:rsidRDefault="002E44EF" w:rsidP="002E44EF">
            <w:pPr>
              <w:ind w:firstLine="180"/>
              <w:rPr>
                <w:b/>
                <w:bCs/>
              </w:rPr>
            </w:pPr>
          </w:p>
          <w:p w14:paraId="23579FF1" w14:textId="77777777" w:rsidR="002E44EF" w:rsidRDefault="002E44EF" w:rsidP="003420A8">
            <w:pPr>
              <w:tabs>
                <w:tab w:val="left" w:pos="540"/>
              </w:tabs>
            </w:pPr>
            <w:r>
              <w:t>2.  Inspect a vehicle braking system and identify the components lettered in the diagram.</w:t>
            </w:r>
          </w:p>
          <w:p w14:paraId="739F9DD7" w14:textId="77777777" w:rsidR="002E44EF" w:rsidRDefault="002E44EF" w:rsidP="003420A8">
            <w:pPr>
              <w:tabs>
                <w:tab w:val="left" w:pos="540"/>
              </w:tabs>
            </w:pPr>
            <w:r>
              <w:t xml:space="preserve">3.  Complete the </w:t>
            </w:r>
            <w:r w:rsidRPr="00620EBE">
              <w:rPr>
                <w:b/>
              </w:rPr>
              <w:t>Braking System Components</w:t>
            </w:r>
            <w:r>
              <w:t xml:space="preserve"> chart below</w:t>
            </w:r>
          </w:p>
          <w:p w14:paraId="3635BD23" w14:textId="4B273B13" w:rsidR="002E44EF" w:rsidRPr="00075074" w:rsidRDefault="002E44EF" w:rsidP="00F416B3">
            <w:pPr>
              <w:rPr>
                <w:b/>
              </w:rPr>
            </w:pPr>
          </w:p>
        </w:tc>
      </w:tr>
      <w:tr w:rsidR="00AA39DF" w:rsidRPr="00075074" w14:paraId="18E9AA99" w14:textId="77777777" w:rsidTr="00817842">
        <w:trPr>
          <w:trHeight w:val="6071"/>
        </w:trPr>
        <w:tc>
          <w:tcPr>
            <w:tcW w:w="978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tbl>
            <w:tblPr>
              <w:tblpPr w:leftFromText="180" w:rightFromText="180" w:vertAnchor="text" w:horzAnchor="margin" w:tblpY="33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1654"/>
            </w:tblGrid>
            <w:tr w:rsidR="00817842" w:rsidRPr="00620EBE" w14:paraId="2F2198AF" w14:textId="77777777" w:rsidTr="00817842">
              <w:tc>
                <w:tcPr>
                  <w:tcW w:w="3823" w:type="dxa"/>
                  <w:gridSpan w:val="2"/>
                  <w:shd w:val="clear" w:color="auto" w:fill="043956" w:themeFill="accent2"/>
                </w:tcPr>
                <w:p w14:paraId="53BA5A28" w14:textId="77777777" w:rsidR="00817842" w:rsidRPr="00620EBE" w:rsidRDefault="00817842" w:rsidP="00817842">
                  <w:pPr>
                    <w:rPr>
                      <w:b/>
                    </w:rPr>
                  </w:pPr>
                  <w:r w:rsidRPr="00620EBE">
                    <w:rPr>
                      <w:b/>
                    </w:rPr>
                    <w:t>Braking System Components</w:t>
                  </w:r>
                </w:p>
              </w:tc>
            </w:tr>
            <w:tr w:rsidR="00817842" w:rsidRPr="00620EBE" w14:paraId="6C2BFE2E" w14:textId="77777777" w:rsidTr="00817842">
              <w:tc>
                <w:tcPr>
                  <w:tcW w:w="2169" w:type="dxa"/>
                  <w:shd w:val="clear" w:color="auto" w:fill="043956" w:themeFill="accent2"/>
                </w:tcPr>
                <w:p w14:paraId="36EB377C" w14:textId="77777777" w:rsidR="00817842" w:rsidRPr="00620EBE" w:rsidRDefault="00817842" w:rsidP="00CD517C">
                  <w:pPr>
                    <w:ind w:firstLine="22"/>
                    <w:rPr>
                      <w:b/>
                    </w:rPr>
                  </w:pPr>
                  <w:r w:rsidRPr="00620EBE">
                    <w:rPr>
                      <w:b/>
                    </w:rPr>
                    <w:t>Component</w:t>
                  </w:r>
                </w:p>
              </w:tc>
              <w:tc>
                <w:tcPr>
                  <w:tcW w:w="1654" w:type="dxa"/>
                  <w:shd w:val="clear" w:color="auto" w:fill="043956" w:themeFill="accent2"/>
                </w:tcPr>
                <w:p w14:paraId="78BC5594" w14:textId="77777777" w:rsidR="00817842" w:rsidRPr="00620EBE" w:rsidRDefault="00817842" w:rsidP="00817842">
                  <w:pPr>
                    <w:ind w:firstLine="180"/>
                    <w:rPr>
                      <w:b/>
                    </w:rPr>
                  </w:pPr>
                  <w:r w:rsidRPr="00620EBE">
                    <w:rPr>
                      <w:b/>
                    </w:rPr>
                    <w:t>Letter</w:t>
                  </w:r>
                </w:p>
              </w:tc>
            </w:tr>
            <w:tr w:rsidR="00817842" w:rsidRPr="00620EBE" w14:paraId="60A662DC" w14:textId="77777777" w:rsidTr="00626E3F">
              <w:trPr>
                <w:trHeight w:val="422"/>
              </w:trPr>
              <w:tc>
                <w:tcPr>
                  <w:tcW w:w="2169" w:type="dxa"/>
                  <w:tcBorders>
                    <w:bottom w:val="single" w:sz="4" w:space="0" w:color="35B1F5" w:themeColor="accent2" w:themeTint="80"/>
                  </w:tcBorders>
                </w:tcPr>
                <w:p w14:paraId="6EC32ECF" w14:textId="77777777" w:rsidR="00817842" w:rsidRPr="00620EBE" w:rsidRDefault="00817842" w:rsidP="00817842">
                  <w:pPr>
                    <w:rPr>
                      <w:b/>
                    </w:rPr>
                  </w:pPr>
                  <w:r w:rsidRPr="00620EBE">
                    <w:rPr>
                      <w:b/>
                    </w:rPr>
                    <w:t>Disc Brake</w:t>
                  </w:r>
                </w:p>
              </w:tc>
              <w:tc>
                <w:tcPr>
                  <w:tcW w:w="1654" w:type="dxa"/>
                  <w:tcBorders>
                    <w:bottom w:val="single" w:sz="4" w:space="0" w:color="35B1F5" w:themeColor="accent2" w:themeTint="80"/>
                  </w:tcBorders>
                </w:tcPr>
                <w:p w14:paraId="50E79E07" w14:textId="77777777" w:rsidR="00817842" w:rsidRPr="00620EBE" w:rsidRDefault="00817842" w:rsidP="00817842">
                  <w:pPr>
                    <w:ind w:firstLine="180"/>
                    <w:rPr>
                      <w:b/>
                    </w:rPr>
                  </w:pPr>
                </w:p>
              </w:tc>
            </w:tr>
            <w:tr w:rsidR="00817842" w:rsidRPr="00620EBE" w14:paraId="0F4D4659" w14:textId="77777777" w:rsidTr="00626E3F">
              <w:trPr>
                <w:trHeight w:val="439"/>
              </w:trPr>
              <w:tc>
                <w:tcPr>
                  <w:tcW w:w="216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A2B7679" w14:textId="77777777" w:rsidR="00817842" w:rsidRPr="00620EBE" w:rsidRDefault="00817842" w:rsidP="00817842">
                  <w:pPr>
                    <w:rPr>
                      <w:b/>
                    </w:rPr>
                  </w:pPr>
                  <w:r w:rsidRPr="00620EBE">
                    <w:rPr>
                      <w:b/>
                    </w:rPr>
                    <w:t>Drum Brake</w:t>
                  </w:r>
                </w:p>
              </w:tc>
              <w:tc>
                <w:tcPr>
                  <w:tcW w:w="165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6CF705" w14:textId="77777777" w:rsidR="00817842" w:rsidRPr="00620EBE" w:rsidRDefault="00817842" w:rsidP="00817842">
                  <w:pPr>
                    <w:ind w:firstLine="180"/>
                    <w:rPr>
                      <w:b/>
                    </w:rPr>
                  </w:pPr>
                </w:p>
              </w:tc>
            </w:tr>
            <w:tr w:rsidR="00817842" w:rsidRPr="00620EBE" w14:paraId="3D5B4C27" w14:textId="77777777" w:rsidTr="00626E3F">
              <w:trPr>
                <w:trHeight w:val="443"/>
              </w:trPr>
              <w:tc>
                <w:tcPr>
                  <w:tcW w:w="216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2907B68" w14:textId="77777777" w:rsidR="00817842" w:rsidRPr="00620EBE" w:rsidRDefault="00817842" w:rsidP="00817842">
                  <w:pPr>
                    <w:rPr>
                      <w:b/>
                    </w:rPr>
                  </w:pPr>
                  <w:r w:rsidRPr="00620EBE">
                    <w:rPr>
                      <w:b/>
                    </w:rPr>
                    <w:t>Master Cylinder</w:t>
                  </w:r>
                </w:p>
              </w:tc>
              <w:tc>
                <w:tcPr>
                  <w:tcW w:w="165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BDB0BAA" w14:textId="77777777" w:rsidR="00817842" w:rsidRPr="00620EBE" w:rsidRDefault="00817842" w:rsidP="00817842">
                  <w:pPr>
                    <w:ind w:firstLine="180"/>
                    <w:rPr>
                      <w:b/>
                    </w:rPr>
                  </w:pPr>
                </w:p>
              </w:tc>
            </w:tr>
            <w:tr w:rsidR="00817842" w:rsidRPr="00620EBE" w14:paraId="05F56F3B" w14:textId="77777777" w:rsidTr="00626E3F">
              <w:trPr>
                <w:trHeight w:val="412"/>
              </w:trPr>
              <w:tc>
                <w:tcPr>
                  <w:tcW w:w="216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2855460" w14:textId="77777777" w:rsidR="00817842" w:rsidRPr="00620EBE" w:rsidRDefault="00817842" w:rsidP="00817842">
                  <w:pPr>
                    <w:rPr>
                      <w:b/>
                    </w:rPr>
                  </w:pPr>
                  <w:r w:rsidRPr="00620EBE">
                    <w:rPr>
                      <w:b/>
                    </w:rPr>
                    <w:t>Servo</w:t>
                  </w:r>
                </w:p>
              </w:tc>
              <w:tc>
                <w:tcPr>
                  <w:tcW w:w="165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02C969" w14:textId="77777777" w:rsidR="00817842" w:rsidRPr="00620EBE" w:rsidRDefault="00817842" w:rsidP="00817842">
                  <w:pPr>
                    <w:ind w:firstLine="180"/>
                    <w:rPr>
                      <w:b/>
                    </w:rPr>
                  </w:pPr>
                </w:p>
              </w:tc>
            </w:tr>
          </w:tbl>
          <w:p w14:paraId="3B612588" w14:textId="6D658CDA" w:rsidR="00AA39DF" w:rsidRPr="00075074" w:rsidRDefault="00817842" w:rsidP="00817842">
            <w:pPr>
              <w:rPr>
                <w:b/>
              </w:rPr>
            </w:pPr>
            <w:r>
              <w:rPr>
                <w:b/>
                <w:noProof/>
              </w:rPr>
              <w:drawing>
                <wp:anchor distT="0" distB="0" distL="114300" distR="114300" simplePos="0" relativeHeight="251756544" behindDoc="1" locked="0" layoutInCell="1" allowOverlap="1" wp14:anchorId="21AEBE44" wp14:editId="453A5C48">
                  <wp:simplePos x="0" y="0"/>
                  <wp:positionH relativeFrom="column">
                    <wp:posOffset>1041474</wp:posOffset>
                  </wp:positionH>
                  <wp:positionV relativeFrom="paragraph">
                    <wp:posOffset>42726</wp:posOffset>
                  </wp:positionV>
                  <wp:extent cx="5005334" cy="2814452"/>
                  <wp:effectExtent l="0" t="0" r="5080" b="5080"/>
                  <wp:wrapNone/>
                  <wp:docPr id="17128501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5334" cy="28144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D871C4" w14:textId="7F9AB6D9" w:rsidR="00AA39DF" w:rsidRDefault="00AA39DF" w:rsidP="00AA39DF">
      <w:pPr>
        <w:rPr>
          <w:lang w:val="en-US"/>
        </w:rPr>
      </w:pPr>
    </w:p>
    <w:p w14:paraId="453C1622" w14:textId="77777777" w:rsidR="00B71482" w:rsidRDefault="00B71482" w:rsidP="00B71482">
      <w:pPr>
        <w:rPr>
          <w:rFonts w:eastAsia="Times New Roman" w:cs="Arial"/>
          <w:kern w:val="0"/>
          <w:szCs w:val="22"/>
          <w:lang w:val="en-US"/>
          <w14:ligatures w14:val="none"/>
        </w:rPr>
      </w:pPr>
    </w:p>
    <w:p w14:paraId="3FC4B8E2" w14:textId="77777777" w:rsidR="00B71482" w:rsidRPr="0043505F" w:rsidRDefault="00B71482" w:rsidP="00B7148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71482" w:rsidRPr="0043505F" w14:paraId="350BBE61"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607962A"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C18BA40"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BADFFCA" w14:textId="77777777" w:rsidR="00B71482" w:rsidRPr="0043505F" w:rsidRDefault="00B71482" w:rsidP="00F416B3">
            <w:pPr>
              <w:rPr>
                <w:rFonts w:eastAsia="Times New Roman" w:cs="Arial"/>
                <w:kern w:val="0"/>
                <w:szCs w:val="22"/>
                <w:lang w:val="en-US"/>
                <w14:ligatures w14:val="none"/>
              </w:rPr>
            </w:pPr>
          </w:p>
          <w:p w14:paraId="0D3AE0B9" w14:textId="77777777" w:rsidR="00B71482" w:rsidRPr="0043505F" w:rsidRDefault="00B71482" w:rsidP="00F416B3">
            <w:pPr>
              <w:rPr>
                <w:rFonts w:eastAsia="Times New Roman" w:cs="Arial"/>
                <w:kern w:val="0"/>
                <w:szCs w:val="22"/>
                <w:lang w:val="en-US"/>
                <w14:ligatures w14:val="none"/>
              </w:rPr>
            </w:pPr>
          </w:p>
          <w:p w14:paraId="26CBC1E5" w14:textId="77777777" w:rsidR="00B71482" w:rsidRPr="0043505F"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1DA39DE" w14:textId="77777777" w:rsidR="00B71482" w:rsidRPr="0043505F" w:rsidRDefault="00B71482" w:rsidP="00F416B3">
            <w:pPr>
              <w:rPr>
                <w:rFonts w:eastAsia="Times New Roman" w:cs="Arial"/>
                <w:kern w:val="0"/>
                <w:szCs w:val="22"/>
                <w:lang w:val="en-US"/>
                <w14:ligatures w14:val="none"/>
              </w:rPr>
            </w:pPr>
          </w:p>
          <w:p w14:paraId="5BEAE505" w14:textId="77777777" w:rsidR="00B71482" w:rsidRPr="0043505F" w:rsidRDefault="00B71482" w:rsidP="00F416B3">
            <w:pPr>
              <w:rPr>
                <w:rFonts w:eastAsia="Times New Roman" w:cs="Arial"/>
                <w:kern w:val="0"/>
                <w:szCs w:val="22"/>
                <w:lang w:val="en-US"/>
                <w14:ligatures w14:val="none"/>
              </w:rPr>
            </w:pPr>
          </w:p>
          <w:p w14:paraId="5D60D5E5"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6FA8D4D" w14:textId="77777777" w:rsidR="00B71482" w:rsidRPr="0043505F" w:rsidRDefault="00B71482" w:rsidP="00F416B3">
            <w:pPr>
              <w:rPr>
                <w:rFonts w:eastAsia="Times New Roman" w:cs="Arial"/>
                <w:kern w:val="0"/>
                <w:szCs w:val="22"/>
                <w:lang w:val="en-US"/>
                <w14:ligatures w14:val="none"/>
              </w:rPr>
            </w:pPr>
          </w:p>
        </w:tc>
      </w:tr>
    </w:tbl>
    <w:p w14:paraId="7E8ADC79" w14:textId="7EDE9846" w:rsidR="00B71482" w:rsidRDefault="00B71482" w:rsidP="00AA39DF">
      <w:pPr>
        <w:rPr>
          <w:lang w:val="en-US"/>
        </w:rPr>
      </w:pPr>
    </w:p>
    <w:p w14:paraId="3C84B02A" w14:textId="77777777" w:rsidR="00B71482" w:rsidRDefault="00B71482">
      <w:pPr>
        <w:rPr>
          <w:lang w:val="en-US"/>
        </w:rPr>
      </w:pPr>
      <w:r>
        <w:rPr>
          <w:lang w:val="en-US"/>
        </w:rPr>
        <w:br w:type="page"/>
      </w:r>
    </w:p>
    <w:p w14:paraId="3B77D2CB" w14:textId="77777777" w:rsidR="00B71482" w:rsidRDefault="00B71482" w:rsidP="00AA39DF">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71482" w:rsidRPr="0043505F" w14:paraId="55681F9A"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AFB4CBE" w14:textId="16372B95" w:rsidR="00B71482" w:rsidRPr="0043505F" w:rsidRDefault="00B7148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sidR="007B11CE">
              <w:rPr>
                <w:rFonts w:eastAsia="Times New Roman" w:cs="Arial"/>
                <w:b/>
                <w:kern w:val="0"/>
                <w:szCs w:val="22"/>
                <w:lang w:val="en-US"/>
                <w14:ligatures w14:val="none"/>
              </w:rPr>
              <w:t>(</w:t>
            </w:r>
            <w:r w:rsidR="007B11CE" w:rsidRPr="007B11CE">
              <w:rPr>
                <w:rFonts w:eastAsia="Times New Roman" w:cs="Arial"/>
                <w:b/>
                <w:kern w:val="0"/>
                <w:szCs w:val="22"/>
                <w:lang w:val="en-US"/>
                <w14:ligatures w14:val="none"/>
              </w:rPr>
              <w:t>M/502/4667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5BBFC6D" w14:textId="36453E93"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 xml:space="preserve">3.1 </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0C4F6B2" w14:textId="1EBB24E2" w:rsidR="00B71482"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p w14:paraId="57CFAE8C" w14:textId="0FCEB566" w:rsidR="00B71482" w:rsidRPr="0043505F" w:rsidRDefault="00B71482" w:rsidP="00F416B3">
            <w:pPr>
              <w:rPr>
                <w:rFonts w:eastAsia="Times New Roman" w:cs="Arial"/>
                <w:b/>
                <w:kern w:val="0"/>
                <w:szCs w:val="22"/>
                <w:lang w:val="en-US"/>
                <w14:ligatures w14:val="none"/>
              </w:rPr>
            </w:pPr>
          </w:p>
        </w:tc>
      </w:tr>
    </w:tbl>
    <w:p w14:paraId="1691429F" w14:textId="77777777" w:rsidR="00B71482" w:rsidRPr="0043505F" w:rsidRDefault="00B71482" w:rsidP="00B7148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71482" w:rsidRPr="0043505F" w14:paraId="1745B1AC"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DB581E9" w14:textId="41A023A6" w:rsidR="00B71482" w:rsidRPr="0043505F" w:rsidRDefault="00B7148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39206D" w:rsidRPr="0039206D">
              <w:rPr>
                <w:rFonts w:eastAsia="Times New Roman" w:cs="Arial"/>
                <w:b/>
                <w:kern w:val="0"/>
                <w:szCs w:val="22"/>
                <w:lang w:val="en-US"/>
                <w14:ligatures w14:val="none"/>
              </w:rPr>
              <w:t>Remove and Replace Disc Pads</w:t>
            </w:r>
          </w:p>
        </w:tc>
      </w:tr>
    </w:tbl>
    <w:p w14:paraId="0FEF50CC" w14:textId="77777777" w:rsidR="00B71482" w:rsidRDefault="00B71482" w:rsidP="00AA39DF">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194"/>
        <w:gridCol w:w="1696"/>
        <w:gridCol w:w="921"/>
        <w:gridCol w:w="1805"/>
        <w:gridCol w:w="2165"/>
      </w:tblGrid>
      <w:tr w:rsidR="00280E17" w:rsidRPr="00075074" w14:paraId="6B2E391C" w14:textId="77777777" w:rsidTr="001C1404">
        <w:trPr>
          <w:trHeight w:val="416"/>
        </w:trPr>
        <w:tc>
          <w:tcPr>
            <w:tcW w:w="3194" w:type="dxa"/>
            <w:shd w:val="clear" w:color="auto" w:fill="043956" w:themeFill="accent2"/>
          </w:tcPr>
          <w:p w14:paraId="60C1D6B4" w14:textId="06206605" w:rsidR="00280E17" w:rsidRPr="00075074" w:rsidRDefault="00280E17" w:rsidP="00280E17">
            <w:pPr>
              <w:tabs>
                <w:tab w:val="left" w:pos="540"/>
              </w:tabs>
            </w:pPr>
            <w:r w:rsidRPr="00620EBE">
              <w:rPr>
                <w:b/>
              </w:rPr>
              <w:t>Vehicle Details</w:t>
            </w:r>
          </w:p>
        </w:tc>
        <w:tc>
          <w:tcPr>
            <w:tcW w:w="2617" w:type="dxa"/>
            <w:gridSpan w:val="2"/>
            <w:shd w:val="clear" w:color="auto" w:fill="043956" w:themeFill="accent2"/>
          </w:tcPr>
          <w:p w14:paraId="0756B426" w14:textId="23F68D22" w:rsidR="00280E17" w:rsidRPr="00075074" w:rsidRDefault="00280E17" w:rsidP="00280E17">
            <w:pPr>
              <w:tabs>
                <w:tab w:val="left" w:pos="540"/>
              </w:tabs>
            </w:pPr>
            <w:r w:rsidRPr="00620EBE">
              <w:rPr>
                <w:b/>
              </w:rPr>
              <w:t>Special Tools</w:t>
            </w:r>
          </w:p>
        </w:tc>
        <w:tc>
          <w:tcPr>
            <w:tcW w:w="3970" w:type="dxa"/>
            <w:gridSpan w:val="2"/>
            <w:tcBorders>
              <w:bottom w:val="single" w:sz="4" w:space="0" w:color="auto"/>
            </w:tcBorders>
            <w:shd w:val="clear" w:color="auto" w:fill="043956" w:themeFill="accent2"/>
          </w:tcPr>
          <w:p w14:paraId="38608DD7" w14:textId="4491177C" w:rsidR="00280E17" w:rsidRPr="00075074" w:rsidRDefault="00280E17" w:rsidP="00280E17">
            <w:pPr>
              <w:tabs>
                <w:tab w:val="left" w:pos="540"/>
              </w:tabs>
            </w:pPr>
            <w:r w:rsidRPr="00620EBE">
              <w:rPr>
                <w:b/>
              </w:rPr>
              <w:t>PPE Worn or used</w:t>
            </w:r>
          </w:p>
        </w:tc>
      </w:tr>
      <w:tr w:rsidR="00280E17" w:rsidRPr="00075074" w14:paraId="6691FC61" w14:textId="77777777" w:rsidTr="001C1404">
        <w:trPr>
          <w:trHeight w:val="1401"/>
        </w:trPr>
        <w:tc>
          <w:tcPr>
            <w:tcW w:w="3194" w:type="dxa"/>
            <w:vMerge w:val="restart"/>
          </w:tcPr>
          <w:p w14:paraId="07F1CEBB" w14:textId="77777777" w:rsidR="00280E17" w:rsidRDefault="00280E17" w:rsidP="00280E17">
            <w:pPr>
              <w:ind w:firstLine="180"/>
            </w:pPr>
          </w:p>
          <w:p w14:paraId="75613169" w14:textId="53B7281B" w:rsidR="00280E17" w:rsidRDefault="00280E17" w:rsidP="00280E17">
            <w:pPr>
              <w:ind w:firstLine="180"/>
            </w:pPr>
            <w:r>
              <w:t>Make______________</w:t>
            </w:r>
          </w:p>
          <w:p w14:paraId="2CB17292" w14:textId="77777777" w:rsidR="00280E17" w:rsidRPr="00620EBE" w:rsidRDefault="00280E17" w:rsidP="00280E17">
            <w:pPr>
              <w:ind w:firstLine="180"/>
              <w:rPr>
                <w:sz w:val="16"/>
                <w:szCs w:val="16"/>
              </w:rPr>
            </w:pPr>
          </w:p>
          <w:p w14:paraId="2E851465" w14:textId="77777777" w:rsidR="00280E17" w:rsidRPr="00620EBE" w:rsidRDefault="00280E17" w:rsidP="00280E17">
            <w:pPr>
              <w:ind w:firstLine="180"/>
              <w:rPr>
                <w:sz w:val="18"/>
                <w:szCs w:val="18"/>
              </w:rPr>
            </w:pPr>
          </w:p>
          <w:p w14:paraId="426C39DD" w14:textId="414C208F" w:rsidR="00280E17" w:rsidRDefault="00280E17" w:rsidP="00280E17">
            <w:pPr>
              <w:ind w:firstLine="180"/>
            </w:pPr>
            <w:r>
              <w:t>Model______________</w:t>
            </w:r>
          </w:p>
          <w:p w14:paraId="4CF49E96" w14:textId="77777777" w:rsidR="00280E17" w:rsidRPr="00620EBE" w:rsidRDefault="00280E17" w:rsidP="00280E17">
            <w:pPr>
              <w:ind w:firstLine="180"/>
              <w:rPr>
                <w:sz w:val="16"/>
                <w:szCs w:val="16"/>
              </w:rPr>
            </w:pPr>
          </w:p>
          <w:p w14:paraId="5F74CF62" w14:textId="77777777" w:rsidR="00280E17" w:rsidRPr="00620EBE" w:rsidRDefault="00280E17" w:rsidP="00280E17">
            <w:pPr>
              <w:ind w:firstLine="180"/>
              <w:rPr>
                <w:sz w:val="18"/>
                <w:szCs w:val="18"/>
              </w:rPr>
            </w:pPr>
          </w:p>
          <w:p w14:paraId="1F44DC36" w14:textId="6423D259" w:rsidR="00280E17" w:rsidRDefault="00280E17" w:rsidP="00280E17">
            <w:pPr>
              <w:ind w:firstLine="180"/>
            </w:pPr>
            <w:r>
              <w:t>Year_______________</w:t>
            </w:r>
          </w:p>
          <w:p w14:paraId="7AF334CC" w14:textId="77777777" w:rsidR="00280E17" w:rsidRPr="00075074" w:rsidRDefault="00280E17" w:rsidP="005178F8">
            <w:pPr>
              <w:numPr>
                <w:ilvl w:val="2"/>
                <w:numId w:val="3"/>
              </w:numPr>
              <w:tabs>
                <w:tab w:val="left" w:pos="540"/>
              </w:tabs>
              <w:ind w:hanging="2700"/>
            </w:pPr>
          </w:p>
        </w:tc>
        <w:tc>
          <w:tcPr>
            <w:tcW w:w="2617" w:type="dxa"/>
            <w:gridSpan w:val="2"/>
            <w:vMerge w:val="restart"/>
          </w:tcPr>
          <w:p w14:paraId="5F3D7D04" w14:textId="77777777" w:rsidR="00280E17" w:rsidRPr="00075074" w:rsidRDefault="00280E17" w:rsidP="005178F8">
            <w:pPr>
              <w:numPr>
                <w:ilvl w:val="2"/>
                <w:numId w:val="3"/>
              </w:numPr>
              <w:tabs>
                <w:tab w:val="left" w:pos="540"/>
              </w:tabs>
              <w:ind w:hanging="2700"/>
            </w:pPr>
          </w:p>
        </w:tc>
        <w:tc>
          <w:tcPr>
            <w:tcW w:w="3970" w:type="dxa"/>
            <w:gridSpan w:val="2"/>
          </w:tcPr>
          <w:p w14:paraId="4AC98F71" w14:textId="77777777" w:rsidR="00280E17" w:rsidRDefault="00280E17" w:rsidP="00280E17">
            <w:pPr>
              <w:tabs>
                <w:tab w:val="left" w:pos="540"/>
              </w:tabs>
              <w:ind w:left="-2340"/>
            </w:pPr>
          </w:p>
          <w:p w14:paraId="3190B6F2" w14:textId="77777777" w:rsidR="00280E17" w:rsidRPr="00280E17" w:rsidRDefault="00280E17" w:rsidP="00280E17"/>
          <w:p w14:paraId="0028B627" w14:textId="77777777" w:rsidR="00280E17" w:rsidRDefault="00280E17" w:rsidP="00280E17"/>
          <w:p w14:paraId="14AA5BD7" w14:textId="1C36BCBC" w:rsidR="00280E17" w:rsidRPr="00280E17" w:rsidRDefault="00280E17" w:rsidP="00280E17">
            <w:pPr>
              <w:jc w:val="center"/>
            </w:pPr>
          </w:p>
        </w:tc>
      </w:tr>
      <w:tr w:rsidR="00280E17" w:rsidRPr="00075074" w14:paraId="2CBD6276" w14:textId="77777777" w:rsidTr="001C1404">
        <w:trPr>
          <w:trHeight w:val="311"/>
        </w:trPr>
        <w:tc>
          <w:tcPr>
            <w:tcW w:w="3194" w:type="dxa"/>
            <w:vMerge/>
          </w:tcPr>
          <w:p w14:paraId="4EB878F2" w14:textId="77777777" w:rsidR="00280E17" w:rsidRDefault="00280E17" w:rsidP="00280E17">
            <w:pPr>
              <w:ind w:firstLine="180"/>
            </w:pPr>
          </w:p>
        </w:tc>
        <w:tc>
          <w:tcPr>
            <w:tcW w:w="2617" w:type="dxa"/>
            <w:gridSpan w:val="2"/>
            <w:vMerge/>
          </w:tcPr>
          <w:p w14:paraId="1604BC93" w14:textId="77777777" w:rsidR="00280E17" w:rsidRPr="00075074" w:rsidRDefault="00280E17" w:rsidP="005178F8">
            <w:pPr>
              <w:numPr>
                <w:ilvl w:val="2"/>
                <w:numId w:val="3"/>
              </w:numPr>
              <w:tabs>
                <w:tab w:val="left" w:pos="540"/>
              </w:tabs>
              <w:ind w:hanging="2700"/>
            </w:pPr>
          </w:p>
        </w:tc>
        <w:tc>
          <w:tcPr>
            <w:tcW w:w="3970" w:type="dxa"/>
            <w:gridSpan w:val="2"/>
            <w:shd w:val="clear" w:color="auto" w:fill="043956" w:themeFill="accent2"/>
          </w:tcPr>
          <w:p w14:paraId="4EC31304" w14:textId="0E7C0A03" w:rsidR="00280E17" w:rsidRPr="006822E8" w:rsidRDefault="006822E8" w:rsidP="006822E8">
            <w:pPr>
              <w:tabs>
                <w:tab w:val="left" w:pos="540"/>
              </w:tabs>
              <w:rPr>
                <w:b/>
                <w:bCs/>
              </w:rPr>
            </w:pPr>
            <w:r w:rsidRPr="006822E8">
              <w:rPr>
                <w:b/>
                <w:bCs/>
              </w:rPr>
              <w:t>DATA</w:t>
            </w:r>
          </w:p>
        </w:tc>
      </w:tr>
      <w:tr w:rsidR="006822E8" w:rsidRPr="00075074" w14:paraId="1FA0A5E4" w14:textId="77777777" w:rsidTr="001C1404">
        <w:trPr>
          <w:trHeight w:val="556"/>
        </w:trPr>
        <w:tc>
          <w:tcPr>
            <w:tcW w:w="3194" w:type="dxa"/>
            <w:vMerge/>
          </w:tcPr>
          <w:p w14:paraId="787712D1" w14:textId="77777777" w:rsidR="006822E8" w:rsidRDefault="006822E8" w:rsidP="006822E8">
            <w:pPr>
              <w:ind w:firstLine="180"/>
            </w:pPr>
          </w:p>
        </w:tc>
        <w:tc>
          <w:tcPr>
            <w:tcW w:w="2617" w:type="dxa"/>
            <w:gridSpan w:val="2"/>
            <w:vMerge/>
          </w:tcPr>
          <w:p w14:paraId="0B19E6D9" w14:textId="77777777" w:rsidR="006822E8" w:rsidRPr="00075074" w:rsidRDefault="006822E8" w:rsidP="005178F8">
            <w:pPr>
              <w:numPr>
                <w:ilvl w:val="2"/>
                <w:numId w:val="3"/>
              </w:numPr>
              <w:tabs>
                <w:tab w:val="left" w:pos="540"/>
              </w:tabs>
              <w:ind w:hanging="2700"/>
            </w:pPr>
          </w:p>
        </w:tc>
        <w:tc>
          <w:tcPr>
            <w:tcW w:w="1805" w:type="dxa"/>
            <w:shd w:val="clear" w:color="auto" w:fill="043956" w:themeFill="accent2"/>
          </w:tcPr>
          <w:p w14:paraId="3F868FE8" w14:textId="2B2A4307" w:rsidR="006822E8" w:rsidRPr="006822E8" w:rsidRDefault="006822E8" w:rsidP="006822E8">
            <w:pPr>
              <w:tabs>
                <w:tab w:val="left" w:pos="540"/>
              </w:tabs>
              <w:rPr>
                <w:b/>
                <w:bCs/>
              </w:rPr>
            </w:pPr>
            <w:r w:rsidRPr="006822E8">
              <w:rPr>
                <w:b/>
                <w:bCs/>
              </w:rPr>
              <w:t>Wheel Nut torque</w:t>
            </w:r>
          </w:p>
        </w:tc>
        <w:tc>
          <w:tcPr>
            <w:tcW w:w="2165" w:type="dxa"/>
          </w:tcPr>
          <w:p w14:paraId="7BB9BD50" w14:textId="79EACB4F" w:rsidR="006822E8" w:rsidRDefault="006822E8" w:rsidP="005178F8">
            <w:pPr>
              <w:numPr>
                <w:ilvl w:val="2"/>
                <w:numId w:val="3"/>
              </w:numPr>
              <w:tabs>
                <w:tab w:val="left" w:pos="540"/>
              </w:tabs>
              <w:ind w:hanging="2700"/>
            </w:pPr>
          </w:p>
        </w:tc>
      </w:tr>
      <w:tr w:rsidR="006822E8" w:rsidRPr="00075074" w14:paraId="455B9397" w14:textId="77777777" w:rsidTr="001C1404">
        <w:trPr>
          <w:trHeight w:val="576"/>
        </w:trPr>
        <w:tc>
          <w:tcPr>
            <w:tcW w:w="3194" w:type="dxa"/>
            <w:vMerge/>
          </w:tcPr>
          <w:p w14:paraId="7108F12B" w14:textId="77777777" w:rsidR="006822E8" w:rsidRDefault="006822E8" w:rsidP="006822E8">
            <w:pPr>
              <w:ind w:firstLine="180"/>
            </w:pPr>
          </w:p>
        </w:tc>
        <w:tc>
          <w:tcPr>
            <w:tcW w:w="2617" w:type="dxa"/>
            <w:gridSpan w:val="2"/>
            <w:vMerge/>
          </w:tcPr>
          <w:p w14:paraId="7F18FA8D" w14:textId="77777777" w:rsidR="006822E8" w:rsidRPr="00075074" w:rsidRDefault="006822E8" w:rsidP="005178F8">
            <w:pPr>
              <w:numPr>
                <w:ilvl w:val="2"/>
                <w:numId w:val="3"/>
              </w:numPr>
              <w:tabs>
                <w:tab w:val="left" w:pos="540"/>
              </w:tabs>
              <w:ind w:hanging="2700"/>
            </w:pPr>
          </w:p>
        </w:tc>
        <w:tc>
          <w:tcPr>
            <w:tcW w:w="1805" w:type="dxa"/>
            <w:shd w:val="clear" w:color="auto" w:fill="043956" w:themeFill="accent2"/>
          </w:tcPr>
          <w:p w14:paraId="55F6D8DF" w14:textId="0F5A4015" w:rsidR="006822E8" w:rsidRPr="006822E8" w:rsidRDefault="006822E8" w:rsidP="006822E8">
            <w:pPr>
              <w:tabs>
                <w:tab w:val="left" w:pos="540"/>
              </w:tabs>
              <w:rPr>
                <w:b/>
                <w:bCs/>
              </w:rPr>
            </w:pPr>
            <w:r w:rsidRPr="006822E8">
              <w:rPr>
                <w:b/>
                <w:bCs/>
              </w:rPr>
              <w:t>Brake fluid Specification</w:t>
            </w:r>
          </w:p>
        </w:tc>
        <w:tc>
          <w:tcPr>
            <w:tcW w:w="2165" w:type="dxa"/>
          </w:tcPr>
          <w:p w14:paraId="7C50DDD8" w14:textId="1C9D3494" w:rsidR="006822E8" w:rsidRDefault="006822E8" w:rsidP="005178F8">
            <w:pPr>
              <w:numPr>
                <w:ilvl w:val="2"/>
                <w:numId w:val="3"/>
              </w:numPr>
              <w:tabs>
                <w:tab w:val="left" w:pos="540"/>
              </w:tabs>
              <w:ind w:hanging="2700"/>
            </w:pPr>
          </w:p>
        </w:tc>
      </w:tr>
      <w:tr w:rsidR="00280E17" w:rsidRPr="00075074" w14:paraId="0C135D6A" w14:textId="77777777" w:rsidTr="00E9133A">
        <w:trPr>
          <w:cantSplit/>
          <w:trHeight w:val="1134"/>
        </w:trPr>
        <w:tc>
          <w:tcPr>
            <w:tcW w:w="9781" w:type="dxa"/>
            <w:gridSpan w:val="5"/>
          </w:tcPr>
          <w:p w14:paraId="391AFE5A" w14:textId="77777777" w:rsidR="006822E8" w:rsidRPr="006822E8" w:rsidRDefault="006822E8" w:rsidP="00E9133A">
            <w:pPr>
              <w:tabs>
                <w:tab w:val="left" w:pos="540"/>
              </w:tabs>
              <w:rPr>
                <w:b/>
                <w:bCs/>
              </w:rPr>
            </w:pPr>
            <w:r w:rsidRPr="006822E8">
              <w:rPr>
                <w:b/>
                <w:bCs/>
              </w:rPr>
              <w:t xml:space="preserve">Instructions to Learners </w:t>
            </w:r>
          </w:p>
          <w:p w14:paraId="5B9CA646" w14:textId="0837C260" w:rsidR="006822E8" w:rsidRDefault="006822E8" w:rsidP="00E9133A">
            <w:pPr>
              <w:pStyle w:val="ListParagraph"/>
              <w:numPr>
                <w:ilvl w:val="0"/>
                <w:numId w:val="19"/>
              </w:numPr>
              <w:tabs>
                <w:tab w:val="left" w:pos="540"/>
              </w:tabs>
              <w:ind w:left="360"/>
            </w:pPr>
            <w:r>
              <w:t>Position vehicle at correct working height</w:t>
            </w:r>
          </w:p>
          <w:p w14:paraId="23A3B4A2" w14:textId="25BB67DC" w:rsidR="006822E8" w:rsidRDefault="006822E8" w:rsidP="00E9133A">
            <w:pPr>
              <w:pStyle w:val="ListParagraph"/>
              <w:numPr>
                <w:ilvl w:val="0"/>
                <w:numId w:val="19"/>
              </w:numPr>
              <w:tabs>
                <w:tab w:val="left" w:pos="540"/>
              </w:tabs>
              <w:ind w:left="360"/>
            </w:pPr>
            <w:r>
              <w:t>Identify the wheels fitted with disc brakes</w:t>
            </w:r>
          </w:p>
          <w:p w14:paraId="5A555F3A" w14:textId="7BEA4EC9" w:rsidR="006822E8" w:rsidRDefault="006822E8" w:rsidP="00E9133A">
            <w:pPr>
              <w:pStyle w:val="ListParagraph"/>
              <w:numPr>
                <w:ilvl w:val="0"/>
                <w:numId w:val="19"/>
              </w:numPr>
              <w:tabs>
                <w:tab w:val="left" w:pos="540"/>
              </w:tabs>
              <w:ind w:left="360"/>
            </w:pPr>
            <w:r>
              <w:t>Remove one wheel</w:t>
            </w:r>
          </w:p>
          <w:p w14:paraId="18330CA3" w14:textId="304F55B8" w:rsidR="006822E8" w:rsidRDefault="006822E8" w:rsidP="00E9133A">
            <w:pPr>
              <w:pStyle w:val="ListParagraph"/>
              <w:numPr>
                <w:ilvl w:val="0"/>
                <w:numId w:val="19"/>
              </w:numPr>
              <w:tabs>
                <w:tab w:val="left" w:pos="540"/>
              </w:tabs>
              <w:ind w:left="360"/>
            </w:pPr>
            <w:r>
              <w:t>Remove the disc pads following manufacturers procedures</w:t>
            </w:r>
          </w:p>
          <w:p w14:paraId="79789783" w14:textId="12760283" w:rsidR="006822E8" w:rsidRDefault="006822E8" w:rsidP="00E9133A">
            <w:pPr>
              <w:pStyle w:val="ListParagraph"/>
              <w:numPr>
                <w:ilvl w:val="0"/>
                <w:numId w:val="19"/>
              </w:numPr>
              <w:tabs>
                <w:tab w:val="left" w:pos="540"/>
              </w:tabs>
              <w:ind w:left="360"/>
            </w:pPr>
            <w:r>
              <w:t>Check pads for serviceability and report findings</w:t>
            </w:r>
          </w:p>
          <w:p w14:paraId="225975AD" w14:textId="18DEE4C9" w:rsidR="006822E8" w:rsidRDefault="006822E8" w:rsidP="00E9133A">
            <w:pPr>
              <w:pStyle w:val="ListParagraph"/>
              <w:numPr>
                <w:ilvl w:val="0"/>
                <w:numId w:val="19"/>
              </w:numPr>
              <w:tabs>
                <w:tab w:val="left" w:pos="540"/>
              </w:tabs>
              <w:ind w:left="360"/>
            </w:pPr>
            <w:r>
              <w:t>Refit pads to manufacturers specification</w:t>
            </w:r>
          </w:p>
          <w:p w14:paraId="5D0435B4" w14:textId="35D8748B" w:rsidR="006822E8" w:rsidRDefault="006822E8" w:rsidP="00E9133A">
            <w:pPr>
              <w:pStyle w:val="ListParagraph"/>
              <w:numPr>
                <w:ilvl w:val="0"/>
                <w:numId w:val="19"/>
              </w:numPr>
              <w:tabs>
                <w:tab w:val="left" w:pos="540"/>
              </w:tabs>
              <w:ind w:left="360"/>
            </w:pPr>
            <w:r>
              <w:t>Refit wheel</w:t>
            </w:r>
          </w:p>
          <w:p w14:paraId="058D1BA7" w14:textId="04680F3D" w:rsidR="006822E8" w:rsidRDefault="006822E8" w:rsidP="00E9133A">
            <w:pPr>
              <w:pStyle w:val="ListParagraph"/>
              <w:numPr>
                <w:ilvl w:val="0"/>
                <w:numId w:val="19"/>
              </w:numPr>
              <w:tabs>
                <w:tab w:val="left" w:pos="540"/>
              </w:tabs>
              <w:ind w:left="360"/>
            </w:pPr>
            <w:r>
              <w:t>Repeat on other disc brake</w:t>
            </w:r>
          </w:p>
          <w:p w14:paraId="116A804E" w14:textId="4250AC38" w:rsidR="006822E8" w:rsidRDefault="006822E8" w:rsidP="00E9133A">
            <w:pPr>
              <w:pStyle w:val="ListParagraph"/>
              <w:numPr>
                <w:ilvl w:val="0"/>
                <w:numId w:val="19"/>
              </w:numPr>
              <w:tabs>
                <w:tab w:val="left" w:pos="540"/>
              </w:tabs>
              <w:ind w:left="360"/>
            </w:pPr>
            <w:r>
              <w:t>Lower Vehicle and check wheel nut torque</w:t>
            </w:r>
          </w:p>
          <w:p w14:paraId="3DC8F160" w14:textId="71724058" w:rsidR="006822E8" w:rsidRDefault="006822E8" w:rsidP="00E9133A">
            <w:pPr>
              <w:pStyle w:val="ListParagraph"/>
              <w:numPr>
                <w:ilvl w:val="0"/>
                <w:numId w:val="19"/>
              </w:numPr>
              <w:tabs>
                <w:tab w:val="left" w:pos="540"/>
              </w:tabs>
              <w:ind w:left="360"/>
            </w:pPr>
            <w:r>
              <w:t>Press the brake pedal repeatedly to adjust pads</w:t>
            </w:r>
          </w:p>
          <w:p w14:paraId="60E0BCD3" w14:textId="550C7DCB" w:rsidR="006822E8" w:rsidRDefault="006822E8" w:rsidP="00E9133A">
            <w:pPr>
              <w:pStyle w:val="ListParagraph"/>
              <w:numPr>
                <w:ilvl w:val="0"/>
                <w:numId w:val="19"/>
              </w:numPr>
              <w:tabs>
                <w:tab w:val="left" w:pos="540"/>
              </w:tabs>
              <w:ind w:left="360"/>
            </w:pPr>
            <w:r>
              <w:t>Press and hold brake pedal and check for correct operation and operation of</w:t>
            </w:r>
            <w:r w:rsidR="00077B10">
              <w:t xml:space="preserve"> </w:t>
            </w:r>
            <w:r>
              <w:t>brake light</w:t>
            </w:r>
          </w:p>
          <w:p w14:paraId="28B8D966" w14:textId="788675F0" w:rsidR="006822E8" w:rsidRDefault="006822E8" w:rsidP="00E9133A">
            <w:pPr>
              <w:pStyle w:val="ListParagraph"/>
              <w:numPr>
                <w:ilvl w:val="0"/>
                <w:numId w:val="19"/>
              </w:numPr>
              <w:tabs>
                <w:tab w:val="left" w:pos="540"/>
              </w:tabs>
              <w:ind w:left="360"/>
            </w:pPr>
            <w:r>
              <w:t>Check hydraulic fluid level and top-up as required</w:t>
            </w:r>
          </w:p>
          <w:p w14:paraId="64221F30" w14:textId="55081305" w:rsidR="00280E17" w:rsidRPr="00075074" w:rsidRDefault="006822E8" w:rsidP="00E9133A">
            <w:pPr>
              <w:pStyle w:val="ListParagraph"/>
              <w:numPr>
                <w:ilvl w:val="0"/>
                <w:numId w:val="19"/>
              </w:numPr>
              <w:tabs>
                <w:tab w:val="left" w:pos="540"/>
              </w:tabs>
              <w:ind w:left="360"/>
            </w:pPr>
            <w:r>
              <w:t>Complete report below</w:t>
            </w:r>
          </w:p>
        </w:tc>
      </w:tr>
      <w:tr w:rsidR="001C1404" w:rsidRPr="00075074" w14:paraId="1A7183F3" w14:textId="77777777" w:rsidTr="001C1404">
        <w:trPr>
          <w:trHeight w:val="427"/>
        </w:trPr>
        <w:tc>
          <w:tcPr>
            <w:tcW w:w="4890" w:type="dxa"/>
            <w:gridSpan w:val="2"/>
            <w:shd w:val="clear" w:color="auto" w:fill="043956" w:themeFill="accent2"/>
          </w:tcPr>
          <w:p w14:paraId="74569760" w14:textId="50745350" w:rsidR="001C1404" w:rsidRPr="00075074" w:rsidRDefault="001C1404" w:rsidP="005178F8">
            <w:pPr>
              <w:numPr>
                <w:ilvl w:val="2"/>
                <w:numId w:val="3"/>
              </w:numPr>
              <w:tabs>
                <w:tab w:val="left" w:pos="540"/>
              </w:tabs>
              <w:ind w:hanging="2700"/>
            </w:pPr>
            <w:r w:rsidRPr="00620EBE">
              <w:rPr>
                <w:b/>
              </w:rPr>
              <w:t>Component</w:t>
            </w:r>
          </w:p>
        </w:tc>
        <w:tc>
          <w:tcPr>
            <w:tcW w:w="4891" w:type="dxa"/>
            <w:gridSpan w:val="3"/>
            <w:shd w:val="clear" w:color="auto" w:fill="043956" w:themeFill="accent2"/>
          </w:tcPr>
          <w:p w14:paraId="5F4FFB88" w14:textId="19ACFB48" w:rsidR="001C1404" w:rsidRPr="00075074" w:rsidRDefault="001C1404" w:rsidP="005178F8">
            <w:pPr>
              <w:numPr>
                <w:ilvl w:val="2"/>
                <w:numId w:val="3"/>
              </w:numPr>
              <w:tabs>
                <w:tab w:val="left" w:pos="540"/>
              </w:tabs>
              <w:ind w:hanging="2700"/>
            </w:pPr>
            <w:r w:rsidRPr="00620EBE">
              <w:rPr>
                <w:b/>
              </w:rPr>
              <w:t>Report</w:t>
            </w:r>
          </w:p>
        </w:tc>
      </w:tr>
      <w:tr w:rsidR="001C1404" w:rsidRPr="00075074" w14:paraId="2A08FF2E" w14:textId="77777777" w:rsidTr="0077706A">
        <w:trPr>
          <w:trHeight w:val="425"/>
        </w:trPr>
        <w:tc>
          <w:tcPr>
            <w:tcW w:w="4890" w:type="dxa"/>
            <w:gridSpan w:val="2"/>
          </w:tcPr>
          <w:p w14:paraId="757AE8E0" w14:textId="4EAD518B" w:rsidR="001C1404" w:rsidRPr="00075074" w:rsidRDefault="001C1404" w:rsidP="001C1404">
            <w:r>
              <w:t>Brake pad condition</w:t>
            </w:r>
          </w:p>
        </w:tc>
        <w:tc>
          <w:tcPr>
            <w:tcW w:w="4891" w:type="dxa"/>
            <w:gridSpan w:val="3"/>
          </w:tcPr>
          <w:p w14:paraId="5904D916" w14:textId="09E37136" w:rsidR="001C1404" w:rsidRPr="00075074" w:rsidRDefault="001C1404" w:rsidP="005178F8">
            <w:pPr>
              <w:numPr>
                <w:ilvl w:val="2"/>
                <w:numId w:val="3"/>
              </w:numPr>
              <w:tabs>
                <w:tab w:val="left" w:pos="540"/>
              </w:tabs>
              <w:ind w:hanging="2700"/>
            </w:pPr>
          </w:p>
        </w:tc>
      </w:tr>
      <w:tr w:rsidR="001C1404" w:rsidRPr="00075074" w14:paraId="41EFBCC5" w14:textId="77777777" w:rsidTr="0077706A">
        <w:trPr>
          <w:trHeight w:val="425"/>
        </w:trPr>
        <w:tc>
          <w:tcPr>
            <w:tcW w:w="4890" w:type="dxa"/>
            <w:gridSpan w:val="2"/>
          </w:tcPr>
          <w:p w14:paraId="720D78E2" w14:textId="6A1E2A05" w:rsidR="001C1404" w:rsidRPr="00075074" w:rsidRDefault="001C1404" w:rsidP="001C1404">
            <w:r>
              <w:t>Brake light operation</w:t>
            </w:r>
          </w:p>
        </w:tc>
        <w:tc>
          <w:tcPr>
            <w:tcW w:w="4891" w:type="dxa"/>
            <w:gridSpan w:val="3"/>
          </w:tcPr>
          <w:p w14:paraId="3632478D" w14:textId="78FF37D2" w:rsidR="001C1404" w:rsidRPr="00075074" w:rsidRDefault="001C1404" w:rsidP="005178F8">
            <w:pPr>
              <w:numPr>
                <w:ilvl w:val="2"/>
                <w:numId w:val="3"/>
              </w:numPr>
              <w:tabs>
                <w:tab w:val="left" w:pos="540"/>
              </w:tabs>
              <w:ind w:hanging="2700"/>
            </w:pPr>
          </w:p>
        </w:tc>
      </w:tr>
      <w:tr w:rsidR="001C1404" w:rsidRPr="00075074" w14:paraId="4C2594FE" w14:textId="77777777" w:rsidTr="0077706A">
        <w:trPr>
          <w:trHeight w:val="425"/>
        </w:trPr>
        <w:tc>
          <w:tcPr>
            <w:tcW w:w="4890" w:type="dxa"/>
            <w:gridSpan w:val="2"/>
          </w:tcPr>
          <w:p w14:paraId="6614FFFC" w14:textId="77777777" w:rsidR="001C1404" w:rsidRDefault="001C1404" w:rsidP="001C1404">
            <w:r>
              <w:t>Brake fluid level</w:t>
            </w:r>
          </w:p>
          <w:p w14:paraId="4F39D723" w14:textId="77777777" w:rsidR="001C1404" w:rsidRPr="00075074" w:rsidRDefault="001C1404" w:rsidP="001C1404">
            <w:pPr>
              <w:tabs>
                <w:tab w:val="left" w:pos="540"/>
              </w:tabs>
            </w:pPr>
          </w:p>
        </w:tc>
        <w:tc>
          <w:tcPr>
            <w:tcW w:w="4891" w:type="dxa"/>
            <w:gridSpan w:val="3"/>
          </w:tcPr>
          <w:p w14:paraId="2529B586" w14:textId="56B740B2" w:rsidR="001C1404" w:rsidRPr="00075074" w:rsidRDefault="001C1404" w:rsidP="005178F8">
            <w:pPr>
              <w:numPr>
                <w:ilvl w:val="2"/>
                <w:numId w:val="3"/>
              </w:numPr>
              <w:tabs>
                <w:tab w:val="left" w:pos="540"/>
              </w:tabs>
              <w:ind w:hanging="2700"/>
            </w:pPr>
          </w:p>
        </w:tc>
      </w:tr>
    </w:tbl>
    <w:p w14:paraId="07C46B4F" w14:textId="77777777" w:rsidR="00B71482" w:rsidRDefault="00B71482" w:rsidP="00AA39DF">
      <w:pPr>
        <w:rPr>
          <w:lang w:val="en-US"/>
        </w:rPr>
      </w:pPr>
    </w:p>
    <w:p w14:paraId="4FD99BD2" w14:textId="77777777" w:rsidR="00B71482" w:rsidRDefault="00B71482" w:rsidP="00B71482">
      <w:pPr>
        <w:rPr>
          <w:lang w:val="en-US"/>
        </w:rPr>
      </w:pPr>
    </w:p>
    <w:p w14:paraId="22DCD459" w14:textId="77777777" w:rsidR="00B71482" w:rsidRDefault="00B71482" w:rsidP="00B71482">
      <w:pPr>
        <w:rPr>
          <w:rFonts w:eastAsia="Times New Roman" w:cs="Arial"/>
          <w:kern w:val="0"/>
          <w:szCs w:val="22"/>
          <w:lang w:val="en-US"/>
          <w14:ligatures w14:val="none"/>
        </w:rPr>
      </w:pPr>
    </w:p>
    <w:p w14:paraId="1F103A7F" w14:textId="77777777" w:rsidR="00626E3F" w:rsidRDefault="00626E3F" w:rsidP="00B71482">
      <w:pPr>
        <w:rPr>
          <w:rFonts w:eastAsia="Times New Roman" w:cs="Arial"/>
          <w:kern w:val="0"/>
          <w:szCs w:val="22"/>
          <w:lang w:val="en-US"/>
          <w14:ligatures w14:val="none"/>
        </w:rPr>
      </w:pPr>
    </w:p>
    <w:p w14:paraId="515E61CD" w14:textId="77777777" w:rsidR="00626E3F" w:rsidRDefault="00626E3F" w:rsidP="00B71482">
      <w:pPr>
        <w:rPr>
          <w:rFonts w:eastAsia="Times New Roman" w:cs="Arial"/>
          <w:kern w:val="0"/>
          <w:szCs w:val="22"/>
          <w:lang w:val="en-US"/>
          <w14:ligatures w14:val="none"/>
        </w:rPr>
      </w:pPr>
    </w:p>
    <w:p w14:paraId="6005709B" w14:textId="77777777" w:rsidR="00626E3F" w:rsidRDefault="00626E3F" w:rsidP="00B71482">
      <w:pPr>
        <w:rPr>
          <w:rFonts w:eastAsia="Times New Roman" w:cs="Arial"/>
          <w:kern w:val="0"/>
          <w:szCs w:val="22"/>
          <w:lang w:val="en-US"/>
          <w14:ligatures w14:val="none"/>
        </w:rPr>
      </w:pPr>
    </w:p>
    <w:p w14:paraId="4C11C0D8" w14:textId="77777777" w:rsidR="00626E3F" w:rsidRDefault="00626E3F" w:rsidP="00B71482">
      <w:pPr>
        <w:rPr>
          <w:rFonts w:eastAsia="Times New Roman" w:cs="Arial"/>
          <w:kern w:val="0"/>
          <w:szCs w:val="22"/>
          <w:lang w:val="en-US"/>
          <w14:ligatures w14:val="none"/>
        </w:rPr>
      </w:pPr>
    </w:p>
    <w:p w14:paraId="469C93D4" w14:textId="77777777" w:rsidR="00626E3F" w:rsidRPr="0043505F" w:rsidRDefault="00626E3F" w:rsidP="00B7148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B71482" w:rsidRPr="0043505F" w14:paraId="78E0DD9E"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CB3094" w14:textId="77777777"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6A1353DD"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28524AC" w14:textId="77777777" w:rsidR="00B71482" w:rsidRPr="0043505F" w:rsidRDefault="00B71482" w:rsidP="00F416B3">
            <w:pPr>
              <w:rPr>
                <w:rFonts w:eastAsia="Times New Roman" w:cs="Arial"/>
                <w:kern w:val="0"/>
                <w:szCs w:val="22"/>
                <w:lang w:val="en-US"/>
                <w14:ligatures w14:val="none"/>
              </w:rPr>
            </w:pPr>
          </w:p>
          <w:p w14:paraId="48DC96BA" w14:textId="77777777" w:rsidR="00B71482" w:rsidRPr="0043505F" w:rsidRDefault="00B71482" w:rsidP="00F416B3">
            <w:pPr>
              <w:rPr>
                <w:rFonts w:eastAsia="Times New Roman" w:cs="Arial"/>
                <w:kern w:val="0"/>
                <w:szCs w:val="22"/>
                <w:lang w:val="en-US"/>
                <w14:ligatures w14:val="none"/>
              </w:rPr>
            </w:pPr>
          </w:p>
          <w:p w14:paraId="518F38E9" w14:textId="77777777" w:rsidR="00B71482" w:rsidRPr="0043505F"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E871D3B" w14:textId="77777777" w:rsidR="00B71482" w:rsidRPr="0043505F" w:rsidRDefault="00B71482" w:rsidP="00F416B3">
            <w:pPr>
              <w:rPr>
                <w:rFonts w:eastAsia="Times New Roman" w:cs="Arial"/>
                <w:kern w:val="0"/>
                <w:szCs w:val="22"/>
                <w:lang w:val="en-US"/>
                <w14:ligatures w14:val="none"/>
              </w:rPr>
            </w:pPr>
          </w:p>
          <w:p w14:paraId="2079516D" w14:textId="77777777" w:rsidR="00B71482" w:rsidRPr="0043505F" w:rsidRDefault="00B71482" w:rsidP="00F416B3">
            <w:pPr>
              <w:rPr>
                <w:rFonts w:eastAsia="Times New Roman" w:cs="Arial"/>
                <w:kern w:val="0"/>
                <w:szCs w:val="22"/>
                <w:lang w:val="en-US"/>
                <w14:ligatures w14:val="none"/>
              </w:rPr>
            </w:pPr>
          </w:p>
          <w:p w14:paraId="69359923" w14:textId="77777777" w:rsidR="00B71482" w:rsidRDefault="00B7148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840CC0D" w14:textId="77777777" w:rsidR="00B71482" w:rsidRPr="0043505F" w:rsidRDefault="00B71482" w:rsidP="00F416B3">
            <w:pPr>
              <w:rPr>
                <w:rFonts w:eastAsia="Times New Roman" w:cs="Arial"/>
                <w:kern w:val="0"/>
                <w:szCs w:val="22"/>
                <w:lang w:val="en-US"/>
                <w14:ligatures w14:val="none"/>
              </w:rPr>
            </w:pPr>
          </w:p>
        </w:tc>
      </w:tr>
    </w:tbl>
    <w:p w14:paraId="65A300DD" w14:textId="77777777" w:rsidR="00B71482" w:rsidRDefault="00B71482" w:rsidP="00B71482">
      <w:pPr>
        <w:rPr>
          <w:lang w:val="en-US"/>
        </w:rPr>
      </w:pPr>
    </w:p>
    <w:p w14:paraId="2BE91973" w14:textId="77777777" w:rsidR="00B71482" w:rsidRDefault="00B71482">
      <w:pPr>
        <w:rPr>
          <w:lang w:val="en-US"/>
        </w:rPr>
      </w:pPr>
      <w:r>
        <w:rPr>
          <w:lang w:val="en-US"/>
        </w:rPr>
        <w:br w:type="page"/>
      </w:r>
    </w:p>
    <w:p w14:paraId="22ACF7F7" w14:textId="77777777" w:rsidR="00B71482" w:rsidRDefault="00B71482" w:rsidP="00B71482">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B71482" w:rsidRPr="0043505F" w14:paraId="55E6B669"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0B17248" w14:textId="660D3A8E" w:rsidR="00B71482" w:rsidRPr="0043505F" w:rsidRDefault="00B7148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sidR="00F81A8A">
              <w:rPr>
                <w:rFonts w:eastAsia="Times New Roman" w:cs="Arial"/>
                <w:b/>
                <w:kern w:val="0"/>
                <w:szCs w:val="22"/>
                <w:lang w:val="en-US"/>
                <w14:ligatures w14:val="none"/>
              </w:rPr>
              <w:t>10</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E675F2" w:rsidRPr="00E675F2">
              <w:rPr>
                <w:rFonts w:eastAsia="Times New Roman" w:cs="Arial"/>
                <w:b/>
                <w:kern w:val="0"/>
                <w:szCs w:val="22"/>
                <w:lang w:val="en-US"/>
                <w14:ligatures w14:val="none"/>
              </w:rPr>
              <w:t>M/502/4667</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27A0CCD" w14:textId="67728326" w:rsidR="00B71482" w:rsidRPr="0043505F"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E675F2">
              <w:rPr>
                <w:rFonts w:eastAsia="Times New Roman" w:cs="Arial"/>
                <w:b/>
                <w:kern w:val="0"/>
                <w:szCs w:val="22"/>
                <w:lang w:val="en-US"/>
                <w14:ligatures w14:val="none"/>
              </w:rPr>
              <w:t>4.1, 4.2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49C360" w14:textId="086E1167" w:rsidR="00B71482" w:rsidRDefault="00B7148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w:t>
            </w:r>
          </w:p>
          <w:p w14:paraId="7BD92ED6" w14:textId="77777777" w:rsidR="00B71482" w:rsidRPr="0043505F" w:rsidRDefault="00B71482" w:rsidP="00F416B3">
            <w:pPr>
              <w:rPr>
                <w:rFonts w:eastAsia="Times New Roman" w:cs="Arial"/>
                <w:b/>
                <w:kern w:val="0"/>
                <w:szCs w:val="22"/>
                <w:lang w:val="en-US"/>
                <w14:ligatures w14:val="none"/>
              </w:rPr>
            </w:pPr>
          </w:p>
        </w:tc>
      </w:tr>
    </w:tbl>
    <w:p w14:paraId="0EF0BEED" w14:textId="77777777" w:rsidR="00B71482" w:rsidRPr="0043505F" w:rsidRDefault="00B71482" w:rsidP="00B7148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B71482" w:rsidRPr="0043505F" w14:paraId="5EDF4DC5"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D94956" w14:textId="0AC8027C" w:rsidR="00B71482" w:rsidRPr="0043505F" w:rsidRDefault="00B7148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E675F2" w:rsidRPr="00E675F2">
              <w:rPr>
                <w:rFonts w:eastAsia="Times New Roman" w:cs="Arial"/>
                <w:b/>
                <w:kern w:val="0"/>
                <w:szCs w:val="22"/>
                <w:lang w:val="en-US"/>
                <w14:ligatures w14:val="none"/>
              </w:rPr>
              <w:t>Waste Disposal</w:t>
            </w:r>
          </w:p>
        </w:tc>
      </w:tr>
    </w:tbl>
    <w:p w14:paraId="396511E6" w14:textId="2F0DBE4F" w:rsidR="00B71482" w:rsidRDefault="00B71482" w:rsidP="00B71482">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835"/>
        <w:gridCol w:w="6946"/>
      </w:tblGrid>
      <w:tr w:rsidR="00E675F2" w:rsidRPr="00075074" w14:paraId="2569241A" w14:textId="77777777" w:rsidTr="00E675F2">
        <w:trPr>
          <w:trHeight w:val="983"/>
        </w:trPr>
        <w:tc>
          <w:tcPr>
            <w:tcW w:w="9781" w:type="dxa"/>
            <w:gridSpan w:val="2"/>
          </w:tcPr>
          <w:p w14:paraId="0833B6AD" w14:textId="77777777" w:rsidR="00E675F2" w:rsidRPr="00E675F2" w:rsidRDefault="00E675F2" w:rsidP="00E675F2">
            <w:pPr>
              <w:rPr>
                <w:b/>
              </w:rPr>
            </w:pPr>
            <w:r w:rsidRPr="00E675F2">
              <w:rPr>
                <w:b/>
              </w:rPr>
              <w:t xml:space="preserve">Instructions to Learners </w:t>
            </w:r>
          </w:p>
          <w:p w14:paraId="174DF97E" w14:textId="42F3BB41" w:rsidR="00E675F2" w:rsidRPr="00E675F2" w:rsidRDefault="00E675F2" w:rsidP="00E675F2">
            <w:pPr>
              <w:rPr>
                <w:bCs/>
              </w:rPr>
            </w:pPr>
            <w:r w:rsidRPr="00E675F2">
              <w:rPr>
                <w:bCs/>
              </w:rPr>
              <w:t>State in the spaces provided below the correct procedure for disposing of waste braking system components</w:t>
            </w:r>
          </w:p>
        </w:tc>
      </w:tr>
      <w:tr w:rsidR="00E675F2" w:rsidRPr="00075074" w14:paraId="60027BE2" w14:textId="77777777" w:rsidTr="00E675F2">
        <w:trPr>
          <w:trHeight w:val="416"/>
        </w:trPr>
        <w:tc>
          <w:tcPr>
            <w:tcW w:w="2835" w:type="dxa"/>
            <w:shd w:val="clear" w:color="auto" w:fill="043956" w:themeFill="accent2"/>
          </w:tcPr>
          <w:p w14:paraId="3DADAA9E" w14:textId="53F6EE63" w:rsidR="00E675F2" w:rsidRPr="00075074" w:rsidRDefault="00E675F2" w:rsidP="00E675F2">
            <w:pPr>
              <w:rPr>
                <w:b/>
              </w:rPr>
            </w:pPr>
            <w:r w:rsidRPr="00620EBE">
              <w:rPr>
                <w:b/>
              </w:rPr>
              <w:t>Component</w:t>
            </w:r>
          </w:p>
        </w:tc>
        <w:tc>
          <w:tcPr>
            <w:tcW w:w="6946" w:type="dxa"/>
            <w:shd w:val="clear" w:color="auto" w:fill="043956" w:themeFill="accent2"/>
          </w:tcPr>
          <w:p w14:paraId="398936A7" w14:textId="4324207C" w:rsidR="00E675F2" w:rsidRPr="00075074" w:rsidRDefault="00E675F2" w:rsidP="00E675F2">
            <w:pPr>
              <w:rPr>
                <w:b/>
              </w:rPr>
            </w:pPr>
            <w:r w:rsidRPr="00620EBE">
              <w:rPr>
                <w:b/>
              </w:rPr>
              <w:t>Correct Disposal</w:t>
            </w:r>
          </w:p>
        </w:tc>
      </w:tr>
      <w:tr w:rsidR="00E675F2" w:rsidRPr="00075074" w14:paraId="2998498D" w14:textId="77777777" w:rsidTr="00071A91">
        <w:trPr>
          <w:trHeight w:val="1401"/>
        </w:trPr>
        <w:tc>
          <w:tcPr>
            <w:tcW w:w="2835" w:type="dxa"/>
            <w:vAlign w:val="center"/>
          </w:tcPr>
          <w:p w14:paraId="33B8DB99" w14:textId="0E38FC5B" w:rsidR="00E675F2" w:rsidRPr="00075074" w:rsidRDefault="00E675F2" w:rsidP="00E675F2">
            <w:pPr>
              <w:rPr>
                <w:b/>
              </w:rPr>
            </w:pPr>
            <w:r w:rsidRPr="00620EBE">
              <w:rPr>
                <w:b/>
              </w:rPr>
              <w:t>Brake Dust</w:t>
            </w:r>
          </w:p>
        </w:tc>
        <w:tc>
          <w:tcPr>
            <w:tcW w:w="6946" w:type="dxa"/>
          </w:tcPr>
          <w:p w14:paraId="6C62E92D" w14:textId="171FA2E5" w:rsidR="00E675F2" w:rsidRPr="00075074" w:rsidRDefault="00E675F2" w:rsidP="00E675F2">
            <w:pPr>
              <w:rPr>
                <w:b/>
              </w:rPr>
            </w:pPr>
          </w:p>
        </w:tc>
      </w:tr>
      <w:tr w:rsidR="00E675F2" w:rsidRPr="00075074" w14:paraId="0DBB4786" w14:textId="77777777" w:rsidTr="004A76AD">
        <w:trPr>
          <w:trHeight w:val="1631"/>
        </w:trPr>
        <w:tc>
          <w:tcPr>
            <w:tcW w:w="2835" w:type="dxa"/>
            <w:vAlign w:val="center"/>
          </w:tcPr>
          <w:p w14:paraId="381BA1EC" w14:textId="3B35F02C" w:rsidR="00E675F2" w:rsidRPr="00075074" w:rsidRDefault="00E675F2" w:rsidP="00E675F2">
            <w:pPr>
              <w:rPr>
                <w:b/>
              </w:rPr>
            </w:pPr>
            <w:r w:rsidRPr="00620EBE">
              <w:rPr>
                <w:b/>
              </w:rPr>
              <w:t>Brake Fluid</w:t>
            </w:r>
          </w:p>
        </w:tc>
        <w:tc>
          <w:tcPr>
            <w:tcW w:w="6946" w:type="dxa"/>
          </w:tcPr>
          <w:p w14:paraId="524A76C5" w14:textId="4986168B" w:rsidR="00E675F2" w:rsidRPr="00075074" w:rsidRDefault="00E675F2" w:rsidP="00E675F2">
            <w:pPr>
              <w:rPr>
                <w:b/>
              </w:rPr>
            </w:pPr>
          </w:p>
        </w:tc>
      </w:tr>
      <w:tr w:rsidR="00E675F2" w:rsidRPr="00075074" w14:paraId="59E762C5" w14:textId="77777777" w:rsidTr="004A76AD">
        <w:trPr>
          <w:trHeight w:val="1631"/>
        </w:trPr>
        <w:tc>
          <w:tcPr>
            <w:tcW w:w="2835" w:type="dxa"/>
            <w:vAlign w:val="center"/>
          </w:tcPr>
          <w:p w14:paraId="3AB84043" w14:textId="1F4B9BE8" w:rsidR="00E675F2" w:rsidRPr="00075074" w:rsidRDefault="00E675F2" w:rsidP="00E675F2">
            <w:pPr>
              <w:rPr>
                <w:b/>
              </w:rPr>
            </w:pPr>
            <w:r w:rsidRPr="00620EBE">
              <w:rPr>
                <w:b/>
              </w:rPr>
              <w:t>Waste Components</w:t>
            </w:r>
          </w:p>
        </w:tc>
        <w:tc>
          <w:tcPr>
            <w:tcW w:w="6946" w:type="dxa"/>
          </w:tcPr>
          <w:p w14:paraId="64B39EFE" w14:textId="486A8D37" w:rsidR="00E675F2" w:rsidRPr="00075074" w:rsidRDefault="00E675F2" w:rsidP="00E675F2">
            <w:pPr>
              <w:rPr>
                <w:b/>
              </w:rPr>
            </w:pPr>
          </w:p>
        </w:tc>
      </w:tr>
    </w:tbl>
    <w:p w14:paraId="1BA3C4B1" w14:textId="77777777" w:rsidR="00B71482" w:rsidRDefault="00B71482" w:rsidP="00B71482">
      <w:pPr>
        <w:rPr>
          <w:lang w:val="en-US"/>
        </w:rPr>
      </w:pPr>
    </w:p>
    <w:p w14:paraId="52C806D5" w14:textId="77777777" w:rsidR="00CD26D5" w:rsidRPr="0043505F" w:rsidRDefault="00CD26D5" w:rsidP="00CD26D5">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CD26D5" w:rsidRPr="0043505F" w14:paraId="44C82338" w14:textId="77777777" w:rsidTr="00F416B3">
        <w:trPr>
          <w:trHeight w:val="70"/>
        </w:trPr>
        <w:tc>
          <w:tcPr>
            <w:tcW w:w="990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3873D1E" w14:textId="77777777" w:rsidR="00CD26D5" w:rsidRPr="0043505F" w:rsidRDefault="00CD26D5"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6408B08" w14:textId="77777777" w:rsidR="00CD26D5"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522714B" w14:textId="77777777" w:rsidR="00CD26D5" w:rsidRPr="0043505F" w:rsidRDefault="00CD26D5" w:rsidP="00F416B3">
            <w:pPr>
              <w:rPr>
                <w:rFonts w:eastAsia="Times New Roman" w:cs="Arial"/>
                <w:kern w:val="0"/>
                <w:szCs w:val="22"/>
                <w:lang w:val="en-US"/>
                <w14:ligatures w14:val="none"/>
              </w:rPr>
            </w:pPr>
          </w:p>
          <w:p w14:paraId="75613DB5" w14:textId="77777777" w:rsidR="00CD26D5" w:rsidRPr="0043505F" w:rsidRDefault="00CD26D5" w:rsidP="00F416B3">
            <w:pPr>
              <w:rPr>
                <w:rFonts w:eastAsia="Times New Roman" w:cs="Arial"/>
                <w:kern w:val="0"/>
                <w:szCs w:val="22"/>
                <w:lang w:val="en-US"/>
                <w14:ligatures w14:val="none"/>
              </w:rPr>
            </w:pPr>
          </w:p>
          <w:p w14:paraId="2E894570" w14:textId="77777777" w:rsidR="00CD26D5" w:rsidRPr="0043505F"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33996C1" w14:textId="77777777" w:rsidR="00CD26D5" w:rsidRPr="0043505F" w:rsidRDefault="00CD26D5" w:rsidP="00F416B3">
            <w:pPr>
              <w:rPr>
                <w:rFonts w:eastAsia="Times New Roman" w:cs="Arial"/>
                <w:kern w:val="0"/>
                <w:szCs w:val="22"/>
                <w:lang w:val="en-US"/>
                <w14:ligatures w14:val="none"/>
              </w:rPr>
            </w:pPr>
          </w:p>
          <w:p w14:paraId="33594561" w14:textId="77777777" w:rsidR="00CD26D5" w:rsidRPr="0043505F" w:rsidRDefault="00CD26D5" w:rsidP="00F416B3">
            <w:pPr>
              <w:rPr>
                <w:rFonts w:eastAsia="Times New Roman" w:cs="Arial"/>
                <w:kern w:val="0"/>
                <w:szCs w:val="22"/>
                <w:lang w:val="en-US"/>
                <w14:ligatures w14:val="none"/>
              </w:rPr>
            </w:pPr>
          </w:p>
          <w:p w14:paraId="02C756DC" w14:textId="77777777" w:rsidR="00CD26D5" w:rsidRDefault="00CD26D5"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45BE760" w14:textId="77777777" w:rsidR="00CD26D5" w:rsidRPr="0043505F" w:rsidRDefault="00CD26D5" w:rsidP="00F416B3">
            <w:pPr>
              <w:rPr>
                <w:rFonts w:eastAsia="Times New Roman" w:cs="Arial"/>
                <w:kern w:val="0"/>
                <w:szCs w:val="22"/>
                <w:lang w:val="en-US"/>
                <w14:ligatures w14:val="none"/>
              </w:rPr>
            </w:pPr>
          </w:p>
        </w:tc>
      </w:tr>
    </w:tbl>
    <w:p w14:paraId="014343FE" w14:textId="126535C0" w:rsidR="00F81A8A" w:rsidRDefault="00F81A8A">
      <w:pPr>
        <w:rPr>
          <w:lang w:val="en-US"/>
        </w:rPr>
      </w:pPr>
    </w:p>
    <w:p w14:paraId="53785E1B" w14:textId="206C10DD" w:rsidR="00F81A8A" w:rsidRPr="0043505F" w:rsidRDefault="00F81A8A" w:rsidP="00F81A8A">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11</w:t>
      </w:r>
      <w:r w:rsidRPr="0043505F">
        <w:rPr>
          <w:rFonts w:eastAsia="Times New Roman"/>
          <w:lang w:val="en-US"/>
        </w:rPr>
        <w:t xml:space="preserve"> (</w:t>
      </w:r>
      <w:r w:rsidR="00E644AE" w:rsidRPr="00E644AE">
        <w:rPr>
          <w:rFonts w:eastAsia="Times New Roman"/>
          <w:lang w:val="en-US"/>
        </w:rPr>
        <w:t>M/502/4670</w:t>
      </w:r>
      <w:r w:rsidRPr="0043505F">
        <w:rPr>
          <w:rFonts w:eastAsia="Times New Roman"/>
          <w:lang w:val="en-US"/>
        </w:rPr>
        <w:t>)</w:t>
      </w:r>
    </w:p>
    <w:p w14:paraId="53C8C409" w14:textId="77777777" w:rsidR="00E644AE" w:rsidRDefault="00E644AE" w:rsidP="00F81A8A">
      <w:pPr>
        <w:pStyle w:val="Heading3"/>
        <w:jc w:val="center"/>
        <w:rPr>
          <w:rFonts w:eastAsia="Times New Roman"/>
          <w:sz w:val="28"/>
          <w:szCs w:val="32"/>
          <w:lang w:val="en-US"/>
        </w:rPr>
      </w:pPr>
      <w:r w:rsidRPr="00E644AE">
        <w:rPr>
          <w:rFonts w:eastAsia="Times New Roman"/>
          <w:sz w:val="28"/>
          <w:szCs w:val="32"/>
          <w:lang w:val="en-US"/>
        </w:rPr>
        <w:t>ROUTINE VEHICLE CHECKS</w:t>
      </w:r>
    </w:p>
    <w:p w14:paraId="7CA74008" w14:textId="0F83F132" w:rsidR="00F81A8A" w:rsidRPr="0043505F" w:rsidRDefault="00F81A8A" w:rsidP="00F81A8A">
      <w:pPr>
        <w:pStyle w:val="Heading3"/>
        <w:jc w:val="center"/>
        <w:rPr>
          <w:rFonts w:eastAsia="Times New Roman"/>
          <w:lang w:val="en-US"/>
        </w:rPr>
      </w:pPr>
      <w:r w:rsidRPr="0043505F">
        <w:rPr>
          <w:rFonts w:eastAsia="Times New Roman"/>
          <w:lang w:val="en-US"/>
        </w:rPr>
        <w:t>ASSESSMENT CRITERIA RECORD</w:t>
      </w:r>
    </w:p>
    <w:p w14:paraId="37506FE3" w14:textId="77777777" w:rsidR="00F81A8A" w:rsidRPr="0043505F" w:rsidRDefault="00F81A8A" w:rsidP="00F81A8A">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F81A8A" w:rsidRPr="0043505F" w14:paraId="6144BF56" w14:textId="77777777" w:rsidTr="00F416B3">
        <w:tc>
          <w:tcPr>
            <w:tcW w:w="2269" w:type="dxa"/>
          </w:tcPr>
          <w:p w14:paraId="23E13068" w14:textId="77777777" w:rsidR="00F81A8A" w:rsidRPr="0043505F" w:rsidRDefault="00F81A8A"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110AD090"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66EFE26D"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1BCE5FB1"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5739D8F3" w14:textId="77777777" w:rsidR="00F81A8A" w:rsidRPr="0043505F" w:rsidRDefault="00F81A8A"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C15D7C" w:rsidRPr="0043505F" w14:paraId="07B561E9" w14:textId="77777777" w:rsidTr="00C15D7C">
        <w:trPr>
          <w:trHeight w:val="732"/>
        </w:trPr>
        <w:tc>
          <w:tcPr>
            <w:tcW w:w="2269" w:type="dxa"/>
          </w:tcPr>
          <w:p w14:paraId="59466002" w14:textId="4A422515" w:rsidR="00C15D7C" w:rsidRPr="00C15D7C" w:rsidRDefault="00C15D7C" w:rsidP="00C15D7C">
            <w:pPr>
              <w:jc w:val="center"/>
              <w:rPr>
                <w:rFonts w:eastAsia="Times New Roman" w:cs="Arial"/>
                <w:kern w:val="0"/>
                <w:szCs w:val="22"/>
                <w:lang w:val="en-US"/>
                <w14:ligatures w14:val="none"/>
              </w:rPr>
            </w:pPr>
            <w:r w:rsidRPr="00C15D7C">
              <w:t>1.1</w:t>
            </w:r>
          </w:p>
        </w:tc>
        <w:tc>
          <w:tcPr>
            <w:tcW w:w="6237" w:type="dxa"/>
          </w:tcPr>
          <w:p w14:paraId="7BDE0FB4" w14:textId="6695849F" w:rsidR="00C15D7C" w:rsidRPr="00C15D7C" w:rsidRDefault="00C15D7C" w:rsidP="00C15D7C">
            <w:pPr>
              <w:rPr>
                <w:rFonts w:eastAsia="Times New Roman" w:cs="Arial"/>
                <w:kern w:val="0"/>
                <w:szCs w:val="22"/>
                <w:lang w:val="en-US"/>
                <w14:ligatures w14:val="none"/>
              </w:rPr>
            </w:pPr>
            <w:r w:rsidRPr="00C15D7C">
              <w:rPr>
                <w:rFonts w:cs="Arial"/>
              </w:rPr>
              <w:t>Identify the vehicle systems and components that require routine checks.</w:t>
            </w:r>
          </w:p>
        </w:tc>
        <w:tc>
          <w:tcPr>
            <w:tcW w:w="1676" w:type="dxa"/>
          </w:tcPr>
          <w:p w14:paraId="30E6220F" w14:textId="110DBA7B"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6B7782ED" w14:textId="77777777" w:rsidTr="00C15D7C">
        <w:trPr>
          <w:trHeight w:val="700"/>
        </w:trPr>
        <w:tc>
          <w:tcPr>
            <w:tcW w:w="2269" w:type="dxa"/>
          </w:tcPr>
          <w:p w14:paraId="57C59970" w14:textId="56B7B7AE" w:rsidR="00C15D7C" w:rsidRPr="00C15D7C" w:rsidRDefault="00C15D7C" w:rsidP="00C15D7C">
            <w:pPr>
              <w:jc w:val="center"/>
              <w:rPr>
                <w:rFonts w:eastAsia="Times New Roman" w:cs="Arial"/>
                <w:kern w:val="0"/>
                <w:szCs w:val="22"/>
                <w:lang w:val="en-US"/>
                <w14:ligatures w14:val="none"/>
              </w:rPr>
            </w:pPr>
            <w:r w:rsidRPr="00C15D7C">
              <w:t>1.2</w:t>
            </w:r>
          </w:p>
        </w:tc>
        <w:tc>
          <w:tcPr>
            <w:tcW w:w="6237" w:type="dxa"/>
          </w:tcPr>
          <w:p w14:paraId="529C3401" w14:textId="610E747D" w:rsidR="00C15D7C" w:rsidRPr="00C15D7C" w:rsidRDefault="00C15D7C" w:rsidP="00C15D7C">
            <w:pPr>
              <w:rPr>
                <w:rFonts w:eastAsia="Times New Roman" w:cs="Arial"/>
                <w:kern w:val="0"/>
                <w:szCs w:val="22"/>
                <w:lang w:val="en-US"/>
                <w14:ligatures w14:val="none"/>
              </w:rPr>
            </w:pPr>
            <w:r w:rsidRPr="00C15D7C">
              <w:rPr>
                <w:rFonts w:cs="Arial"/>
              </w:rPr>
              <w:t>Identify the basic maintenance requirements for vehicle systems</w:t>
            </w:r>
          </w:p>
        </w:tc>
        <w:tc>
          <w:tcPr>
            <w:tcW w:w="1676" w:type="dxa"/>
          </w:tcPr>
          <w:p w14:paraId="179C8A6F" w14:textId="0297B6EE"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44DF62B5" w14:textId="77777777" w:rsidTr="00C15D7C">
        <w:trPr>
          <w:trHeight w:val="696"/>
        </w:trPr>
        <w:tc>
          <w:tcPr>
            <w:tcW w:w="2269" w:type="dxa"/>
          </w:tcPr>
          <w:p w14:paraId="06591911" w14:textId="115181EF" w:rsidR="00C15D7C" w:rsidRPr="00C15D7C" w:rsidRDefault="00C15D7C" w:rsidP="00C15D7C">
            <w:pPr>
              <w:jc w:val="center"/>
              <w:rPr>
                <w:rFonts w:eastAsia="Times New Roman" w:cs="Arial"/>
                <w:kern w:val="0"/>
                <w:szCs w:val="22"/>
                <w:lang w:val="en-US"/>
                <w14:ligatures w14:val="none"/>
              </w:rPr>
            </w:pPr>
            <w:r w:rsidRPr="00C15D7C">
              <w:t>2.1</w:t>
            </w:r>
          </w:p>
        </w:tc>
        <w:tc>
          <w:tcPr>
            <w:tcW w:w="6237" w:type="dxa"/>
          </w:tcPr>
          <w:p w14:paraId="23235DF2" w14:textId="7EF26D83" w:rsidR="00C15D7C" w:rsidRPr="00C15D7C" w:rsidRDefault="00C15D7C" w:rsidP="00C15D7C">
            <w:pPr>
              <w:rPr>
                <w:rFonts w:eastAsia="Times New Roman" w:cs="Arial"/>
                <w:kern w:val="0"/>
                <w:szCs w:val="22"/>
                <w:lang w:val="en-US"/>
                <w14:ligatures w14:val="none"/>
              </w:rPr>
            </w:pPr>
            <w:r w:rsidRPr="00C15D7C">
              <w:t>Identify the information required for vehicle maintenance</w:t>
            </w:r>
          </w:p>
        </w:tc>
        <w:tc>
          <w:tcPr>
            <w:tcW w:w="1676" w:type="dxa"/>
          </w:tcPr>
          <w:p w14:paraId="62E6A1F0" w14:textId="35603A91"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03E72532" w14:textId="77777777" w:rsidTr="00C15D7C">
        <w:trPr>
          <w:trHeight w:val="692"/>
        </w:trPr>
        <w:tc>
          <w:tcPr>
            <w:tcW w:w="2269" w:type="dxa"/>
          </w:tcPr>
          <w:p w14:paraId="414B53EA" w14:textId="47B3AFCE" w:rsidR="00C15D7C" w:rsidRPr="00C15D7C" w:rsidRDefault="00C15D7C" w:rsidP="00C15D7C">
            <w:pPr>
              <w:jc w:val="center"/>
              <w:rPr>
                <w:rFonts w:eastAsia="Times New Roman" w:cs="Arial"/>
                <w:kern w:val="0"/>
                <w:szCs w:val="22"/>
                <w:lang w:val="en-US"/>
                <w14:ligatures w14:val="none"/>
              </w:rPr>
            </w:pPr>
            <w:r w:rsidRPr="00C15D7C">
              <w:t>2.2</w:t>
            </w:r>
          </w:p>
        </w:tc>
        <w:tc>
          <w:tcPr>
            <w:tcW w:w="6237" w:type="dxa"/>
          </w:tcPr>
          <w:p w14:paraId="01DF09C2" w14:textId="536C5796" w:rsidR="00C15D7C" w:rsidRPr="00C15D7C" w:rsidRDefault="00C15D7C" w:rsidP="00C15D7C">
            <w:pPr>
              <w:rPr>
                <w:rFonts w:eastAsia="Times New Roman" w:cs="Arial"/>
                <w:kern w:val="0"/>
                <w:szCs w:val="22"/>
                <w:lang w:val="en-US"/>
                <w14:ligatures w14:val="none"/>
              </w:rPr>
            </w:pPr>
            <w:r w:rsidRPr="00C15D7C">
              <w:t>Identify the tools and equipment required for vehicle maintenance</w:t>
            </w:r>
          </w:p>
        </w:tc>
        <w:tc>
          <w:tcPr>
            <w:tcW w:w="1676" w:type="dxa"/>
          </w:tcPr>
          <w:p w14:paraId="48DA9085" w14:textId="7E6908F4"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44D00541" w14:textId="77777777" w:rsidTr="00C15D7C">
        <w:trPr>
          <w:trHeight w:val="716"/>
        </w:trPr>
        <w:tc>
          <w:tcPr>
            <w:tcW w:w="2269" w:type="dxa"/>
          </w:tcPr>
          <w:p w14:paraId="13DF8F50" w14:textId="1E897553" w:rsidR="00C15D7C" w:rsidRPr="00C15D7C" w:rsidRDefault="00C15D7C" w:rsidP="00C15D7C">
            <w:pPr>
              <w:jc w:val="center"/>
              <w:rPr>
                <w:rFonts w:eastAsia="Times New Roman" w:cs="Arial"/>
                <w:kern w:val="0"/>
                <w:szCs w:val="22"/>
                <w:lang w:val="en-US"/>
                <w14:ligatures w14:val="none"/>
              </w:rPr>
            </w:pPr>
            <w:r w:rsidRPr="00C15D7C">
              <w:rPr>
                <w:bCs/>
              </w:rPr>
              <w:t>3.1</w:t>
            </w:r>
          </w:p>
        </w:tc>
        <w:tc>
          <w:tcPr>
            <w:tcW w:w="6237" w:type="dxa"/>
          </w:tcPr>
          <w:p w14:paraId="02899FA5" w14:textId="1A66AE39" w:rsidR="00C15D7C" w:rsidRPr="00C15D7C" w:rsidRDefault="00C15D7C" w:rsidP="00C15D7C">
            <w:pPr>
              <w:rPr>
                <w:rFonts w:eastAsia="Times New Roman" w:cs="Arial"/>
                <w:kern w:val="0"/>
                <w:szCs w:val="22"/>
                <w:lang w:val="en-US"/>
                <w14:ligatures w14:val="none"/>
              </w:rPr>
            </w:pPr>
            <w:r w:rsidRPr="00C15D7C">
              <w:t>Use safe working practices and correct methods of working</w:t>
            </w:r>
          </w:p>
        </w:tc>
        <w:tc>
          <w:tcPr>
            <w:tcW w:w="1676" w:type="dxa"/>
          </w:tcPr>
          <w:p w14:paraId="558AB1B3" w14:textId="7036759B"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25098190" w14:textId="77777777" w:rsidTr="00C15D7C">
        <w:trPr>
          <w:trHeight w:val="684"/>
        </w:trPr>
        <w:tc>
          <w:tcPr>
            <w:tcW w:w="2269" w:type="dxa"/>
          </w:tcPr>
          <w:p w14:paraId="277DD273" w14:textId="744A9E49" w:rsidR="00C15D7C" w:rsidRPr="00C15D7C" w:rsidRDefault="00C15D7C" w:rsidP="00C15D7C">
            <w:pPr>
              <w:jc w:val="center"/>
              <w:rPr>
                <w:rFonts w:eastAsia="Times New Roman" w:cs="Arial"/>
                <w:kern w:val="0"/>
                <w:szCs w:val="22"/>
                <w:lang w:val="en-US"/>
                <w14:ligatures w14:val="none"/>
              </w:rPr>
            </w:pPr>
            <w:r w:rsidRPr="00C15D7C">
              <w:t>3.2</w:t>
            </w:r>
          </w:p>
        </w:tc>
        <w:tc>
          <w:tcPr>
            <w:tcW w:w="6237" w:type="dxa"/>
          </w:tcPr>
          <w:p w14:paraId="20FF4A1D" w14:textId="6DA754C5" w:rsidR="00C15D7C" w:rsidRPr="00C15D7C" w:rsidRDefault="00C15D7C" w:rsidP="00C15D7C">
            <w:pPr>
              <w:rPr>
                <w:rFonts w:eastAsia="Times New Roman" w:cs="Arial"/>
                <w:kern w:val="0"/>
                <w:szCs w:val="22"/>
                <w:lang w:val="en-US"/>
                <w14:ligatures w14:val="none"/>
              </w:rPr>
            </w:pPr>
            <w:r w:rsidRPr="00C15D7C">
              <w:rPr>
                <w:rFonts w:cs="Arial"/>
              </w:rPr>
              <w:t>Use the appropriate personal protection equipment (PPE) required for vehicle checks.</w:t>
            </w:r>
          </w:p>
        </w:tc>
        <w:tc>
          <w:tcPr>
            <w:tcW w:w="1676" w:type="dxa"/>
          </w:tcPr>
          <w:p w14:paraId="7B6677A9" w14:textId="476C0C51" w:rsidR="00C15D7C" w:rsidRPr="00C15D7C" w:rsidRDefault="00C15D7C" w:rsidP="00C15D7C">
            <w:pPr>
              <w:jc w:val="center"/>
              <w:rPr>
                <w:rFonts w:eastAsia="Times New Roman" w:cs="Arial"/>
                <w:kern w:val="0"/>
                <w:szCs w:val="22"/>
                <w:lang w:val="en-US"/>
                <w14:ligatures w14:val="none"/>
              </w:rPr>
            </w:pPr>
            <w:r w:rsidRPr="00C15D7C">
              <w:t>1</w:t>
            </w:r>
          </w:p>
        </w:tc>
      </w:tr>
      <w:tr w:rsidR="00C15D7C" w:rsidRPr="0043505F" w14:paraId="65EA5EE5" w14:textId="77777777" w:rsidTr="00C15D7C">
        <w:trPr>
          <w:trHeight w:val="708"/>
        </w:trPr>
        <w:tc>
          <w:tcPr>
            <w:tcW w:w="2269" w:type="dxa"/>
          </w:tcPr>
          <w:p w14:paraId="67093837" w14:textId="172157EB" w:rsidR="00C15D7C" w:rsidRPr="00C15D7C" w:rsidRDefault="00C15D7C" w:rsidP="00C15D7C">
            <w:pPr>
              <w:jc w:val="center"/>
              <w:rPr>
                <w:rFonts w:eastAsia="Times New Roman" w:cs="Arial"/>
                <w:kern w:val="0"/>
                <w:szCs w:val="22"/>
                <w:lang w:val="en-US"/>
                <w14:ligatures w14:val="none"/>
              </w:rPr>
            </w:pPr>
            <w:r w:rsidRPr="00C15D7C">
              <w:t>3.3</w:t>
            </w:r>
          </w:p>
        </w:tc>
        <w:tc>
          <w:tcPr>
            <w:tcW w:w="6237" w:type="dxa"/>
          </w:tcPr>
          <w:p w14:paraId="67BE7583" w14:textId="753699B3" w:rsidR="00C15D7C" w:rsidRPr="00C15D7C" w:rsidRDefault="00C15D7C" w:rsidP="00C15D7C">
            <w:pPr>
              <w:rPr>
                <w:rFonts w:eastAsia="Times New Roman" w:cs="Arial"/>
                <w:kern w:val="0"/>
                <w:szCs w:val="22"/>
                <w:lang w:val="en-US"/>
                <w14:ligatures w14:val="none"/>
              </w:rPr>
            </w:pPr>
            <w:r w:rsidRPr="00C15D7C">
              <w:rPr>
                <w:rFonts w:cs="Arial"/>
              </w:rPr>
              <w:t>Demonstrate the correct sequence and procedure when carrying out vehicle checks</w:t>
            </w:r>
          </w:p>
        </w:tc>
        <w:tc>
          <w:tcPr>
            <w:tcW w:w="1676" w:type="dxa"/>
          </w:tcPr>
          <w:p w14:paraId="78BC2BD4" w14:textId="4AB3653B" w:rsidR="00C15D7C" w:rsidRPr="00C15D7C" w:rsidRDefault="00C15D7C" w:rsidP="00C15D7C">
            <w:pPr>
              <w:jc w:val="center"/>
              <w:rPr>
                <w:rFonts w:eastAsia="Times New Roman" w:cs="Arial"/>
                <w:kern w:val="0"/>
                <w:szCs w:val="22"/>
                <w:lang w:val="en-US"/>
                <w14:ligatures w14:val="none"/>
              </w:rPr>
            </w:pPr>
            <w:r w:rsidRPr="00C15D7C">
              <w:t>1</w:t>
            </w:r>
          </w:p>
        </w:tc>
      </w:tr>
    </w:tbl>
    <w:p w14:paraId="0AB1FFD1" w14:textId="77777777" w:rsidR="00F81A8A" w:rsidRPr="0043505F" w:rsidRDefault="00F81A8A" w:rsidP="00F81A8A">
      <w:pPr>
        <w:ind w:left="-709" w:right="-908"/>
        <w:rPr>
          <w:rFonts w:eastAsia="Times New Roman" w:cs="Arial"/>
          <w:b/>
          <w:kern w:val="0"/>
          <w:sz w:val="20"/>
          <w:szCs w:val="20"/>
          <w:lang w:val="en-US"/>
          <w14:ligatures w14:val="none"/>
        </w:rPr>
      </w:pPr>
    </w:p>
    <w:p w14:paraId="69AFA3E7" w14:textId="77777777" w:rsidR="00F81A8A" w:rsidRDefault="00F81A8A" w:rsidP="00F81A8A">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122FD0DA" w14:textId="77777777" w:rsidR="00F81A8A" w:rsidRDefault="00F81A8A" w:rsidP="00F81A8A">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F81A8A" w:rsidRPr="0043505F" w14:paraId="13A3400F" w14:textId="77777777" w:rsidTr="00C15D7C">
        <w:trPr>
          <w:trHeight w:val="85"/>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F6BFF4E" w14:textId="77777777" w:rsidR="00F81A8A" w:rsidRPr="0043505F" w:rsidRDefault="00F81A8A"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7D2E3171" w14:textId="77777777" w:rsidR="00F81A8A" w:rsidRPr="0043505F" w:rsidRDefault="00F81A8A"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702BC1A5" w14:textId="77777777" w:rsidR="00F81A8A" w:rsidRDefault="00F81A8A" w:rsidP="00F416B3">
            <w:pPr>
              <w:rPr>
                <w:rFonts w:eastAsia="Times New Roman" w:cs="Arial"/>
                <w:kern w:val="0"/>
                <w:szCs w:val="22"/>
                <w:lang w:val="en-US"/>
                <w14:ligatures w14:val="none"/>
              </w:rPr>
            </w:pPr>
          </w:p>
          <w:p w14:paraId="59B0D20C" w14:textId="77777777" w:rsidR="00F81A8A" w:rsidRDefault="00F81A8A" w:rsidP="00F416B3">
            <w:pPr>
              <w:rPr>
                <w:rFonts w:eastAsia="Times New Roman" w:cs="Arial"/>
                <w:kern w:val="0"/>
                <w:szCs w:val="22"/>
                <w:lang w:val="en-US"/>
                <w14:ligatures w14:val="none"/>
              </w:rPr>
            </w:pPr>
          </w:p>
          <w:p w14:paraId="6F7700FB" w14:textId="77777777" w:rsidR="00F81A8A" w:rsidRDefault="00F81A8A" w:rsidP="00F416B3">
            <w:pPr>
              <w:rPr>
                <w:rFonts w:eastAsia="Times New Roman" w:cs="Arial"/>
                <w:kern w:val="0"/>
                <w:szCs w:val="22"/>
                <w:lang w:val="en-US"/>
                <w14:ligatures w14:val="none"/>
              </w:rPr>
            </w:pPr>
          </w:p>
          <w:p w14:paraId="436D893B" w14:textId="77777777" w:rsidR="00F81A8A" w:rsidRDefault="00F81A8A" w:rsidP="00F416B3">
            <w:pPr>
              <w:rPr>
                <w:rFonts w:eastAsia="Times New Roman" w:cs="Arial"/>
                <w:kern w:val="0"/>
                <w:szCs w:val="22"/>
                <w:lang w:val="en-US"/>
                <w14:ligatures w14:val="none"/>
              </w:rPr>
            </w:pPr>
          </w:p>
          <w:p w14:paraId="5C367393" w14:textId="77777777" w:rsidR="00F81A8A" w:rsidRDefault="00F81A8A" w:rsidP="00F416B3">
            <w:pPr>
              <w:rPr>
                <w:rFonts w:eastAsia="Times New Roman" w:cs="Arial"/>
                <w:kern w:val="0"/>
                <w:szCs w:val="22"/>
                <w:lang w:val="en-US"/>
                <w14:ligatures w14:val="none"/>
              </w:rPr>
            </w:pPr>
          </w:p>
          <w:p w14:paraId="2FFCB1C2" w14:textId="77777777" w:rsidR="00F81A8A" w:rsidRDefault="00F81A8A" w:rsidP="00F416B3">
            <w:pPr>
              <w:rPr>
                <w:rFonts w:eastAsia="Times New Roman" w:cs="Arial"/>
                <w:kern w:val="0"/>
                <w:szCs w:val="22"/>
                <w:lang w:val="en-US"/>
                <w14:ligatures w14:val="none"/>
              </w:rPr>
            </w:pPr>
          </w:p>
          <w:p w14:paraId="0C3C33C6" w14:textId="77777777" w:rsidR="00F81A8A" w:rsidRDefault="00F81A8A" w:rsidP="00F416B3">
            <w:pPr>
              <w:rPr>
                <w:rFonts w:eastAsia="Times New Roman" w:cs="Arial"/>
                <w:kern w:val="0"/>
                <w:szCs w:val="22"/>
                <w:lang w:val="en-US"/>
                <w14:ligatures w14:val="none"/>
              </w:rPr>
            </w:pPr>
          </w:p>
          <w:p w14:paraId="7C9AF3AA" w14:textId="77777777" w:rsidR="00F81A8A" w:rsidRDefault="00F81A8A" w:rsidP="00F416B3">
            <w:pPr>
              <w:rPr>
                <w:rFonts w:eastAsia="Times New Roman" w:cs="Arial"/>
                <w:kern w:val="0"/>
                <w:szCs w:val="22"/>
                <w:lang w:val="en-US"/>
                <w14:ligatures w14:val="none"/>
              </w:rPr>
            </w:pPr>
          </w:p>
          <w:p w14:paraId="597DF361" w14:textId="77777777" w:rsidR="00F81A8A" w:rsidRDefault="00F81A8A" w:rsidP="00F416B3">
            <w:pPr>
              <w:rPr>
                <w:rFonts w:eastAsia="Times New Roman" w:cs="Arial"/>
                <w:kern w:val="0"/>
                <w:szCs w:val="22"/>
                <w:lang w:val="en-US"/>
                <w14:ligatures w14:val="none"/>
              </w:rPr>
            </w:pPr>
          </w:p>
          <w:p w14:paraId="341426D7" w14:textId="77777777" w:rsidR="00C15D7C" w:rsidRDefault="00C15D7C" w:rsidP="00F416B3">
            <w:pPr>
              <w:rPr>
                <w:rFonts w:eastAsia="Times New Roman" w:cs="Arial"/>
                <w:kern w:val="0"/>
                <w:szCs w:val="22"/>
                <w:lang w:val="en-US"/>
                <w14:ligatures w14:val="none"/>
              </w:rPr>
            </w:pPr>
          </w:p>
          <w:p w14:paraId="4FEEB504" w14:textId="77777777" w:rsidR="00F81A8A" w:rsidRPr="0043505F" w:rsidRDefault="00F81A8A" w:rsidP="00F416B3">
            <w:pPr>
              <w:rPr>
                <w:rFonts w:eastAsia="Times New Roman" w:cs="Arial"/>
                <w:kern w:val="0"/>
                <w:szCs w:val="22"/>
                <w:lang w:val="en-US"/>
                <w14:ligatures w14:val="none"/>
              </w:rPr>
            </w:pPr>
          </w:p>
        </w:tc>
      </w:tr>
    </w:tbl>
    <w:p w14:paraId="67495F4F" w14:textId="77777777" w:rsidR="00F81A8A" w:rsidRDefault="00F81A8A" w:rsidP="00CD26D5">
      <w:pPr>
        <w:rPr>
          <w:lang w:val="en-US"/>
        </w:rPr>
      </w:pPr>
    </w:p>
    <w:p w14:paraId="4DD230D0" w14:textId="77777777" w:rsidR="00626E3F" w:rsidRDefault="00626E3F" w:rsidP="00CD26D5">
      <w:pPr>
        <w:rPr>
          <w:lang w:val="en-US"/>
        </w:rPr>
      </w:pPr>
    </w:p>
    <w:p w14:paraId="18C313F1" w14:textId="77777777" w:rsidR="00626E3F" w:rsidRDefault="00626E3F" w:rsidP="00CD26D5">
      <w:pPr>
        <w:rPr>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1C4A76" w:rsidRPr="0043505F" w14:paraId="0E744547"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3FAF735" w14:textId="58379493" w:rsidR="001C4A76" w:rsidRPr="0043505F" w:rsidRDefault="001C4A76"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11</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C15D7C" w:rsidRPr="00C15D7C">
              <w:rPr>
                <w:rFonts w:eastAsia="Times New Roman" w:cs="Arial"/>
                <w:b/>
                <w:kern w:val="0"/>
                <w:szCs w:val="22"/>
                <w:lang w:val="en-US"/>
                <w14:ligatures w14:val="none"/>
              </w:rPr>
              <w:t>M/502/4670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EA845E" w14:textId="1480EDD0"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C15D7C">
              <w:rPr>
                <w:rFonts w:eastAsia="Times New Roman" w:cs="Arial"/>
                <w:b/>
                <w:kern w:val="0"/>
                <w:szCs w:val="22"/>
                <w:lang w:val="en-US"/>
                <w14:ligatures w14:val="none"/>
              </w:rPr>
              <w:t>All</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8E4FB5D" w14:textId="3987F233" w:rsidR="001C4A76"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p w14:paraId="638C0A4E" w14:textId="77777777" w:rsidR="001C4A76" w:rsidRPr="0043505F" w:rsidRDefault="001C4A76" w:rsidP="00F416B3">
            <w:pPr>
              <w:rPr>
                <w:rFonts w:eastAsia="Times New Roman" w:cs="Arial"/>
                <w:b/>
                <w:kern w:val="0"/>
                <w:szCs w:val="22"/>
                <w:lang w:val="en-US"/>
                <w14:ligatures w14:val="none"/>
              </w:rPr>
            </w:pPr>
          </w:p>
        </w:tc>
      </w:tr>
    </w:tbl>
    <w:p w14:paraId="1D9280B3" w14:textId="77777777" w:rsidR="001C4A76" w:rsidRPr="0043505F" w:rsidRDefault="001C4A76" w:rsidP="001C4A76">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1C4A76" w:rsidRPr="0043505F" w14:paraId="36E9346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8600695" w14:textId="7B6C01C4" w:rsidR="001C4A76" w:rsidRPr="0043505F" w:rsidRDefault="001C4A76"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C15D7C" w:rsidRPr="00C15D7C">
              <w:rPr>
                <w:rFonts w:eastAsia="Times New Roman" w:cs="Arial"/>
                <w:b/>
                <w:kern w:val="0"/>
                <w:szCs w:val="22"/>
                <w:lang w:val="en-US"/>
                <w14:ligatures w14:val="none"/>
              </w:rPr>
              <w:t>Carry Out Periodic Inspection</w:t>
            </w:r>
          </w:p>
        </w:tc>
      </w:tr>
    </w:tbl>
    <w:p w14:paraId="43711307" w14:textId="77777777" w:rsidR="001C4A76" w:rsidRDefault="001C4A76" w:rsidP="00CD26D5">
      <w:pPr>
        <w:rPr>
          <w:lang w:val="en-US"/>
        </w:rPr>
      </w:pP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017"/>
        <w:gridCol w:w="2825"/>
        <w:gridCol w:w="2939"/>
      </w:tblGrid>
      <w:tr w:rsidR="002D6559" w:rsidRPr="00075074" w14:paraId="5F13AC22" w14:textId="77777777" w:rsidTr="002D6559">
        <w:tc>
          <w:tcPr>
            <w:tcW w:w="3592" w:type="dxa"/>
            <w:shd w:val="clear" w:color="auto" w:fill="043956" w:themeFill="accent2"/>
          </w:tcPr>
          <w:p w14:paraId="70C8CC1D" w14:textId="4E5A04A5" w:rsidR="002D6559" w:rsidRPr="00075074" w:rsidRDefault="002D6559" w:rsidP="002D6559">
            <w:pPr>
              <w:jc w:val="center"/>
            </w:pPr>
            <w:r w:rsidRPr="00620EBE">
              <w:rPr>
                <w:b/>
              </w:rPr>
              <w:t>Vehicle Details</w:t>
            </w:r>
          </w:p>
        </w:tc>
        <w:tc>
          <w:tcPr>
            <w:tcW w:w="3031" w:type="dxa"/>
            <w:shd w:val="clear" w:color="auto" w:fill="043956" w:themeFill="accent2"/>
          </w:tcPr>
          <w:p w14:paraId="624B6B25" w14:textId="02EDC231" w:rsidR="002D6559" w:rsidRPr="00075074" w:rsidRDefault="002D6559" w:rsidP="002D6559">
            <w:pPr>
              <w:jc w:val="center"/>
            </w:pPr>
            <w:r w:rsidRPr="00620EBE">
              <w:rPr>
                <w:b/>
              </w:rPr>
              <w:t>PPE Worn or Used</w:t>
            </w:r>
          </w:p>
        </w:tc>
        <w:tc>
          <w:tcPr>
            <w:tcW w:w="3158" w:type="dxa"/>
            <w:shd w:val="clear" w:color="auto" w:fill="043956" w:themeFill="accent2"/>
          </w:tcPr>
          <w:p w14:paraId="025A58F7" w14:textId="7E72C042" w:rsidR="002D6559" w:rsidRPr="00075074" w:rsidRDefault="002D6559" w:rsidP="002D6559">
            <w:pPr>
              <w:jc w:val="center"/>
            </w:pPr>
            <w:r w:rsidRPr="00620EBE">
              <w:rPr>
                <w:b/>
              </w:rPr>
              <w:t>Tools used</w:t>
            </w:r>
          </w:p>
        </w:tc>
      </w:tr>
      <w:tr w:rsidR="002D6559" w:rsidRPr="00075074" w14:paraId="52B32A45" w14:textId="77777777" w:rsidTr="002D6559">
        <w:trPr>
          <w:trHeight w:val="1947"/>
        </w:trPr>
        <w:tc>
          <w:tcPr>
            <w:tcW w:w="3592" w:type="dxa"/>
          </w:tcPr>
          <w:p w14:paraId="13468E74" w14:textId="77777777" w:rsidR="002D6559" w:rsidRPr="00620EBE" w:rsidRDefault="002D6559" w:rsidP="002D6559">
            <w:pPr>
              <w:ind w:firstLine="180"/>
              <w:rPr>
                <w:b/>
              </w:rPr>
            </w:pPr>
          </w:p>
          <w:p w14:paraId="14D3AFF7" w14:textId="77777777" w:rsidR="002D6559" w:rsidRPr="00620EBE" w:rsidRDefault="002D6559" w:rsidP="002D6559">
            <w:pPr>
              <w:ind w:firstLine="180"/>
              <w:rPr>
                <w:b/>
              </w:rPr>
            </w:pPr>
            <w:r w:rsidRPr="00620EBE">
              <w:rPr>
                <w:b/>
              </w:rPr>
              <w:t>Make___________________</w:t>
            </w:r>
          </w:p>
          <w:p w14:paraId="18125692" w14:textId="77777777" w:rsidR="002D6559" w:rsidRPr="00620EBE" w:rsidRDefault="002D6559" w:rsidP="002D6559">
            <w:pPr>
              <w:ind w:firstLine="180"/>
              <w:rPr>
                <w:b/>
              </w:rPr>
            </w:pPr>
          </w:p>
          <w:p w14:paraId="128FEF97" w14:textId="77777777" w:rsidR="002D6559" w:rsidRPr="00620EBE" w:rsidRDefault="002D6559" w:rsidP="002D6559">
            <w:pPr>
              <w:ind w:firstLine="180"/>
              <w:rPr>
                <w:b/>
              </w:rPr>
            </w:pPr>
            <w:r w:rsidRPr="00620EBE">
              <w:rPr>
                <w:b/>
              </w:rPr>
              <w:t>Model__________________</w:t>
            </w:r>
          </w:p>
          <w:p w14:paraId="36E73173" w14:textId="77777777" w:rsidR="002D6559" w:rsidRPr="00620EBE" w:rsidRDefault="002D6559" w:rsidP="002D6559">
            <w:pPr>
              <w:ind w:firstLine="180"/>
              <w:rPr>
                <w:b/>
              </w:rPr>
            </w:pPr>
          </w:p>
          <w:p w14:paraId="10BF7B3C" w14:textId="3C676B6E" w:rsidR="002D6559" w:rsidRPr="00075074" w:rsidRDefault="002D6559" w:rsidP="002D6559">
            <w:r>
              <w:rPr>
                <w:b/>
              </w:rPr>
              <w:t xml:space="preserve">   </w:t>
            </w:r>
            <w:r w:rsidRPr="00620EBE">
              <w:rPr>
                <w:b/>
              </w:rPr>
              <w:t>Year_________________</w:t>
            </w:r>
            <w:r>
              <w:rPr>
                <w:b/>
              </w:rPr>
              <w:t>__</w:t>
            </w:r>
          </w:p>
        </w:tc>
        <w:tc>
          <w:tcPr>
            <w:tcW w:w="3031" w:type="dxa"/>
          </w:tcPr>
          <w:p w14:paraId="1CE75FFA" w14:textId="77777777" w:rsidR="002D6559" w:rsidRPr="00075074" w:rsidRDefault="002D6559" w:rsidP="002D6559"/>
        </w:tc>
        <w:tc>
          <w:tcPr>
            <w:tcW w:w="3158" w:type="dxa"/>
          </w:tcPr>
          <w:p w14:paraId="7359AF9E" w14:textId="77777777" w:rsidR="002D6559" w:rsidRPr="00075074" w:rsidRDefault="002D6559" w:rsidP="002D6559"/>
        </w:tc>
      </w:tr>
    </w:tbl>
    <w:p w14:paraId="3E698C3B" w14:textId="77777777" w:rsidR="001C4A76" w:rsidRPr="00075074" w:rsidRDefault="001C4A76" w:rsidP="001C4A76"/>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095"/>
        <w:gridCol w:w="540"/>
        <w:gridCol w:w="5146"/>
      </w:tblGrid>
      <w:tr w:rsidR="001C4A76" w:rsidRPr="00075074" w14:paraId="5FFB9EBD" w14:textId="77777777" w:rsidTr="001C4A76">
        <w:trPr>
          <w:trHeight w:val="635"/>
        </w:trPr>
        <w:tc>
          <w:tcPr>
            <w:tcW w:w="9781" w:type="dxa"/>
            <w:gridSpan w:val="3"/>
          </w:tcPr>
          <w:p w14:paraId="7235943D" w14:textId="77777777" w:rsidR="001C4A76" w:rsidRPr="00075074" w:rsidRDefault="001C4A76" w:rsidP="00F416B3">
            <w:r w:rsidRPr="00075074">
              <w:rPr>
                <w:b/>
              </w:rPr>
              <w:t>Instructions to Learners</w:t>
            </w:r>
            <w:r w:rsidRPr="00075074">
              <w:t xml:space="preserve"> </w:t>
            </w:r>
          </w:p>
          <w:p w14:paraId="0C84DC14" w14:textId="77777777" w:rsidR="001C4A76" w:rsidRPr="00075074" w:rsidRDefault="001C4A76" w:rsidP="00F416B3">
            <w:pPr>
              <w:rPr>
                <w:b/>
              </w:rPr>
            </w:pPr>
            <w:r w:rsidRPr="00075074">
              <w:t>Following the checklist below, carry out a periodic maintenance inspection</w:t>
            </w:r>
          </w:p>
        </w:tc>
      </w:tr>
      <w:tr w:rsidR="001C4A76" w:rsidRPr="00075074" w14:paraId="405F59D1" w14:textId="77777777" w:rsidTr="001C4A76">
        <w:tblPrEx>
          <w:shd w:val="clear" w:color="auto" w:fill="C0C0C0"/>
        </w:tblPrEx>
        <w:tc>
          <w:tcPr>
            <w:tcW w:w="4095" w:type="dxa"/>
            <w:shd w:val="clear" w:color="auto" w:fill="043956" w:themeFill="accent2"/>
            <w:vAlign w:val="center"/>
          </w:tcPr>
          <w:p w14:paraId="5305B0B2" w14:textId="77777777" w:rsidR="001C4A76" w:rsidRPr="00075074" w:rsidRDefault="001C4A76" w:rsidP="00F416B3">
            <w:pPr>
              <w:jc w:val="center"/>
              <w:rPr>
                <w:b/>
              </w:rPr>
            </w:pPr>
            <w:r w:rsidRPr="00075074">
              <w:rPr>
                <w:b/>
              </w:rPr>
              <w:t>Task</w:t>
            </w:r>
          </w:p>
        </w:tc>
        <w:tc>
          <w:tcPr>
            <w:tcW w:w="540" w:type="dxa"/>
            <w:shd w:val="clear" w:color="auto" w:fill="043956" w:themeFill="accent2"/>
            <w:vAlign w:val="center"/>
          </w:tcPr>
          <w:p w14:paraId="1C58760E" w14:textId="77777777" w:rsidR="001C4A76" w:rsidRPr="00075074" w:rsidRDefault="001C4A76" w:rsidP="00F416B3">
            <w:pPr>
              <w:jc w:val="center"/>
              <w:rPr>
                <w:b/>
                <w:sz w:val="32"/>
                <w:szCs w:val="32"/>
              </w:rPr>
            </w:pPr>
            <w:r w:rsidRPr="00075074">
              <w:rPr>
                <w:b/>
                <w:sz w:val="32"/>
                <w:szCs w:val="32"/>
              </w:rPr>
              <w:sym w:font="Webdings" w:char="F061"/>
            </w:r>
          </w:p>
        </w:tc>
        <w:tc>
          <w:tcPr>
            <w:tcW w:w="5146" w:type="dxa"/>
            <w:shd w:val="clear" w:color="auto" w:fill="043956" w:themeFill="accent2"/>
            <w:vAlign w:val="center"/>
          </w:tcPr>
          <w:p w14:paraId="08B5C551" w14:textId="77777777" w:rsidR="001C4A76" w:rsidRPr="00075074" w:rsidRDefault="001C4A76" w:rsidP="00F416B3">
            <w:pPr>
              <w:jc w:val="center"/>
              <w:rPr>
                <w:b/>
              </w:rPr>
            </w:pPr>
            <w:r w:rsidRPr="00075074">
              <w:rPr>
                <w:b/>
              </w:rPr>
              <w:t>Action Required</w:t>
            </w:r>
          </w:p>
        </w:tc>
      </w:tr>
      <w:tr w:rsidR="001C4A76" w:rsidRPr="00075074" w14:paraId="20E5A774" w14:textId="77777777" w:rsidTr="001C4A76">
        <w:tblPrEx>
          <w:shd w:val="clear" w:color="auto" w:fill="C0C0C0"/>
        </w:tblPrEx>
        <w:tc>
          <w:tcPr>
            <w:tcW w:w="4095" w:type="dxa"/>
            <w:vAlign w:val="center"/>
          </w:tcPr>
          <w:p w14:paraId="250572E8" w14:textId="77777777" w:rsidR="001C4A76" w:rsidRPr="00075074" w:rsidRDefault="001C4A76" w:rsidP="00F416B3">
            <w:r w:rsidRPr="00075074">
              <w:t>Check engine oil level</w:t>
            </w:r>
          </w:p>
          <w:p w14:paraId="5D15E8CC" w14:textId="77777777" w:rsidR="001C4A76" w:rsidRPr="00075074" w:rsidRDefault="001C4A76" w:rsidP="00F416B3"/>
        </w:tc>
        <w:tc>
          <w:tcPr>
            <w:tcW w:w="540" w:type="dxa"/>
            <w:vAlign w:val="center"/>
          </w:tcPr>
          <w:p w14:paraId="2C90D4FE" w14:textId="77777777" w:rsidR="001C4A76" w:rsidRPr="00075074" w:rsidRDefault="001C4A76" w:rsidP="00F416B3">
            <w:pPr>
              <w:rPr>
                <w:sz w:val="20"/>
              </w:rPr>
            </w:pPr>
          </w:p>
        </w:tc>
        <w:tc>
          <w:tcPr>
            <w:tcW w:w="5146" w:type="dxa"/>
            <w:vAlign w:val="center"/>
          </w:tcPr>
          <w:p w14:paraId="4B47E9EB" w14:textId="77777777" w:rsidR="001C4A76" w:rsidRPr="00075074" w:rsidRDefault="001C4A76" w:rsidP="00F416B3">
            <w:pPr>
              <w:rPr>
                <w:sz w:val="20"/>
              </w:rPr>
            </w:pPr>
          </w:p>
        </w:tc>
      </w:tr>
      <w:tr w:rsidR="001C4A76" w:rsidRPr="00075074" w14:paraId="5BD7D06D" w14:textId="77777777" w:rsidTr="001C4A76">
        <w:tblPrEx>
          <w:shd w:val="clear" w:color="auto" w:fill="C0C0C0"/>
        </w:tblPrEx>
        <w:tc>
          <w:tcPr>
            <w:tcW w:w="4095" w:type="dxa"/>
            <w:vAlign w:val="center"/>
          </w:tcPr>
          <w:p w14:paraId="2555C0C5" w14:textId="77777777" w:rsidR="001C4A76" w:rsidRPr="00075074" w:rsidRDefault="001C4A76" w:rsidP="00F416B3">
            <w:r w:rsidRPr="00075074">
              <w:t>Check engine coolant level</w:t>
            </w:r>
          </w:p>
          <w:p w14:paraId="65D0FECF" w14:textId="77777777" w:rsidR="001C4A76" w:rsidRPr="00075074" w:rsidRDefault="001C4A76" w:rsidP="00F416B3"/>
        </w:tc>
        <w:tc>
          <w:tcPr>
            <w:tcW w:w="540" w:type="dxa"/>
            <w:vAlign w:val="center"/>
          </w:tcPr>
          <w:p w14:paraId="1DCC42B6" w14:textId="77777777" w:rsidR="001C4A76" w:rsidRPr="00075074" w:rsidRDefault="001C4A76" w:rsidP="00F416B3">
            <w:pPr>
              <w:rPr>
                <w:sz w:val="20"/>
              </w:rPr>
            </w:pPr>
          </w:p>
        </w:tc>
        <w:tc>
          <w:tcPr>
            <w:tcW w:w="5146" w:type="dxa"/>
            <w:vAlign w:val="center"/>
          </w:tcPr>
          <w:p w14:paraId="40280F18" w14:textId="77777777" w:rsidR="001C4A76" w:rsidRPr="00075074" w:rsidRDefault="001C4A76" w:rsidP="00F416B3">
            <w:pPr>
              <w:rPr>
                <w:sz w:val="20"/>
              </w:rPr>
            </w:pPr>
          </w:p>
        </w:tc>
      </w:tr>
      <w:tr w:rsidR="001C4A76" w:rsidRPr="00075074" w14:paraId="081776DD" w14:textId="77777777" w:rsidTr="001C4A76">
        <w:tblPrEx>
          <w:shd w:val="clear" w:color="auto" w:fill="C0C0C0"/>
        </w:tblPrEx>
        <w:tc>
          <w:tcPr>
            <w:tcW w:w="4095" w:type="dxa"/>
            <w:vAlign w:val="center"/>
          </w:tcPr>
          <w:p w14:paraId="0163D518" w14:textId="77777777" w:rsidR="001C4A76" w:rsidRPr="00075074" w:rsidRDefault="001C4A76" w:rsidP="00F416B3">
            <w:r w:rsidRPr="00075074">
              <w:t>Check operation of all lights</w:t>
            </w:r>
          </w:p>
          <w:p w14:paraId="6DF2B7FB" w14:textId="77777777" w:rsidR="001C4A76" w:rsidRPr="00075074" w:rsidRDefault="001C4A76" w:rsidP="00F416B3"/>
        </w:tc>
        <w:tc>
          <w:tcPr>
            <w:tcW w:w="540" w:type="dxa"/>
            <w:vAlign w:val="center"/>
          </w:tcPr>
          <w:p w14:paraId="13891638" w14:textId="77777777" w:rsidR="001C4A76" w:rsidRPr="00075074" w:rsidRDefault="001C4A76" w:rsidP="00F416B3">
            <w:pPr>
              <w:rPr>
                <w:sz w:val="20"/>
              </w:rPr>
            </w:pPr>
          </w:p>
        </w:tc>
        <w:tc>
          <w:tcPr>
            <w:tcW w:w="5146" w:type="dxa"/>
            <w:vAlign w:val="center"/>
          </w:tcPr>
          <w:p w14:paraId="0D260EEE" w14:textId="77777777" w:rsidR="001C4A76" w:rsidRPr="00075074" w:rsidRDefault="001C4A76" w:rsidP="00F416B3">
            <w:pPr>
              <w:rPr>
                <w:sz w:val="20"/>
              </w:rPr>
            </w:pPr>
          </w:p>
        </w:tc>
      </w:tr>
      <w:tr w:rsidR="001C4A76" w:rsidRPr="00075074" w14:paraId="58ED9B6A" w14:textId="77777777" w:rsidTr="001C4A76">
        <w:tblPrEx>
          <w:shd w:val="clear" w:color="auto" w:fill="C0C0C0"/>
        </w:tblPrEx>
        <w:tc>
          <w:tcPr>
            <w:tcW w:w="4095" w:type="dxa"/>
            <w:vAlign w:val="center"/>
          </w:tcPr>
          <w:p w14:paraId="0737AAD2" w14:textId="77777777" w:rsidR="001C4A76" w:rsidRPr="00075074" w:rsidRDefault="001C4A76" w:rsidP="00F416B3">
            <w:r w:rsidRPr="00075074">
              <w:t>Check windscreen washer fluid level</w:t>
            </w:r>
          </w:p>
          <w:p w14:paraId="7DA0E60B" w14:textId="77777777" w:rsidR="001C4A76" w:rsidRPr="00075074" w:rsidRDefault="001C4A76" w:rsidP="00F416B3"/>
        </w:tc>
        <w:tc>
          <w:tcPr>
            <w:tcW w:w="540" w:type="dxa"/>
            <w:vAlign w:val="center"/>
          </w:tcPr>
          <w:p w14:paraId="20A63733" w14:textId="77777777" w:rsidR="001C4A76" w:rsidRPr="00075074" w:rsidRDefault="001C4A76" w:rsidP="00F416B3">
            <w:pPr>
              <w:rPr>
                <w:sz w:val="20"/>
              </w:rPr>
            </w:pPr>
          </w:p>
        </w:tc>
        <w:tc>
          <w:tcPr>
            <w:tcW w:w="5146" w:type="dxa"/>
            <w:vAlign w:val="center"/>
          </w:tcPr>
          <w:p w14:paraId="23A0551A" w14:textId="77777777" w:rsidR="001C4A76" w:rsidRPr="00075074" w:rsidRDefault="001C4A76" w:rsidP="00F416B3">
            <w:pPr>
              <w:rPr>
                <w:sz w:val="20"/>
              </w:rPr>
            </w:pPr>
          </w:p>
        </w:tc>
      </w:tr>
      <w:tr w:rsidR="001C4A76" w:rsidRPr="00075074" w14:paraId="4BB5F7AB" w14:textId="77777777" w:rsidTr="001C4A76">
        <w:tblPrEx>
          <w:shd w:val="clear" w:color="auto" w:fill="C0C0C0"/>
        </w:tblPrEx>
        <w:tc>
          <w:tcPr>
            <w:tcW w:w="4095" w:type="dxa"/>
            <w:vAlign w:val="center"/>
          </w:tcPr>
          <w:p w14:paraId="2E700A99" w14:textId="77777777" w:rsidR="001C4A76" w:rsidRPr="00075074" w:rsidRDefault="001C4A76" w:rsidP="00F416B3">
            <w:r w:rsidRPr="00075074">
              <w:t>Check brake fluid level</w:t>
            </w:r>
          </w:p>
          <w:p w14:paraId="1B53684D" w14:textId="77777777" w:rsidR="001C4A76" w:rsidRPr="00075074" w:rsidRDefault="001C4A76" w:rsidP="00F416B3"/>
        </w:tc>
        <w:tc>
          <w:tcPr>
            <w:tcW w:w="540" w:type="dxa"/>
            <w:vAlign w:val="center"/>
          </w:tcPr>
          <w:p w14:paraId="69D507D8" w14:textId="77777777" w:rsidR="001C4A76" w:rsidRPr="00075074" w:rsidRDefault="001C4A76" w:rsidP="00F416B3">
            <w:pPr>
              <w:rPr>
                <w:sz w:val="20"/>
              </w:rPr>
            </w:pPr>
          </w:p>
        </w:tc>
        <w:tc>
          <w:tcPr>
            <w:tcW w:w="5146" w:type="dxa"/>
            <w:vAlign w:val="center"/>
          </w:tcPr>
          <w:p w14:paraId="2C9ADA50" w14:textId="77777777" w:rsidR="001C4A76" w:rsidRPr="00075074" w:rsidRDefault="001C4A76" w:rsidP="00F416B3">
            <w:pPr>
              <w:rPr>
                <w:sz w:val="20"/>
              </w:rPr>
            </w:pPr>
          </w:p>
        </w:tc>
      </w:tr>
      <w:tr w:rsidR="001C4A76" w:rsidRPr="00075074" w14:paraId="4B8DBA61" w14:textId="77777777" w:rsidTr="001C4A76">
        <w:tblPrEx>
          <w:shd w:val="clear" w:color="auto" w:fill="C0C0C0"/>
        </w:tblPrEx>
        <w:tc>
          <w:tcPr>
            <w:tcW w:w="4095" w:type="dxa"/>
            <w:vAlign w:val="center"/>
          </w:tcPr>
          <w:p w14:paraId="1EEB3556" w14:textId="77777777" w:rsidR="001C4A76" w:rsidRPr="00075074" w:rsidRDefault="001C4A76" w:rsidP="00F416B3">
            <w:r w:rsidRPr="00075074">
              <w:t>Check condition of seat belts</w:t>
            </w:r>
          </w:p>
          <w:p w14:paraId="4069F265" w14:textId="77777777" w:rsidR="001C4A76" w:rsidRPr="00075074" w:rsidRDefault="001C4A76" w:rsidP="00F416B3"/>
        </w:tc>
        <w:tc>
          <w:tcPr>
            <w:tcW w:w="540" w:type="dxa"/>
            <w:vAlign w:val="center"/>
          </w:tcPr>
          <w:p w14:paraId="3B84D17A" w14:textId="77777777" w:rsidR="001C4A76" w:rsidRPr="00075074" w:rsidRDefault="001C4A76" w:rsidP="00F416B3">
            <w:pPr>
              <w:rPr>
                <w:sz w:val="20"/>
              </w:rPr>
            </w:pPr>
          </w:p>
        </w:tc>
        <w:tc>
          <w:tcPr>
            <w:tcW w:w="5146" w:type="dxa"/>
            <w:vAlign w:val="center"/>
          </w:tcPr>
          <w:p w14:paraId="7165056A" w14:textId="77777777" w:rsidR="001C4A76" w:rsidRPr="00075074" w:rsidRDefault="001C4A76" w:rsidP="00F416B3">
            <w:pPr>
              <w:rPr>
                <w:sz w:val="20"/>
              </w:rPr>
            </w:pPr>
          </w:p>
        </w:tc>
      </w:tr>
      <w:tr w:rsidR="001C4A76" w:rsidRPr="00075074" w14:paraId="66C63F2B" w14:textId="77777777" w:rsidTr="001C4A76">
        <w:tblPrEx>
          <w:shd w:val="clear" w:color="auto" w:fill="C0C0C0"/>
        </w:tblPrEx>
        <w:tc>
          <w:tcPr>
            <w:tcW w:w="4095" w:type="dxa"/>
            <w:vAlign w:val="center"/>
          </w:tcPr>
          <w:p w14:paraId="1733F348" w14:textId="77777777" w:rsidR="001C4A76" w:rsidRPr="00075074" w:rsidRDefault="001C4A76" w:rsidP="00F416B3">
            <w:r w:rsidRPr="00075074">
              <w:t>Check footbrake travel</w:t>
            </w:r>
          </w:p>
          <w:p w14:paraId="3F08D50B" w14:textId="77777777" w:rsidR="001C4A76" w:rsidRPr="00075074" w:rsidRDefault="001C4A76" w:rsidP="00F416B3"/>
        </w:tc>
        <w:tc>
          <w:tcPr>
            <w:tcW w:w="540" w:type="dxa"/>
            <w:vAlign w:val="center"/>
          </w:tcPr>
          <w:p w14:paraId="50E1D033" w14:textId="77777777" w:rsidR="001C4A76" w:rsidRPr="00075074" w:rsidRDefault="001C4A76" w:rsidP="00F416B3">
            <w:pPr>
              <w:rPr>
                <w:sz w:val="20"/>
              </w:rPr>
            </w:pPr>
          </w:p>
        </w:tc>
        <w:tc>
          <w:tcPr>
            <w:tcW w:w="5146" w:type="dxa"/>
            <w:vAlign w:val="center"/>
          </w:tcPr>
          <w:p w14:paraId="01FD2021" w14:textId="77777777" w:rsidR="001C4A76" w:rsidRPr="00075074" w:rsidRDefault="001C4A76" w:rsidP="00F416B3">
            <w:pPr>
              <w:rPr>
                <w:sz w:val="20"/>
              </w:rPr>
            </w:pPr>
          </w:p>
        </w:tc>
      </w:tr>
      <w:tr w:rsidR="001C4A76" w:rsidRPr="00075074" w14:paraId="3EC5E249" w14:textId="77777777" w:rsidTr="001C4A76">
        <w:tblPrEx>
          <w:shd w:val="clear" w:color="auto" w:fill="C0C0C0"/>
        </w:tblPrEx>
        <w:tc>
          <w:tcPr>
            <w:tcW w:w="4095" w:type="dxa"/>
            <w:vAlign w:val="center"/>
          </w:tcPr>
          <w:p w14:paraId="5E7242C4" w14:textId="77777777" w:rsidR="001C4A76" w:rsidRPr="00075074" w:rsidRDefault="001C4A76" w:rsidP="00F416B3">
            <w:r w:rsidRPr="00075074">
              <w:t>Check handbrake lever travel</w:t>
            </w:r>
          </w:p>
          <w:p w14:paraId="60784A7E" w14:textId="77777777" w:rsidR="001C4A76" w:rsidRPr="00075074" w:rsidRDefault="001C4A76" w:rsidP="00F416B3"/>
        </w:tc>
        <w:tc>
          <w:tcPr>
            <w:tcW w:w="540" w:type="dxa"/>
            <w:vAlign w:val="center"/>
          </w:tcPr>
          <w:p w14:paraId="01CEB631" w14:textId="77777777" w:rsidR="001C4A76" w:rsidRPr="00075074" w:rsidRDefault="001C4A76" w:rsidP="00F416B3">
            <w:pPr>
              <w:rPr>
                <w:sz w:val="20"/>
              </w:rPr>
            </w:pPr>
          </w:p>
        </w:tc>
        <w:tc>
          <w:tcPr>
            <w:tcW w:w="5146" w:type="dxa"/>
            <w:vAlign w:val="center"/>
          </w:tcPr>
          <w:p w14:paraId="72303749" w14:textId="77777777" w:rsidR="001C4A76" w:rsidRPr="00075074" w:rsidRDefault="001C4A76" w:rsidP="00F416B3">
            <w:pPr>
              <w:rPr>
                <w:sz w:val="20"/>
              </w:rPr>
            </w:pPr>
          </w:p>
        </w:tc>
      </w:tr>
      <w:tr w:rsidR="001C4A76" w:rsidRPr="00075074" w14:paraId="55014337" w14:textId="77777777" w:rsidTr="001C4A76">
        <w:tblPrEx>
          <w:shd w:val="clear" w:color="auto" w:fill="C0C0C0"/>
        </w:tblPrEx>
        <w:tc>
          <w:tcPr>
            <w:tcW w:w="4095" w:type="dxa"/>
            <w:vAlign w:val="center"/>
          </w:tcPr>
          <w:p w14:paraId="4886D12D" w14:textId="77777777" w:rsidR="001C4A76" w:rsidRPr="00075074" w:rsidRDefault="001C4A76" w:rsidP="00F416B3">
            <w:r w:rsidRPr="00075074">
              <w:t>Check tyre condition</w:t>
            </w:r>
          </w:p>
          <w:p w14:paraId="77139033" w14:textId="77777777" w:rsidR="001C4A76" w:rsidRPr="00075074" w:rsidRDefault="001C4A76" w:rsidP="00F416B3"/>
        </w:tc>
        <w:tc>
          <w:tcPr>
            <w:tcW w:w="540" w:type="dxa"/>
            <w:vAlign w:val="center"/>
          </w:tcPr>
          <w:p w14:paraId="448FE119" w14:textId="77777777" w:rsidR="001C4A76" w:rsidRPr="00075074" w:rsidRDefault="001C4A76" w:rsidP="00F416B3">
            <w:pPr>
              <w:rPr>
                <w:sz w:val="20"/>
              </w:rPr>
            </w:pPr>
          </w:p>
        </w:tc>
        <w:tc>
          <w:tcPr>
            <w:tcW w:w="5146" w:type="dxa"/>
            <w:vAlign w:val="center"/>
          </w:tcPr>
          <w:p w14:paraId="5EBB5D90" w14:textId="77777777" w:rsidR="001C4A76" w:rsidRPr="00075074" w:rsidRDefault="001C4A76" w:rsidP="00F416B3">
            <w:pPr>
              <w:rPr>
                <w:sz w:val="20"/>
              </w:rPr>
            </w:pPr>
          </w:p>
        </w:tc>
      </w:tr>
      <w:tr w:rsidR="001C4A76" w:rsidRPr="00075074" w14:paraId="5FCEBC0C" w14:textId="77777777" w:rsidTr="001C4A76">
        <w:tblPrEx>
          <w:shd w:val="clear" w:color="auto" w:fill="C0C0C0"/>
        </w:tblPrEx>
        <w:tc>
          <w:tcPr>
            <w:tcW w:w="4095" w:type="dxa"/>
            <w:vAlign w:val="center"/>
          </w:tcPr>
          <w:p w14:paraId="2C7C7005" w14:textId="77777777" w:rsidR="001C4A76" w:rsidRPr="00075074" w:rsidRDefault="001C4A76" w:rsidP="00F416B3">
            <w:r w:rsidRPr="00075074">
              <w:t>Check tyre pressure and tread depth</w:t>
            </w:r>
          </w:p>
          <w:p w14:paraId="3CE23DE4" w14:textId="77777777" w:rsidR="001C4A76" w:rsidRPr="00075074" w:rsidRDefault="001C4A76" w:rsidP="00F416B3"/>
        </w:tc>
        <w:tc>
          <w:tcPr>
            <w:tcW w:w="540" w:type="dxa"/>
            <w:vAlign w:val="center"/>
          </w:tcPr>
          <w:p w14:paraId="4E6D3802" w14:textId="77777777" w:rsidR="001C4A76" w:rsidRPr="00075074" w:rsidRDefault="001C4A76" w:rsidP="00F416B3">
            <w:pPr>
              <w:rPr>
                <w:sz w:val="20"/>
              </w:rPr>
            </w:pPr>
          </w:p>
        </w:tc>
        <w:tc>
          <w:tcPr>
            <w:tcW w:w="5146" w:type="dxa"/>
            <w:vAlign w:val="center"/>
          </w:tcPr>
          <w:p w14:paraId="4F0A78F2" w14:textId="77777777" w:rsidR="001C4A76" w:rsidRPr="00075074" w:rsidRDefault="001C4A76" w:rsidP="00F416B3">
            <w:pPr>
              <w:rPr>
                <w:sz w:val="20"/>
              </w:rPr>
            </w:pPr>
          </w:p>
        </w:tc>
      </w:tr>
      <w:tr w:rsidR="001C4A76" w:rsidRPr="00075074" w14:paraId="28EFE8D3" w14:textId="77777777" w:rsidTr="001C4A76">
        <w:tblPrEx>
          <w:shd w:val="clear" w:color="auto" w:fill="C0C0C0"/>
        </w:tblPrEx>
        <w:tc>
          <w:tcPr>
            <w:tcW w:w="4095" w:type="dxa"/>
            <w:vAlign w:val="center"/>
          </w:tcPr>
          <w:p w14:paraId="555EC55C" w14:textId="77777777" w:rsidR="001C4A76" w:rsidRDefault="002A466B" w:rsidP="00F416B3">
            <w:r w:rsidRPr="002A466B">
              <w:t>Check operation of all doors, bonnet and boot/hatch</w:t>
            </w:r>
          </w:p>
          <w:p w14:paraId="3A6A7D3A" w14:textId="018C8689" w:rsidR="002A466B" w:rsidRPr="00075074" w:rsidRDefault="002A466B" w:rsidP="00F416B3"/>
        </w:tc>
        <w:tc>
          <w:tcPr>
            <w:tcW w:w="540" w:type="dxa"/>
            <w:vAlign w:val="center"/>
          </w:tcPr>
          <w:p w14:paraId="2252E167" w14:textId="77777777" w:rsidR="001C4A76" w:rsidRPr="00075074" w:rsidRDefault="001C4A76" w:rsidP="00F416B3">
            <w:pPr>
              <w:rPr>
                <w:sz w:val="20"/>
              </w:rPr>
            </w:pPr>
          </w:p>
        </w:tc>
        <w:tc>
          <w:tcPr>
            <w:tcW w:w="5146" w:type="dxa"/>
            <w:vAlign w:val="center"/>
          </w:tcPr>
          <w:p w14:paraId="609E0342" w14:textId="77777777" w:rsidR="001C4A76" w:rsidRPr="00075074" w:rsidRDefault="001C4A76" w:rsidP="00F416B3">
            <w:pPr>
              <w:rPr>
                <w:sz w:val="20"/>
              </w:rPr>
            </w:pPr>
          </w:p>
        </w:tc>
      </w:tr>
    </w:tbl>
    <w:p w14:paraId="0DEDEEB9" w14:textId="77777777" w:rsidR="002A466B" w:rsidRDefault="002A466B" w:rsidP="00CD26D5">
      <w:pPr>
        <w:rPr>
          <w:lang w:val="en-US"/>
        </w:rPr>
      </w:pPr>
    </w:p>
    <w:p w14:paraId="26440424" w14:textId="77777777" w:rsidR="002A466B" w:rsidRDefault="002A466B" w:rsidP="00CD26D5">
      <w:pPr>
        <w:rPr>
          <w:lang w:val="en-US"/>
        </w:rPr>
      </w:pPr>
    </w:p>
    <w:p w14:paraId="617454AA" w14:textId="77777777" w:rsidR="002A466B" w:rsidRDefault="002A466B" w:rsidP="00CD26D5">
      <w:pPr>
        <w:rPr>
          <w:lang w:val="en-US"/>
        </w:rPr>
      </w:pPr>
    </w:p>
    <w:p w14:paraId="4002DD79" w14:textId="77777777" w:rsidR="002A466B" w:rsidRDefault="002A466B" w:rsidP="00CD26D5">
      <w:pPr>
        <w:rPr>
          <w:lang w:val="en-US"/>
        </w:rPr>
      </w:pPr>
    </w:p>
    <w:p w14:paraId="0977A8E9" w14:textId="77777777" w:rsidR="001C4A76" w:rsidRDefault="001C4A76" w:rsidP="001C4A76">
      <w:pPr>
        <w:rPr>
          <w:rFonts w:eastAsia="Times New Roman" w:cs="Arial"/>
          <w:kern w:val="0"/>
          <w:szCs w:val="22"/>
          <w:lang w:val="en-US"/>
          <w14:ligatures w14:val="none"/>
        </w:rPr>
      </w:pPr>
    </w:p>
    <w:p w14:paraId="26A79F3D" w14:textId="77777777" w:rsidR="001C4A76" w:rsidRDefault="001C4A76" w:rsidP="001C4A76">
      <w:pPr>
        <w:rPr>
          <w:rFonts w:eastAsia="Times New Roman" w:cs="Arial"/>
          <w:kern w:val="0"/>
          <w:szCs w:val="22"/>
          <w:lang w:val="en-US"/>
          <w14:ligatures w14:val="none"/>
        </w:rPr>
      </w:pPr>
    </w:p>
    <w:p w14:paraId="6DDD0FC7" w14:textId="77777777" w:rsidR="001C4A76" w:rsidRDefault="001C4A76" w:rsidP="001C4A76">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1C4A76" w:rsidRPr="0043505F" w14:paraId="2F7918B3"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97A36C" w14:textId="77777777" w:rsidR="001C4A76" w:rsidRPr="0043505F" w:rsidRDefault="001C4A76"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A654997"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0AC4FA27" w14:textId="77777777" w:rsidR="001C4A76" w:rsidRDefault="001C4A76" w:rsidP="00F416B3">
            <w:pPr>
              <w:rPr>
                <w:rFonts w:eastAsia="Times New Roman" w:cs="Arial"/>
                <w:kern w:val="0"/>
                <w:szCs w:val="22"/>
                <w:lang w:val="en-US"/>
                <w14:ligatures w14:val="none"/>
              </w:rPr>
            </w:pPr>
          </w:p>
          <w:p w14:paraId="41BD6AE8" w14:textId="77777777" w:rsidR="001C4A76" w:rsidRPr="0043505F" w:rsidRDefault="001C4A76" w:rsidP="00F416B3">
            <w:pPr>
              <w:rPr>
                <w:rFonts w:eastAsia="Times New Roman" w:cs="Arial"/>
                <w:kern w:val="0"/>
                <w:szCs w:val="22"/>
                <w:lang w:val="en-US"/>
                <w14:ligatures w14:val="none"/>
              </w:rPr>
            </w:pPr>
          </w:p>
          <w:p w14:paraId="1ABB1DBA" w14:textId="77777777" w:rsidR="001C4A76" w:rsidRPr="0043505F"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7701B13" w14:textId="77777777" w:rsidR="001C4A76" w:rsidRPr="0043505F" w:rsidRDefault="001C4A76" w:rsidP="00F416B3">
            <w:pPr>
              <w:rPr>
                <w:rFonts w:eastAsia="Times New Roman" w:cs="Arial"/>
                <w:kern w:val="0"/>
                <w:szCs w:val="22"/>
                <w:lang w:val="en-US"/>
                <w14:ligatures w14:val="none"/>
              </w:rPr>
            </w:pPr>
          </w:p>
          <w:p w14:paraId="42CB6BB6" w14:textId="77777777" w:rsidR="001C4A76" w:rsidRPr="0043505F" w:rsidRDefault="001C4A76" w:rsidP="00F416B3">
            <w:pPr>
              <w:rPr>
                <w:rFonts w:eastAsia="Times New Roman" w:cs="Arial"/>
                <w:kern w:val="0"/>
                <w:szCs w:val="22"/>
                <w:lang w:val="en-US"/>
                <w14:ligatures w14:val="none"/>
              </w:rPr>
            </w:pPr>
          </w:p>
          <w:p w14:paraId="10F00DB8" w14:textId="77777777" w:rsidR="001C4A76" w:rsidRDefault="001C4A76"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44B1532" w14:textId="77777777" w:rsidR="001C4A76" w:rsidRPr="0043505F" w:rsidRDefault="001C4A76" w:rsidP="00F416B3">
            <w:pPr>
              <w:rPr>
                <w:rFonts w:eastAsia="Times New Roman" w:cs="Arial"/>
                <w:kern w:val="0"/>
                <w:szCs w:val="22"/>
                <w:lang w:val="en-US"/>
                <w14:ligatures w14:val="none"/>
              </w:rPr>
            </w:pPr>
          </w:p>
        </w:tc>
      </w:tr>
    </w:tbl>
    <w:p w14:paraId="1503A3A5" w14:textId="2998611B" w:rsidR="001C4A76" w:rsidRDefault="001C4A76" w:rsidP="00CD26D5">
      <w:pPr>
        <w:rPr>
          <w:lang w:val="en-US"/>
        </w:rPr>
      </w:pPr>
    </w:p>
    <w:p w14:paraId="2DBDE6E3" w14:textId="28AFDC0C" w:rsidR="00ED23B0" w:rsidRPr="00880148" w:rsidRDefault="00ED23B0">
      <w:pPr>
        <w:rPr>
          <w:lang w:val="en-US"/>
        </w:rPr>
      </w:pPr>
      <w:r>
        <w:br w:type="page"/>
      </w:r>
    </w:p>
    <w:p w14:paraId="14D18219" w14:textId="0AD3FB3C" w:rsidR="00ED23B0" w:rsidRPr="0043505F" w:rsidRDefault="00ED23B0" w:rsidP="00ED23B0">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12</w:t>
      </w:r>
      <w:r w:rsidRPr="0043505F">
        <w:rPr>
          <w:rFonts w:eastAsia="Times New Roman"/>
          <w:lang w:val="en-US"/>
        </w:rPr>
        <w:t xml:space="preserve"> (</w:t>
      </w:r>
      <w:r w:rsidR="000D3BD6" w:rsidRPr="000D3BD6">
        <w:rPr>
          <w:rFonts w:eastAsia="Times New Roman"/>
          <w:lang w:val="en-US"/>
        </w:rPr>
        <w:t>F/504/1389</w:t>
      </w:r>
      <w:r w:rsidRPr="0043505F">
        <w:rPr>
          <w:rFonts w:eastAsia="Times New Roman"/>
          <w:lang w:val="en-US"/>
        </w:rPr>
        <w:t>)</w:t>
      </w:r>
    </w:p>
    <w:p w14:paraId="53A200CD" w14:textId="77777777" w:rsidR="000D3BD6" w:rsidRDefault="000D3BD6" w:rsidP="00ED23B0">
      <w:pPr>
        <w:pStyle w:val="Heading3"/>
        <w:jc w:val="center"/>
        <w:rPr>
          <w:rFonts w:eastAsia="Times New Roman"/>
          <w:sz w:val="28"/>
          <w:szCs w:val="32"/>
          <w:lang w:val="en-US"/>
        </w:rPr>
      </w:pPr>
      <w:r w:rsidRPr="000D3BD6">
        <w:rPr>
          <w:rFonts w:eastAsia="Times New Roman"/>
          <w:sz w:val="28"/>
          <w:szCs w:val="32"/>
          <w:lang w:val="en-US"/>
        </w:rPr>
        <w:t>CLEAN A VEHICLE EXTERIOR AND INTERIOR</w:t>
      </w:r>
    </w:p>
    <w:p w14:paraId="6507D58A" w14:textId="1AC35BB5" w:rsidR="00ED23B0" w:rsidRPr="0043505F" w:rsidRDefault="00ED23B0" w:rsidP="00ED23B0">
      <w:pPr>
        <w:pStyle w:val="Heading3"/>
        <w:jc w:val="center"/>
        <w:rPr>
          <w:rFonts w:eastAsia="Times New Roman"/>
          <w:lang w:val="en-US"/>
        </w:rPr>
      </w:pPr>
      <w:r w:rsidRPr="0043505F">
        <w:rPr>
          <w:rFonts w:eastAsia="Times New Roman"/>
          <w:lang w:val="en-US"/>
        </w:rPr>
        <w:t>ASSESSMENT CRITERIA RECORD</w:t>
      </w:r>
    </w:p>
    <w:p w14:paraId="78980D02" w14:textId="77777777" w:rsidR="00ED23B0" w:rsidRPr="0043505F" w:rsidRDefault="00ED23B0" w:rsidP="00ED23B0">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ED23B0" w:rsidRPr="0043505F" w14:paraId="213A4A6E" w14:textId="77777777" w:rsidTr="00F416B3">
        <w:tc>
          <w:tcPr>
            <w:tcW w:w="2269" w:type="dxa"/>
          </w:tcPr>
          <w:p w14:paraId="7C380BEB" w14:textId="77777777" w:rsidR="00ED23B0" w:rsidRPr="0043505F" w:rsidRDefault="00ED23B0"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D2E42DD"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42C7E1F1"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0933A33C"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D09EF9E" w14:textId="77777777" w:rsidR="00ED23B0" w:rsidRPr="0043505F" w:rsidRDefault="00ED23B0"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2035D9" w:rsidRPr="0043505F" w14:paraId="20D32638" w14:textId="77777777" w:rsidTr="002035D9">
        <w:trPr>
          <w:trHeight w:val="496"/>
        </w:trPr>
        <w:tc>
          <w:tcPr>
            <w:tcW w:w="2269" w:type="dxa"/>
          </w:tcPr>
          <w:p w14:paraId="78930C78" w14:textId="50610BF9" w:rsidR="002035D9" w:rsidRPr="0043505F" w:rsidRDefault="002035D9" w:rsidP="002035D9">
            <w:pPr>
              <w:ind w:left="397" w:hanging="392"/>
              <w:jc w:val="center"/>
              <w:rPr>
                <w:rFonts w:eastAsia="Times New Roman" w:cs="Arial"/>
                <w:kern w:val="0"/>
                <w:szCs w:val="22"/>
                <w:lang w:val="en-US"/>
                <w14:ligatures w14:val="none"/>
              </w:rPr>
            </w:pPr>
            <w:r w:rsidRPr="00BA4A31">
              <w:t>1.1</w:t>
            </w:r>
          </w:p>
        </w:tc>
        <w:tc>
          <w:tcPr>
            <w:tcW w:w="6237" w:type="dxa"/>
          </w:tcPr>
          <w:p w14:paraId="3C525A32" w14:textId="361529D2"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Demonstrate safe working practices when cleaning a vehicle</w:t>
            </w:r>
          </w:p>
        </w:tc>
        <w:tc>
          <w:tcPr>
            <w:tcW w:w="1676" w:type="dxa"/>
          </w:tcPr>
          <w:p w14:paraId="62D502A4" w14:textId="64F23960" w:rsidR="002035D9" w:rsidRPr="0043505F" w:rsidRDefault="002035D9" w:rsidP="002035D9">
            <w:pPr>
              <w:ind w:left="397" w:hanging="392"/>
              <w:jc w:val="center"/>
              <w:rPr>
                <w:rFonts w:eastAsia="Times New Roman" w:cs="Arial"/>
                <w:kern w:val="0"/>
                <w:szCs w:val="22"/>
                <w:lang w:val="en-US"/>
                <w14:ligatures w14:val="none"/>
              </w:rPr>
            </w:pPr>
            <w:r w:rsidRPr="00BA4A31">
              <w:t>1,2</w:t>
            </w:r>
          </w:p>
        </w:tc>
      </w:tr>
      <w:tr w:rsidR="002035D9" w:rsidRPr="0043505F" w14:paraId="75D5B9A5" w14:textId="77777777" w:rsidTr="002035D9">
        <w:trPr>
          <w:trHeight w:val="426"/>
        </w:trPr>
        <w:tc>
          <w:tcPr>
            <w:tcW w:w="2269" w:type="dxa"/>
          </w:tcPr>
          <w:p w14:paraId="64B64122" w14:textId="3B8FFAC8" w:rsidR="002035D9" w:rsidRPr="0043505F" w:rsidRDefault="002035D9" w:rsidP="002035D9">
            <w:pPr>
              <w:ind w:left="397" w:hanging="392"/>
              <w:jc w:val="center"/>
              <w:rPr>
                <w:rFonts w:eastAsia="Times New Roman" w:cs="Arial"/>
                <w:kern w:val="0"/>
                <w:szCs w:val="22"/>
                <w:lang w:val="en-US"/>
                <w14:ligatures w14:val="none"/>
              </w:rPr>
            </w:pPr>
            <w:r w:rsidRPr="00BA4A31">
              <w:t>1.2</w:t>
            </w:r>
          </w:p>
        </w:tc>
        <w:tc>
          <w:tcPr>
            <w:tcW w:w="6237" w:type="dxa"/>
          </w:tcPr>
          <w:p w14:paraId="3EEDB0AF" w14:textId="1D949B82"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Use correct PPE required to carry out given tasks</w:t>
            </w:r>
          </w:p>
        </w:tc>
        <w:tc>
          <w:tcPr>
            <w:tcW w:w="1676" w:type="dxa"/>
          </w:tcPr>
          <w:p w14:paraId="669B7B4A" w14:textId="691E7D53" w:rsidR="002035D9" w:rsidRPr="0043505F" w:rsidRDefault="002035D9" w:rsidP="002035D9">
            <w:pPr>
              <w:ind w:left="397" w:hanging="392"/>
              <w:jc w:val="center"/>
              <w:rPr>
                <w:rFonts w:eastAsia="Times New Roman" w:cs="Arial"/>
                <w:kern w:val="0"/>
                <w:szCs w:val="22"/>
                <w:lang w:val="en-US"/>
                <w14:ligatures w14:val="none"/>
              </w:rPr>
            </w:pPr>
            <w:r w:rsidRPr="00BA4A31">
              <w:t>1,2</w:t>
            </w:r>
          </w:p>
        </w:tc>
      </w:tr>
      <w:tr w:rsidR="002035D9" w:rsidRPr="0043505F" w14:paraId="64ACA84C" w14:textId="77777777" w:rsidTr="002035D9">
        <w:trPr>
          <w:trHeight w:val="410"/>
        </w:trPr>
        <w:tc>
          <w:tcPr>
            <w:tcW w:w="2269" w:type="dxa"/>
          </w:tcPr>
          <w:p w14:paraId="759BA116" w14:textId="51BAD4B5" w:rsidR="002035D9" w:rsidRPr="0043505F" w:rsidRDefault="002035D9" w:rsidP="002035D9">
            <w:pPr>
              <w:ind w:left="397" w:hanging="392"/>
              <w:jc w:val="center"/>
              <w:rPr>
                <w:rFonts w:eastAsia="Times New Roman" w:cs="Arial"/>
                <w:kern w:val="0"/>
                <w:szCs w:val="22"/>
                <w:lang w:val="en-US"/>
                <w14:ligatures w14:val="none"/>
              </w:rPr>
            </w:pPr>
            <w:r w:rsidRPr="00BA4A31">
              <w:t>1.3</w:t>
            </w:r>
          </w:p>
        </w:tc>
        <w:tc>
          <w:tcPr>
            <w:tcW w:w="6237" w:type="dxa"/>
          </w:tcPr>
          <w:p w14:paraId="6E7FC24C" w14:textId="077F11C1"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Clean and store tools, equipment and PPE safely</w:t>
            </w:r>
          </w:p>
        </w:tc>
        <w:tc>
          <w:tcPr>
            <w:tcW w:w="1676" w:type="dxa"/>
          </w:tcPr>
          <w:p w14:paraId="233FE122" w14:textId="30D8BF1A" w:rsidR="002035D9" w:rsidRPr="0043505F" w:rsidRDefault="002035D9" w:rsidP="002035D9">
            <w:pPr>
              <w:ind w:left="397" w:hanging="392"/>
              <w:jc w:val="center"/>
              <w:rPr>
                <w:rFonts w:eastAsia="Times New Roman" w:cs="Arial"/>
                <w:kern w:val="0"/>
                <w:szCs w:val="22"/>
                <w:lang w:val="en-US"/>
                <w14:ligatures w14:val="none"/>
              </w:rPr>
            </w:pPr>
            <w:r w:rsidRPr="00BA4A31">
              <w:t>1,2</w:t>
            </w:r>
          </w:p>
        </w:tc>
      </w:tr>
      <w:tr w:rsidR="002035D9" w:rsidRPr="0043505F" w14:paraId="68023967" w14:textId="77777777" w:rsidTr="002035D9">
        <w:trPr>
          <w:trHeight w:val="558"/>
        </w:trPr>
        <w:tc>
          <w:tcPr>
            <w:tcW w:w="2269" w:type="dxa"/>
          </w:tcPr>
          <w:p w14:paraId="77FA5D0F" w14:textId="062825CF" w:rsidR="002035D9" w:rsidRPr="0043505F" w:rsidRDefault="002035D9" w:rsidP="002035D9">
            <w:pPr>
              <w:ind w:left="397" w:hanging="392"/>
              <w:jc w:val="center"/>
              <w:rPr>
                <w:rFonts w:eastAsia="Times New Roman" w:cs="Arial"/>
                <w:kern w:val="0"/>
                <w:szCs w:val="22"/>
                <w:lang w:val="en-US"/>
                <w14:ligatures w14:val="none"/>
              </w:rPr>
            </w:pPr>
            <w:r w:rsidRPr="00620EBE">
              <w:rPr>
                <w:bCs/>
              </w:rPr>
              <w:t>2.1</w:t>
            </w:r>
          </w:p>
        </w:tc>
        <w:tc>
          <w:tcPr>
            <w:tcW w:w="6237" w:type="dxa"/>
          </w:tcPr>
          <w:p w14:paraId="5AD11217" w14:textId="4D3F361D"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Rinse off any dirt and grit from the vehicle</w:t>
            </w:r>
          </w:p>
        </w:tc>
        <w:tc>
          <w:tcPr>
            <w:tcW w:w="1676" w:type="dxa"/>
          </w:tcPr>
          <w:p w14:paraId="4EC1485F" w14:textId="0D0BCE0E" w:rsidR="002035D9" w:rsidRPr="0043505F" w:rsidRDefault="002035D9" w:rsidP="002035D9">
            <w:pPr>
              <w:ind w:left="397" w:hanging="392"/>
              <w:jc w:val="center"/>
              <w:rPr>
                <w:rFonts w:eastAsia="Times New Roman" w:cs="Arial"/>
                <w:kern w:val="0"/>
                <w:szCs w:val="22"/>
                <w:lang w:val="en-US"/>
                <w14:ligatures w14:val="none"/>
              </w:rPr>
            </w:pPr>
            <w:r w:rsidRPr="00BA4A31">
              <w:t>1</w:t>
            </w:r>
          </w:p>
        </w:tc>
      </w:tr>
      <w:tr w:rsidR="002035D9" w:rsidRPr="0043505F" w14:paraId="009EA6C2" w14:textId="77777777" w:rsidTr="002035D9">
        <w:trPr>
          <w:trHeight w:val="425"/>
        </w:trPr>
        <w:tc>
          <w:tcPr>
            <w:tcW w:w="2269" w:type="dxa"/>
          </w:tcPr>
          <w:p w14:paraId="7BEC792F" w14:textId="18ECA88F" w:rsidR="002035D9" w:rsidRPr="0043505F" w:rsidRDefault="002035D9" w:rsidP="002035D9">
            <w:pPr>
              <w:ind w:left="397" w:hanging="392"/>
              <w:jc w:val="center"/>
              <w:rPr>
                <w:rFonts w:eastAsia="Times New Roman" w:cs="Arial"/>
                <w:kern w:val="0"/>
                <w:szCs w:val="22"/>
                <w:lang w:val="en-US"/>
                <w14:ligatures w14:val="none"/>
              </w:rPr>
            </w:pPr>
            <w:r w:rsidRPr="00620EBE">
              <w:rPr>
                <w:bCs/>
              </w:rPr>
              <w:t>2.2</w:t>
            </w:r>
          </w:p>
        </w:tc>
        <w:tc>
          <w:tcPr>
            <w:tcW w:w="6237" w:type="dxa"/>
          </w:tcPr>
          <w:p w14:paraId="39F1ED78" w14:textId="4A0B35A3"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Wash the exterior of a vehicle</w:t>
            </w:r>
          </w:p>
        </w:tc>
        <w:tc>
          <w:tcPr>
            <w:tcW w:w="1676" w:type="dxa"/>
          </w:tcPr>
          <w:p w14:paraId="38611CE7" w14:textId="2B159731" w:rsidR="002035D9" w:rsidRPr="0043505F" w:rsidRDefault="002035D9" w:rsidP="002035D9">
            <w:pPr>
              <w:ind w:left="397" w:hanging="392"/>
              <w:jc w:val="center"/>
              <w:rPr>
                <w:rFonts w:eastAsia="Times New Roman" w:cs="Arial"/>
                <w:kern w:val="0"/>
                <w:szCs w:val="22"/>
                <w:lang w:val="en-US"/>
                <w14:ligatures w14:val="none"/>
              </w:rPr>
            </w:pPr>
            <w:r w:rsidRPr="00BA4A31">
              <w:t>1</w:t>
            </w:r>
          </w:p>
        </w:tc>
      </w:tr>
      <w:tr w:rsidR="002035D9" w:rsidRPr="0043505F" w14:paraId="2407E5D3" w14:textId="77777777" w:rsidTr="002035D9">
        <w:trPr>
          <w:trHeight w:val="530"/>
        </w:trPr>
        <w:tc>
          <w:tcPr>
            <w:tcW w:w="2269" w:type="dxa"/>
          </w:tcPr>
          <w:p w14:paraId="77399301" w14:textId="7655F8A2" w:rsidR="002035D9" w:rsidRPr="0043505F" w:rsidRDefault="002035D9" w:rsidP="002035D9">
            <w:pPr>
              <w:ind w:left="397" w:hanging="392"/>
              <w:jc w:val="center"/>
              <w:rPr>
                <w:rFonts w:eastAsia="Times New Roman" w:cs="Arial"/>
                <w:kern w:val="0"/>
                <w:szCs w:val="22"/>
                <w:lang w:val="en-US"/>
                <w14:ligatures w14:val="none"/>
              </w:rPr>
            </w:pPr>
            <w:r w:rsidRPr="00620EBE">
              <w:rPr>
                <w:bCs/>
              </w:rPr>
              <w:t>2.3</w:t>
            </w:r>
          </w:p>
        </w:tc>
        <w:tc>
          <w:tcPr>
            <w:tcW w:w="6237" w:type="dxa"/>
          </w:tcPr>
          <w:p w14:paraId="76C97489" w14:textId="5B3043C7"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Dry the exterior of a vehicle</w:t>
            </w:r>
          </w:p>
        </w:tc>
        <w:tc>
          <w:tcPr>
            <w:tcW w:w="1676" w:type="dxa"/>
          </w:tcPr>
          <w:p w14:paraId="617015F9" w14:textId="65A51CE8" w:rsidR="002035D9" w:rsidRPr="0043505F" w:rsidRDefault="002035D9" w:rsidP="002035D9">
            <w:pPr>
              <w:ind w:left="397" w:hanging="392"/>
              <w:jc w:val="center"/>
              <w:rPr>
                <w:rFonts w:eastAsia="Times New Roman" w:cs="Arial"/>
                <w:kern w:val="0"/>
                <w:szCs w:val="22"/>
                <w:lang w:val="en-US"/>
                <w14:ligatures w14:val="none"/>
              </w:rPr>
            </w:pPr>
            <w:r w:rsidRPr="00BA4A31">
              <w:t>1</w:t>
            </w:r>
          </w:p>
        </w:tc>
      </w:tr>
      <w:tr w:rsidR="002035D9" w:rsidRPr="0043505F" w14:paraId="09D4810F" w14:textId="77777777" w:rsidTr="002035D9">
        <w:trPr>
          <w:trHeight w:val="438"/>
        </w:trPr>
        <w:tc>
          <w:tcPr>
            <w:tcW w:w="2269" w:type="dxa"/>
          </w:tcPr>
          <w:p w14:paraId="2B78BC47" w14:textId="0A52D48A" w:rsidR="002035D9" w:rsidRPr="0043505F" w:rsidRDefault="002035D9" w:rsidP="002035D9">
            <w:pPr>
              <w:ind w:left="397" w:hanging="392"/>
              <w:jc w:val="center"/>
              <w:rPr>
                <w:rFonts w:eastAsia="Times New Roman" w:cs="Arial"/>
                <w:kern w:val="0"/>
                <w:szCs w:val="22"/>
                <w:lang w:val="en-US"/>
                <w14:ligatures w14:val="none"/>
              </w:rPr>
            </w:pPr>
            <w:r w:rsidRPr="00620EBE">
              <w:rPr>
                <w:bCs/>
              </w:rPr>
              <w:t>3.1</w:t>
            </w:r>
          </w:p>
        </w:tc>
        <w:tc>
          <w:tcPr>
            <w:tcW w:w="6237" w:type="dxa"/>
          </w:tcPr>
          <w:p w14:paraId="51DBC6EF" w14:textId="26B066F6"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Remove any rubbish from the interior of the car</w:t>
            </w:r>
          </w:p>
        </w:tc>
        <w:tc>
          <w:tcPr>
            <w:tcW w:w="1676" w:type="dxa"/>
          </w:tcPr>
          <w:p w14:paraId="5E0891F6" w14:textId="586AA104" w:rsidR="002035D9" w:rsidRPr="0043505F" w:rsidRDefault="002035D9" w:rsidP="002035D9">
            <w:pPr>
              <w:ind w:left="397" w:hanging="392"/>
              <w:jc w:val="center"/>
              <w:rPr>
                <w:rFonts w:eastAsia="Times New Roman" w:cs="Arial"/>
                <w:kern w:val="0"/>
                <w:szCs w:val="22"/>
                <w:lang w:val="en-US"/>
                <w14:ligatures w14:val="none"/>
              </w:rPr>
            </w:pPr>
            <w:r w:rsidRPr="00BA4A31">
              <w:t>2</w:t>
            </w:r>
          </w:p>
        </w:tc>
      </w:tr>
      <w:tr w:rsidR="002035D9" w:rsidRPr="0043505F" w14:paraId="00029B66" w14:textId="77777777" w:rsidTr="002035D9">
        <w:trPr>
          <w:trHeight w:val="416"/>
        </w:trPr>
        <w:tc>
          <w:tcPr>
            <w:tcW w:w="2269" w:type="dxa"/>
          </w:tcPr>
          <w:p w14:paraId="3D6EC331" w14:textId="0DAFF265" w:rsidR="002035D9" w:rsidRPr="0043505F" w:rsidRDefault="002035D9" w:rsidP="002035D9">
            <w:pPr>
              <w:ind w:left="397" w:hanging="392"/>
              <w:jc w:val="center"/>
              <w:rPr>
                <w:rFonts w:eastAsia="Times New Roman" w:cs="Arial"/>
                <w:kern w:val="0"/>
                <w:szCs w:val="22"/>
                <w:lang w:val="en-US"/>
                <w14:ligatures w14:val="none"/>
              </w:rPr>
            </w:pPr>
            <w:r w:rsidRPr="00620EBE">
              <w:rPr>
                <w:bCs/>
              </w:rPr>
              <w:t>3.2</w:t>
            </w:r>
          </w:p>
        </w:tc>
        <w:tc>
          <w:tcPr>
            <w:tcW w:w="6237" w:type="dxa"/>
          </w:tcPr>
          <w:p w14:paraId="5D4302B8" w14:textId="31F2BB4C"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Remove internal floor mats</w:t>
            </w:r>
          </w:p>
        </w:tc>
        <w:tc>
          <w:tcPr>
            <w:tcW w:w="1676" w:type="dxa"/>
          </w:tcPr>
          <w:p w14:paraId="3867C523" w14:textId="48082BB3" w:rsidR="002035D9" w:rsidRPr="0043505F" w:rsidRDefault="002035D9" w:rsidP="002035D9">
            <w:pPr>
              <w:ind w:left="397" w:hanging="392"/>
              <w:jc w:val="center"/>
              <w:rPr>
                <w:rFonts w:eastAsia="Times New Roman" w:cs="Arial"/>
                <w:kern w:val="0"/>
                <w:szCs w:val="22"/>
                <w:lang w:val="en-US"/>
                <w14:ligatures w14:val="none"/>
              </w:rPr>
            </w:pPr>
            <w:r w:rsidRPr="00BA4A31">
              <w:t>2</w:t>
            </w:r>
          </w:p>
        </w:tc>
      </w:tr>
      <w:tr w:rsidR="002035D9" w:rsidRPr="0043505F" w14:paraId="2C0F5609" w14:textId="77777777" w:rsidTr="002035D9">
        <w:trPr>
          <w:trHeight w:val="408"/>
        </w:trPr>
        <w:tc>
          <w:tcPr>
            <w:tcW w:w="2269" w:type="dxa"/>
          </w:tcPr>
          <w:p w14:paraId="2B043051" w14:textId="7C814ABD" w:rsidR="002035D9" w:rsidRPr="0043505F" w:rsidRDefault="002035D9" w:rsidP="002035D9">
            <w:pPr>
              <w:ind w:left="397" w:hanging="392"/>
              <w:jc w:val="center"/>
              <w:rPr>
                <w:rFonts w:eastAsia="Times New Roman" w:cs="Arial"/>
                <w:kern w:val="0"/>
                <w:szCs w:val="22"/>
                <w:lang w:val="en-US"/>
                <w14:ligatures w14:val="none"/>
              </w:rPr>
            </w:pPr>
            <w:r w:rsidRPr="00620EBE">
              <w:rPr>
                <w:bCs/>
              </w:rPr>
              <w:t>3.3</w:t>
            </w:r>
          </w:p>
        </w:tc>
        <w:tc>
          <w:tcPr>
            <w:tcW w:w="6237" w:type="dxa"/>
          </w:tcPr>
          <w:p w14:paraId="5ABE5762" w14:textId="071D3744"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Clean internal floor mats</w:t>
            </w:r>
          </w:p>
        </w:tc>
        <w:tc>
          <w:tcPr>
            <w:tcW w:w="1676" w:type="dxa"/>
          </w:tcPr>
          <w:p w14:paraId="7F1036B2" w14:textId="06DDCFE6" w:rsidR="002035D9" w:rsidRPr="0043505F" w:rsidRDefault="002035D9" w:rsidP="002035D9">
            <w:pPr>
              <w:ind w:left="397" w:hanging="392"/>
              <w:jc w:val="center"/>
              <w:rPr>
                <w:rFonts w:eastAsia="Times New Roman" w:cs="Arial"/>
                <w:kern w:val="0"/>
                <w:szCs w:val="22"/>
                <w:lang w:val="en-US"/>
                <w14:ligatures w14:val="none"/>
              </w:rPr>
            </w:pPr>
            <w:r w:rsidRPr="00BA4A31">
              <w:t>2</w:t>
            </w:r>
          </w:p>
        </w:tc>
      </w:tr>
      <w:tr w:rsidR="002035D9" w:rsidRPr="0043505F" w14:paraId="1AD084D6" w14:textId="77777777" w:rsidTr="002035D9">
        <w:trPr>
          <w:trHeight w:val="684"/>
        </w:trPr>
        <w:tc>
          <w:tcPr>
            <w:tcW w:w="2269" w:type="dxa"/>
          </w:tcPr>
          <w:p w14:paraId="7F0792ED" w14:textId="067D53C5" w:rsidR="002035D9" w:rsidRPr="0043505F" w:rsidRDefault="002035D9" w:rsidP="002035D9">
            <w:pPr>
              <w:ind w:left="397" w:hanging="392"/>
              <w:jc w:val="center"/>
              <w:rPr>
                <w:rFonts w:eastAsia="Times New Roman" w:cs="Arial"/>
                <w:kern w:val="0"/>
                <w:szCs w:val="22"/>
                <w:lang w:val="en-US"/>
                <w14:ligatures w14:val="none"/>
              </w:rPr>
            </w:pPr>
            <w:r w:rsidRPr="00620EBE">
              <w:rPr>
                <w:bCs/>
              </w:rPr>
              <w:t>3.4</w:t>
            </w:r>
          </w:p>
        </w:tc>
        <w:tc>
          <w:tcPr>
            <w:tcW w:w="6237" w:type="dxa"/>
          </w:tcPr>
          <w:p w14:paraId="609C9D36" w14:textId="1895D247" w:rsidR="002035D9" w:rsidRPr="002035D9" w:rsidRDefault="002035D9" w:rsidP="002035D9">
            <w:pPr>
              <w:ind w:left="5"/>
              <w:rPr>
                <w:rFonts w:eastAsia="Times New Roman" w:cs="Arial"/>
                <w:kern w:val="0"/>
                <w:szCs w:val="22"/>
                <w:lang w:val="en-US"/>
                <w14:ligatures w14:val="none"/>
              </w:rPr>
            </w:pPr>
            <w:r w:rsidRPr="002035D9">
              <w:rPr>
                <w:rFonts w:ascii="Arial" w:hAnsi="Arial" w:cs="Arial"/>
              </w:rPr>
              <w:t xml:space="preserve">Clean a vehicle interior: Foot wells, seats, </w:t>
            </w:r>
            <w:proofErr w:type="gramStart"/>
            <w:r w:rsidRPr="002035D9">
              <w:rPr>
                <w:rFonts w:ascii="Arial" w:hAnsi="Arial" w:cs="Arial"/>
              </w:rPr>
              <w:t>dash board</w:t>
            </w:r>
            <w:proofErr w:type="gramEnd"/>
            <w:r w:rsidRPr="002035D9">
              <w:rPr>
                <w:rFonts w:ascii="Arial" w:hAnsi="Arial" w:cs="Arial"/>
              </w:rPr>
              <w:t xml:space="preserve"> and windows</w:t>
            </w:r>
          </w:p>
        </w:tc>
        <w:tc>
          <w:tcPr>
            <w:tcW w:w="1676" w:type="dxa"/>
          </w:tcPr>
          <w:p w14:paraId="636452FC" w14:textId="48F89E22" w:rsidR="002035D9" w:rsidRPr="0043505F" w:rsidRDefault="002035D9" w:rsidP="002035D9">
            <w:pPr>
              <w:ind w:left="397" w:hanging="392"/>
              <w:jc w:val="center"/>
              <w:rPr>
                <w:rFonts w:eastAsia="Times New Roman" w:cs="Arial"/>
                <w:kern w:val="0"/>
                <w:szCs w:val="22"/>
                <w:lang w:val="en-US"/>
                <w14:ligatures w14:val="none"/>
              </w:rPr>
            </w:pPr>
            <w:r w:rsidRPr="00BA4A31">
              <w:t>2</w:t>
            </w:r>
          </w:p>
        </w:tc>
      </w:tr>
      <w:tr w:rsidR="002035D9" w:rsidRPr="0043505F" w14:paraId="1BBF5FA3" w14:textId="77777777" w:rsidTr="002035D9">
        <w:trPr>
          <w:trHeight w:val="566"/>
        </w:trPr>
        <w:tc>
          <w:tcPr>
            <w:tcW w:w="2269" w:type="dxa"/>
          </w:tcPr>
          <w:p w14:paraId="1D03F485" w14:textId="04D765FB" w:rsidR="002035D9" w:rsidRPr="0043505F" w:rsidRDefault="002035D9" w:rsidP="002035D9">
            <w:pPr>
              <w:ind w:left="397" w:hanging="392"/>
              <w:jc w:val="center"/>
              <w:rPr>
                <w:rFonts w:eastAsia="Times New Roman" w:cs="Arial"/>
                <w:kern w:val="0"/>
                <w:szCs w:val="22"/>
                <w:lang w:val="en-US"/>
                <w14:ligatures w14:val="none"/>
              </w:rPr>
            </w:pPr>
            <w:r w:rsidRPr="00620EBE">
              <w:rPr>
                <w:bCs/>
              </w:rPr>
              <w:t>3.5</w:t>
            </w:r>
          </w:p>
        </w:tc>
        <w:tc>
          <w:tcPr>
            <w:tcW w:w="6237" w:type="dxa"/>
          </w:tcPr>
          <w:p w14:paraId="3BC8621E" w14:textId="567009AD" w:rsidR="002035D9" w:rsidRPr="0043505F" w:rsidRDefault="002035D9" w:rsidP="002035D9">
            <w:pPr>
              <w:ind w:left="397" w:hanging="392"/>
              <w:rPr>
                <w:rFonts w:eastAsia="Times New Roman" w:cs="Arial"/>
                <w:kern w:val="0"/>
                <w:szCs w:val="22"/>
                <w:lang w:val="en-US"/>
                <w14:ligatures w14:val="none"/>
              </w:rPr>
            </w:pPr>
            <w:r w:rsidRPr="00620EBE">
              <w:rPr>
                <w:rFonts w:ascii="Arial" w:hAnsi="Arial" w:cs="Arial"/>
              </w:rPr>
              <w:t>Replace internal floor mats in the correct position</w:t>
            </w:r>
          </w:p>
        </w:tc>
        <w:tc>
          <w:tcPr>
            <w:tcW w:w="1676" w:type="dxa"/>
          </w:tcPr>
          <w:p w14:paraId="4C84BFD0" w14:textId="2330143B" w:rsidR="002035D9" w:rsidRPr="0043505F" w:rsidRDefault="002035D9" w:rsidP="002035D9">
            <w:pPr>
              <w:ind w:left="397" w:hanging="392"/>
              <w:jc w:val="center"/>
              <w:rPr>
                <w:rFonts w:eastAsia="Times New Roman" w:cs="Arial"/>
                <w:kern w:val="0"/>
                <w:szCs w:val="22"/>
                <w:lang w:val="en-US"/>
                <w14:ligatures w14:val="none"/>
              </w:rPr>
            </w:pPr>
            <w:r w:rsidRPr="00BA4A31">
              <w:t>2</w:t>
            </w:r>
          </w:p>
        </w:tc>
      </w:tr>
    </w:tbl>
    <w:p w14:paraId="05FB6848" w14:textId="77777777" w:rsidR="00ED23B0" w:rsidRPr="0043505F" w:rsidRDefault="00ED23B0" w:rsidP="00ED23B0">
      <w:pPr>
        <w:ind w:left="-709" w:right="-908"/>
        <w:rPr>
          <w:rFonts w:eastAsia="Times New Roman" w:cs="Arial"/>
          <w:b/>
          <w:kern w:val="0"/>
          <w:sz w:val="20"/>
          <w:szCs w:val="20"/>
          <w:lang w:val="en-US"/>
          <w14:ligatures w14:val="none"/>
        </w:rPr>
      </w:pPr>
    </w:p>
    <w:p w14:paraId="18DC4E2D" w14:textId="77777777" w:rsidR="00ED23B0" w:rsidRDefault="00ED23B0" w:rsidP="00ED23B0">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6AFDAC7" w14:textId="77777777" w:rsidR="00ED23B0" w:rsidRDefault="00ED23B0" w:rsidP="00ED23B0">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ED23B0" w:rsidRPr="0043505F" w14:paraId="69BA3285" w14:textId="77777777" w:rsidTr="002035D9">
        <w:trPr>
          <w:trHeight w:val="85"/>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68FA9B" w14:textId="77777777" w:rsidR="00ED23B0" w:rsidRPr="0043505F"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5D62DEE1" w14:textId="77777777" w:rsidR="00ED23B0" w:rsidRPr="0043505F" w:rsidRDefault="00ED23B0"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350D3E06" w14:textId="77777777" w:rsidR="00ED23B0" w:rsidRDefault="00ED23B0" w:rsidP="00F416B3">
            <w:pPr>
              <w:rPr>
                <w:rFonts w:eastAsia="Times New Roman" w:cs="Arial"/>
                <w:kern w:val="0"/>
                <w:szCs w:val="22"/>
                <w:lang w:val="en-US"/>
                <w14:ligatures w14:val="none"/>
              </w:rPr>
            </w:pPr>
          </w:p>
          <w:p w14:paraId="58112F50" w14:textId="77777777" w:rsidR="00ED23B0" w:rsidRDefault="00ED23B0" w:rsidP="00F416B3">
            <w:pPr>
              <w:rPr>
                <w:rFonts w:eastAsia="Times New Roman" w:cs="Arial"/>
                <w:kern w:val="0"/>
                <w:szCs w:val="22"/>
                <w:lang w:val="en-US"/>
                <w14:ligatures w14:val="none"/>
              </w:rPr>
            </w:pPr>
          </w:p>
          <w:p w14:paraId="265106AD" w14:textId="77777777" w:rsidR="00ED23B0" w:rsidRDefault="00ED23B0" w:rsidP="00F416B3">
            <w:pPr>
              <w:rPr>
                <w:rFonts w:eastAsia="Times New Roman" w:cs="Arial"/>
                <w:kern w:val="0"/>
                <w:szCs w:val="22"/>
                <w:lang w:val="en-US"/>
                <w14:ligatures w14:val="none"/>
              </w:rPr>
            </w:pPr>
          </w:p>
          <w:p w14:paraId="0D79E2EF" w14:textId="77777777" w:rsidR="00ED23B0" w:rsidRDefault="00ED23B0" w:rsidP="00F416B3">
            <w:pPr>
              <w:rPr>
                <w:rFonts w:eastAsia="Times New Roman" w:cs="Arial"/>
                <w:kern w:val="0"/>
                <w:szCs w:val="22"/>
                <w:lang w:val="en-US"/>
                <w14:ligatures w14:val="none"/>
              </w:rPr>
            </w:pPr>
          </w:p>
          <w:p w14:paraId="18039443" w14:textId="77777777" w:rsidR="00ED23B0" w:rsidRDefault="00ED23B0" w:rsidP="00F416B3">
            <w:pPr>
              <w:rPr>
                <w:rFonts w:eastAsia="Times New Roman" w:cs="Arial"/>
                <w:kern w:val="0"/>
                <w:szCs w:val="22"/>
                <w:lang w:val="en-US"/>
                <w14:ligatures w14:val="none"/>
              </w:rPr>
            </w:pPr>
          </w:p>
          <w:p w14:paraId="5C5B92F9" w14:textId="77777777" w:rsidR="00ED23B0" w:rsidRDefault="00ED23B0" w:rsidP="00F416B3">
            <w:pPr>
              <w:rPr>
                <w:rFonts w:eastAsia="Times New Roman" w:cs="Arial"/>
                <w:kern w:val="0"/>
                <w:szCs w:val="22"/>
                <w:lang w:val="en-US"/>
                <w14:ligatures w14:val="none"/>
              </w:rPr>
            </w:pPr>
          </w:p>
          <w:p w14:paraId="402242FB" w14:textId="77777777" w:rsidR="00ED23B0" w:rsidRDefault="00ED23B0" w:rsidP="00F416B3">
            <w:pPr>
              <w:rPr>
                <w:rFonts w:eastAsia="Times New Roman" w:cs="Arial"/>
                <w:kern w:val="0"/>
                <w:szCs w:val="22"/>
                <w:lang w:val="en-US"/>
                <w14:ligatures w14:val="none"/>
              </w:rPr>
            </w:pPr>
          </w:p>
          <w:p w14:paraId="7D707FEE" w14:textId="77777777" w:rsidR="00ED23B0" w:rsidRDefault="00ED23B0" w:rsidP="00F416B3">
            <w:pPr>
              <w:rPr>
                <w:rFonts w:eastAsia="Times New Roman" w:cs="Arial"/>
                <w:kern w:val="0"/>
                <w:szCs w:val="22"/>
                <w:lang w:val="en-US"/>
                <w14:ligatures w14:val="none"/>
              </w:rPr>
            </w:pPr>
          </w:p>
          <w:p w14:paraId="5FE8CB1D" w14:textId="77777777" w:rsidR="00ED23B0" w:rsidRDefault="00ED23B0" w:rsidP="00F416B3">
            <w:pPr>
              <w:rPr>
                <w:rFonts w:eastAsia="Times New Roman" w:cs="Arial"/>
                <w:kern w:val="0"/>
                <w:szCs w:val="22"/>
                <w:lang w:val="en-US"/>
                <w14:ligatures w14:val="none"/>
              </w:rPr>
            </w:pPr>
          </w:p>
          <w:p w14:paraId="6B1FAE24" w14:textId="77777777" w:rsidR="002035D9" w:rsidRDefault="002035D9" w:rsidP="00F416B3">
            <w:pPr>
              <w:rPr>
                <w:rFonts w:eastAsia="Times New Roman" w:cs="Arial"/>
                <w:kern w:val="0"/>
                <w:szCs w:val="22"/>
                <w:lang w:val="en-US"/>
                <w14:ligatures w14:val="none"/>
              </w:rPr>
            </w:pPr>
          </w:p>
          <w:p w14:paraId="4EE95DA4" w14:textId="77777777" w:rsidR="00ED23B0" w:rsidRPr="0043505F" w:rsidRDefault="00ED23B0" w:rsidP="00F416B3">
            <w:pPr>
              <w:rPr>
                <w:rFonts w:eastAsia="Times New Roman" w:cs="Arial"/>
                <w:kern w:val="0"/>
                <w:szCs w:val="22"/>
                <w:lang w:val="en-US"/>
                <w14:ligatures w14:val="none"/>
              </w:rPr>
            </w:pPr>
          </w:p>
        </w:tc>
      </w:tr>
    </w:tbl>
    <w:p w14:paraId="6A9FF5BD" w14:textId="77777777" w:rsidR="00ED23B0" w:rsidRDefault="00ED23B0">
      <w:r>
        <w:br w:type="page"/>
      </w:r>
    </w:p>
    <w:p w14:paraId="644FE4E8" w14:textId="77777777" w:rsidR="00ED23B0" w:rsidRDefault="00ED23B0"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D23B0" w:rsidRPr="0043505F" w14:paraId="19717EC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8B36FCB" w14:textId="1CB48AF0" w:rsidR="00ED23B0" w:rsidRPr="0043505F" w:rsidRDefault="00ED23B0"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F7452C" w:rsidRPr="00F7452C">
              <w:rPr>
                <w:rFonts w:eastAsia="Times New Roman" w:cs="Arial"/>
                <w:b/>
                <w:kern w:val="0"/>
                <w:szCs w:val="22"/>
                <w:lang w:val="en-US"/>
                <w14:ligatures w14:val="none"/>
              </w:rPr>
              <w:t>F/504/1389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6D46662" w14:textId="6D9CC65B" w:rsidR="00ED23B0" w:rsidRPr="0043505F"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F7452C" w:rsidRPr="00F7452C">
              <w:rPr>
                <w:rFonts w:eastAsia="Times New Roman" w:cs="Arial"/>
                <w:b/>
                <w:kern w:val="0"/>
                <w:szCs w:val="22"/>
                <w:lang w:val="en-US"/>
                <w14:ligatures w14:val="none"/>
              </w:rPr>
              <w:t>1.1, 1.2, 1.3, 2.1, 2,2, 2.3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689ACF" w14:textId="4CEBA6E8" w:rsidR="00ED23B0" w:rsidRDefault="00ED23B0"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p w14:paraId="3107F5E7" w14:textId="77777777" w:rsidR="00ED23B0" w:rsidRPr="0043505F" w:rsidRDefault="00ED23B0" w:rsidP="00F416B3">
            <w:pPr>
              <w:rPr>
                <w:rFonts w:eastAsia="Times New Roman" w:cs="Arial"/>
                <w:b/>
                <w:kern w:val="0"/>
                <w:szCs w:val="22"/>
                <w:lang w:val="en-US"/>
                <w14:ligatures w14:val="none"/>
              </w:rPr>
            </w:pPr>
          </w:p>
        </w:tc>
      </w:tr>
    </w:tbl>
    <w:p w14:paraId="321871CE" w14:textId="77777777" w:rsidR="00ED23B0" w:rsidRPr="0043505F" w:rsidRDefault="00ED23B0" w:rsidP="00ED23B0">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D23B0" w:rsidRPr="0043505F" w14:paraId="237B379D"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D2AE72" w14:textId="18593F12" w:rsidR="00ED23B0" w:rsidRPr="0043505F" w:rsidRDefault="00ED23B0"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F7452C" w:rsidRPr="00F7452C">
              <w:rPr>
                <w:rFonts w:eastAsia="Times New Roman" w:cs="Arial"/>
                <w:b/>
                <w:kern w:val="0"/>
                <w:szCs w:val="22"/>
                <w:lang w:val="en-US"/>
                <w14:ligatures w14:val="none"/>
              </w:rPr>
              <w:t>Clean Vehicle Exterior</w:t>
            </w:r>
          </w:p>
        </w:tc>
      </w:tr>
    </w:tbl>
    <w:p w14:paraId="30B651EE" w14:textId="77777777" w:rsidR="00ED23B0" w:rsidRDefault="00ED23B0" w:rsidP="001C4A76"/>
    <w:tbl>
      <w:tblPr>
        <w:tblW w:w="9781"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1E0" w:firstRow="1" w:lastRow="1" w:firstColumn="1" w:lastColumn="1" w:noHBand="0" w:noVBand="0"/>
      </w:tblPr>
      <w:tblGrid>
        <w:gridCol w:w="3260"/>
        <w:gridCol w:w="3260"/>
        <w:gridCol w:w="3261"/>
      </w:tblGrid>
      <w:tr w:rsidR="00F7452C" w:rsidRPr="00075074" w14:paraId="51DA2B69" w14:textId="77777777" w:rsidTr="00F7452C">
        <w:trPr>
          <w:trHeight w:val="416"/>
        </w:trPr>
        <w:tc>
          <w:tcPr>
            <w:tcW w:w="3260" w:type="dxa"/>
            <w:shd w:val="clear" w:color="auto" w:fill="043956" w:themeFill="accent2"/>
          </w:tcPr>
          <w:p w14:paraId="2CC59533" w14:textId="608AEFBE" w:rsidR="00F7452C" w:rsidRPr="00075074" w:rsidRDefault="00F7452C" w:rsidP="00F7452C">
            <w:pPr>
              <w:tabs>
                <w:tab w:val="left" w:pos="2100"/>
              </w:tabs>
            </w:pPr>
            <w:r w:rsidRPr="00620EBE">
              <w:rPr>
                <w:b/>
              </w:rPr>
              <w:t>Vehicle Details</w:t>
            </w:r>
          </w:p>
        </w:tc>
        <w:tc>
          <w:tcPr>
            <w:tcW w:w="3260" w:type="dxa"/>
            <w:shd w:val="clear" w:color="auto" w:fill="043956" w:themeFill="accent2"/>
          </w:tcPr>
          <w:p w14:paraId="32F9916E" w14:textId="4D1C269C" w:rsidR="00F7452C" w:rsidRPr="00075074" w:rsidRDefault="00F7452C" w:rsidP="00F7452C">
            <w:pPr>
              <w:tabs>
                <w:tab w:val="left" w:pos="2100"/>
              </w:tabs>
            </w:pPr>
            <w:r w:rsidRPr="00620EBE">
              <w:rPr>
                <w:b/>
              </w:rPr>
              <w:t>Equipment Used</w:t>
            </w:r>
          </w:p>
        </w:tc>
        <w:tc>
          <w:tcPr>
            <w:tcW w:w="3261" w:type="dxa"/>
            <w:shd w:val="clear" w:color="auto" w:fill="043956" w:themeFill="accent2"/>
          </w:tcPr>
          <w:p w14:paraId="1A3A83AC" w14:textId="4C021FAA" w:rsidR="00F7452C" w:rsidRPr="00075074" w:rsidRDefault="00F7452C" w:rsidP="00F7452C">
            <w:pPr>
              <w:tabs>
                <w:tab w:val="left" w:pos="2100"/>
              </w:tabs>
            </w:pPr>
            <w:r w:rsidRPr="00620EBE">
              <w:rPr>
                <w:b/>
              </w:rPr>
              <w:t>PPE Used or Worn</w:t>
            </w:r>
          </w:p>
        </w:tc>
      </w:tr>
      <w:tr w:rsidR="00F7452C" w:rsidRPr="00075074" w14:paraId="67FDFC48" w14:textId="77777777" w:rsidTr="00F7452C">
        <w:trPr>
          <w:trHeight w:val="2552"/>
        </w:trPr>
        <w:tc>
          <w:tcPr>
            <w:tcW w:w="3260" w:type="dxa"/>
          </w:tcPr>
          <w:p w14:paraId="0885934E" w14:textId="77777777" w:rsidR="00F7452C" w:rsidRPr="00620EBE" w:rsidRDefault="00F7452C" w:rsidP="00F7452C">
            <w:pPr>
              <w:rPr>
                <w:sz w:val="16"/>
                <w:szCs w:val="16"/>
              </w:rPr>
            </w:pPr>
          </w:p>
          <w:p w14:paraId="0770C2F3" w14:textId="77777777" w:rsidR="00F7452C" w:rsidRPr="00620EBE" w:rsidRDefault="00F7452C" w:rsidP="00F7452C">
            <w:pPr>
              <w:rPr>
                <w:sz w:val="18"/>
                <w:szCs w:val="18"/>
              </w:rPr>
            </w:pPr>
          </w:p>
          <w:p w14:paraId="0BF38CD1" w14:textId="77777777" w:rsidR="00F7452C" w:rsidRDefault="00F7452C" w:rsidP="00F7452C">
            <w:r>
              <w:t>Make________________</w:t>
            </w:r>
          </w:p>
          <w:p w14:paraId="196DEBAB" w14:textId="77777777" w:rsidR="00F7452C" w:rsidRPr="00620EBE" w:rsidRDefault="00F7452C" w:rsidP="00F7452C">
            <w:pPr>
              <w:rPr>
                <w:sz w:val="16"/>
                <w:szCs w:val="16"/>
              </w:rPr>
            </w:pPr>
          </w:p>
          <w:p w14:paraId="28F6CC60" w14:textId="77777777" w:rsidR="00F7452C" w:rsidRPr="00620EBE" w:rsidRDefault="00F7452C" w:rsidP="00F7452C">
            <w:pPr>
              <w:rPr>
                <w:sz w:val="18"/>
                <w:szCs w:val="18"/>
              </w:rPr>
            </w:pPr>
          </w:p>
          <w:p w14:paraId="1F0B3CC5" w14:textId="77777777" w:rsidR="00F7452C" w:rsidRDefault="00F7452C" w:rsidP="00F7452C">
            <w:r>
              <w:t>Model________________</w:t>
            </w:r>
          </w:p>
          <w:p w14:paraId="0D270665" w14:textId="77777777" w:rsidR="00F7452C" w:rsidRPr="00620EBE" w:rsidRDefault="00F7452C" w:rsidP="00F7452C">
            <w:pPr>
              <w:rPr>
                <w:sz w:val="16"/>
                <w:szCs w:val="16"/>
              </w:rPr>
            </w:pPr>
          </w:p>
          <w:p w14:paraId="2D2D0657" w14:textId="77777777" w:rsidR="00F7452C" w:rsidRPr="00620EBE" w:rsidRDefault="00F7452C" w:rsidP="00F7452C">
            <w:pPr>
              <w:rPr>
                <w:sz w:val="18"/>
                <w:szCs w:val="18"/>
              </w:rPr>
            </w:pPr>
          </w:p>
          <w:p w14:paraId="344E254A" w14:textId="3359138B" w:rsidR="00F7452C" w:rsidRPr="00075074" w:rsidRDefault="00F7452C" w:rsidP="00F7452C">
            <w:pPr>
              <w:tabs>
                <w:tab w:val="left" w:pos="2100"/>
              </w:tabs>
            </w:pPr>
            <w:r>
              <w:t>Year_________________</w:t>
            </w:r>
          </w:p>
        </w:tc>
        <w:tc>
          <w:tcPr>
            <w:tcW w:w="3260" w:type="dxa"/>
          </w:tcPr>
          <w:p w14:paraId="34F951EA" w14:textId="77777777" w:rsidR="00F7452C" w:rsidRPr="00075074" w:rsidRDefault="00F7452C" w:rsidP="00F7452C">
            <w:pPr>
              <w:tabs>
                <w:tab w:val="left" w:pos="2100"/>
              </w:tabs>
            </w:pPr>
          </w:p>
        </w:tc>
        <w:tc>
          <w:tcPr>
            <w:tcW w:w="3261" w:type="dxa"/>
            <w:vAlign w:val="center"/>
          </w:tcPr>
          <w:p w14:paraId="45018FFF" w14:textId="4087C99B" w:rsidR="00F7452C" w:rsidRPr="00075074" w:rsidRDefault="00F7452C" w:rsidP="00F7452C">
            <w:pPr>
              <w:tabs>
                <w:tab w:val="left" w:pos="2100"/>
              </w:tabs>
            </w:pPr>
          </w:p>
        </w:tc>
      </w:tr>
      <w:tr w:rsidR="00FB502E" w:rsidRPr="00075074" w14:paraId="6F36EFF6" w14:textId="77777777" w:rsidTr="00FB502E">
        <w:trPr>
          <w:trHeight w:val="1380"/>
        </w:trPr>
        <w:tc>
          <w:tcPr>
            <w:tcW w:w="9781" w:type="dxa"/>
            <w:gridSpan w:val="3"/>
          </w:tcPr>
          <w:p w14:paraId="20FDAE58" w14:textId="77777777" w:rsidR="00FB502E" w:rsidRDefault="00FB502E" w:rsidP="00FB502E">
            <w:pPr>
              <w:tabs>
                <w:tab w:val="left" w:pos="2100"/>
              </w:tabs>
            </w:pPr>
            <w:r>
              <w:t xml:space="preserve">Instructions to Learners </w:t>
            </w:r>
          </w:p>
          <w:p w14:paraId="3F161ED7" w14:textId="7F27D6E0" w:rsidR="00FB502E" w:rsidRDefault="00FB502E" w:rsidP="005178F8">
            <w:pPr>
              <w:pStyle w:val="ListParagraph"/>
              <w:numPr>
                <w:ilvl w:val="0"/>
                <w:numId w:val="11"/>
              </w:numPr>
              <w:tabs>
                <w:tab w:val="left" w:pos="2100"/>
              </w:tabs>
            </w:pPr>
            <w:r>
              <w:t>Rinse off excessive dirt and grit before washing vehicle</w:t>
            </w:r>
          </w:p>
          <w:p w14:paraId="4EA9F2C6" w14:textId="79DBCB21" w:rsidR="00FB502E" w:rsidRDefault="00FB502E" w:rsidP="005178F8">
            <w:pPr>
              <w:pStyle w:val="ListParagraph"/>
              <w:numPr>
                <w:ilvl w:val="0"/>
                <w:numId w:val="11"/>
              </w:numPr>
              <w:tabs>
                <w:tab w:val="left" w:pos="2100"/>
              </w:tabs>
            </w:pPr>
            <w:r>
              <w:t>Wash the vehicle exterior and rinse</w:t>
            </w:r>
          </w:p>
          <w:p w14:paraId="68D37982" w14:textId="4893C651" w:rsidR="00FB502E" w:rsidRDefault="00FB502E" w:rsidP="005178F8">
            <w:pPr>
              <w:pStyle w:val="ListParagraph"/>
              <w:numPr>
                <w:ilvl w:val="0"/>
                <w:numId w:val="11"/>
              </w:numPr>
              <w:tabs>
                <w:tab w:val="left" w:pos="2100"/>
              </w:tabs>
            </w:pPr>
            <w:r>
              <w:t>Dry vehicle exterior effectively</w:t>
            </w:r>
          </w:p>
          <w:p w14:paraId="0C2E81D1" w14:textId="58FA0470" w:rsidR="00FB502E" w:rsidRPr="00075074" w:rsidRDefault="00FB502E" w:rsidP="005178F8">
            <w:pPr>
              <w:pStyle w:val="ListParagraph"/>
              <w:numPr>
                <w:ilvl w:val="0"/>
                <w:numId w:val="11"/>
              </w:numPr>
              <w:tabs>
                <w:tab w:val="left" w:pos="2100"/>
              </w:tabs>
            </w:pPr>
            <w:r>
              <w:t>Examine vehicle exterior to ensure clean surface finish</w:t>
            </w:r>
          </w:p>
        </w:tc>
      </w:tr>
    </w:tbl>
    <w:p w14:paraId="5CECC2A1" w14:textId="77777777" w:rsidR="00626E3F" w:rsidRDefault="00626E3F"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22646B9A"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6860195"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7DF787AB"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C1CA375" w14:textId="77777777" w:rsidR="00467254" w:rsidRDefault="00467254" w:rsidP="00F416B3">
            <w:pPr>
              <w:rPr>
                <w:rFonts w:eastAsia="Times New Roman" w:cs="Arial"/>
                <w:kern w:val="0"/>
                <w:szCs w:val="22"/>
                <w:lang w:val="en-US"/>
                <w14:ligatures w14:val="none"/>
              </w:rPr>
            </w:pPr>
          </w:p>
          <w:p w14:paraId="11B78E8E" w14:textId="77777777" w:rsidR="00467254" w:rsidRPr="0043505F" w:rsidRDefault="00467254" w:rsidP="00F416B3">
            <w:pPr>
              <w:rPr>
                <w:rFonts w:eastAsia="Times New Roman" w:cs="Arial"/>
                <w:kern w:val="0"/>
                <w:szCs w:val="22"/>
                <w:lang w:val="en-US"/>
                <w14:ligatures w14:val="none"/>
              </w:rPr>
            </w:pPr>
          </w:p>
          <w:p w14:paraId="49E4A943"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43E5AB6" w14:textId="77777777" w:rsidR="00467254" w:rsidRPr="0043505F" w:rsidRDefault="00467254" w:rsidP="00F416B3">
            <w:pPr>
              <w:rPr>
                <w:rFonts w:eastAsia="Times New Roman" w:cs="Arial"/>
                <w:kern w:val="0"/>
                <w:szCs w:val="22"/>
                <w:lang w:val="en-US"/>
                <w14:ligatures w14:val="none"/>
              </w:rPr>
            </w:pPr>
          </w:p>
          <w:p w14:paraId="472ADD1F" w14:textId="77777777" w:rsidR="00467254" w:rsidRPr="0043505F" w:rsidRDefault="00467254" w:rsidP="00F416B3">
            <w:pPr>
              <w:rPr>
                <w:rFonts w:eastAsia="Times New Roman" w:cs="Arial"/>
                <w:kern w:val="0"/>
                <w:szCs w:val="22"/>
                <w:lang w:val="en-US"/>
                <w14:ligatures w14:val="none"/>
              </w:rPr>
            </w:pPr>
          </w:p>
          <w:p w14:paraId="5271C268"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13BE8F1" w14:textId="77777777" w:rsidR="00467254" w:rsidRPr="0043505F" w:rsidRDefault="00467254" w:rsidP="00F416B3">
            <w:pPr>
              <w:rPr>
                <w:rFonts w:eastAsia="Times New Roman" w:cs="Arial"/>
                <w:kern w:val="0"/>
                <w:szCs w:val="22"/>
                <w:lang w:val="en-US"/>
                <w14:ligatures w14:val="none"/>
              </w:rPr>
            </w:pPr>
          </w:p>
        </w:tc>
      </w:tr>
    </w:tbl>
    <w:p w14:paraId="0B639236" w14:textId="2135E7D3" w:rsidR="00467254" w:rsidRDefault="00467254" w:rsidP="001C4A76"/>
    <w:p w14:paraId="2C0B59F1" w14:textId="77777777" w:rsidR="00467254" w:rsidRDefault="00467254">
      <w:r>
        <w:br w:type="page"/>
      </w:r>
    </w:p>
    <w:p w14:paraId="34AB0D9C" w14:textId="77777777" w:rsidR="00467254" w:rsidRDefault="0046725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467254" w:rsidRPr="0043505F" w14:paraId="4E18F6DE"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E0241B4" w14:textId="4A663074" w:rsidR="00467254" w:rsidRPr="0043505F" w:rsidRDefault="0046725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12</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8F3C37" w:rsidRPr="008F3C37">
              <w:rPr>
                <w:rFonts w:eastAsia="Times New Roman" w:cs="Arial"/>
                <w:b/>
                <w:kern w:val="0"/>
                <w:szCs w:val="22"/>
                <w:lang w:val="en-US"/>
                <w14:ligatures w14:val="none"/>
              </w:rPr>
              <w:t>F/504/1389</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79F96BE" w14:textId="3DAFD6F9" w:rsidR="00467254" w:rsidRPr="0043505F" w:rsidRDefault="008F3C37" w:rsidP="00F416B3">
            <w:pPr>
              <w:rPr>
                <w:rFonts w:eastAsia="Times New Roman" w:cs="Arial"/>
                <w:b/>
                <w:kern w:val="0"/>
                <w:szCs w:val="22"/>
                <w:lang w:val="en-US"/>
                <w14:ligatures w14:val="none"/>
              </w:rPr>
            </w:pPr>
            <w:r w:rsidRPr="008F3C37">
              <w:rPr>
                <w:rFonts w:eastAsia="Times New Roman" w:cs="Arial"/>
                <w:b/>
                <w:kern w:val="0"/>
                <w:szCs w:val="22"/>
                <w:lang w:val="en-US"/>
                <w14:ligatures w14:val="none"/>
              </w:rPr>
              <w:t>Assessment Criteria 1.1, 1.2, 1.3, 3.1, 3.2, 3.3, 3.4, 3.5</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066D6B6" w14:textId="5455D72D" w:rsidR="00467254"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2</w:t>
            </w:r>
          </w:p>
          <w:p w14:paraId="0447B5E0" w14:textId="77777777" w:rsidR="00467254" w:rsidRPr="0043505F" w:rsidRDefault="00467254" w:rsidP="00F416B3">
            <w:pPr>
              <w:rPr>
                <w:rFonts w:eastAsia="Times New Roman" w:cs="Arial"/>
                <w:b/>
                <w:kern w:val="0"/>
                <w:szCs w:val="22"/>
                <w:lang w:val="en-US"/>
                <w14:ligatures w14:val="none"/>
              </w:rPr>
            </w:pPr>
          </w:p>
        </w:tc>
      </w:tr>
    </w:tbl>
    <w:p w14:paraId="2EC3761B" w14:textId="77777777" w:rsidR="00467254" w:rsidRPr="0043505F" w:rsidRDefault="00467254" w:rsidP="0046725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467254" w:rsidRPr="0043505F" w14:paraId="006F796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B96BA22" w14:textId="2FFB7BF2" w:rsidR="00467254" w:rsidRPr="0043505F" w:rsidRDefault="0046725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8F3C37" w:rsidRPr="008F3C37">
              <w:rPr>
                <w:rFonts w:eastAsia="Times New Roman" w:cs="Arial"/>
                <w:b/>
                <w:kern w:val="0"/>
                <w:szCs w:val="22"/>
                <w:lang w:val="en-US"/>
                <w14:ligatures w14:val="none"/>
              </w:rPr>
              <w:t>Valet Vehicle Interior</w:t>
            </w:r>
          </w:p>
        </w:tc>
      </w:tr>
    </w:tbl>
    <w:p w14:paraId="4F913018" w14:textId="77777777" w:rsidR="00467254" w:rsidRDefault="00467254" w:rsidP="00467254"/>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260"/>
        <w:gridCol w:w="3260"/>
        <w:gridCol w:w="3261"/>
      </w:tblGrid>
      <w:tr w:rsidR="008F3C37" w:rsidRPr="00075074" w14:paraId="484D5222" w14:textId="77777777" w:rsidTr="008F3C37">
        <w:trPr>
          <w:trHeight w:val="293"/>
        </w:trPr>
        <w:tc>
          <w:tcPr>
            <w:tcW w:w="3260" w:type="dxa"/>
            <w:shd w:val="clear" w:color="auto" w:fill="043956" w:themeFill="accent2"/>
          </w:tcPr>
          <w:p w14:paraId="5EF04FAE" w14:textId="3A3AA303" w:rsidR="008F3C37" w:rsidRPr="00075074" w:rsidRDefault="008F3C37" w:rsidP="008F3C37">
            <w:pPr>
              <w:tabs>
                <w:tab w:val="left" w:pos="2100"/>
              </w:tabs>
              <w:rPr>
                <w:b/>
              </w:rPr>
            </w:pPr>
            <w:r w:rsidRPr="00620EBE">
              <w:rPr>
                <w:b/>
              </w:rPr>
              <w:t>Vehicle Details</w:t>
            </w:r>
          </w:p>
        </w:tc>
        <w:tc>
          <w:tcPr>
            <w:tcW w:w="3260" w:type="dxa"/>
            <w:shd w:val="clear" w:color="auto" w:fill="043956" w:themeFill="accent2"/>
          </w:tcPr>
          <w:p w14:paraId="442D9F13" w14:textId="768C8CFE" w:rsidR="008F3C37" w:rsidRPr="00075074" w:rsidRDefault="008F3C37" w:rsidP="008F3C37">
            <w:pPr>
              <w:tabs>
                <w:tab w:val="left" w:pos="2100"/>
              </w:tabs>
              <w:rPr>
                <w:b/>
              </w:rPr>
            </w:pPr>
            <w:r w:rsidRPr="00620EBE">
              <w:rPr>
                <w:b/>
              </w:rPr>
              <w:t>Equipment used</w:t>
            </w:r>
          </w:p>
        </w:tc>
        <w:tc>
          <w:tcPr>
            <w:tcW w:w="3261" w:type="dxa"/>
            <w:shd w:val="clear" w:color="auto" w:fill="043956" w:themeFill="accent2"/>
          </w:tcPr>
          <w:p w14:paraId="1C38C0E8" w14:textId="0909E37D" w:rsidR="008F3C37" w:rsidRPr="00075074" w:rsidRDefault="008F3C37" w:rsidP="008F3C37">
            <w:pPr>
              <w:tabs>
                <w:tab w:val="left" w:pos="2100"/>
              </w:tabs>
              <w:rPr>
                <w:b/>
              </w:rPr>
            </w:pPr>
            <w:r w:rsidRPr="00620EBE">
              <w:rPr>
                <w:b/>
              </w:rPr>
              <w:t xml:space="preserve">PPE worn or </w:t>
            </w:r>
            <w:proofErr w:type="gramStart"/>
            <w:r w:rsidRPr="00620EBE">
              <w:rPr>
                <w:b/>
              </w:rPr>
              <w:t>Used</w:t>
            </w:r>
            <w:proofErr w:type="gramEnd"/>
          </w:p>
        </w:tc>
      </w:tr>
      <w:tr w:rsidR="008F3C37" w:rsidRPr="00075074" w14:paraId="5FADD187" w14:textId="77777777" w:rsidTr="00FE508A">
        <w:trPr>
          <w:trHeight w:val="1384"/>
        </w:trPr>
        <w:tc>
          <w:tcPr>
            <w:tcW w:w="3260" w:type="dxa"/>
          </w:tcPr>
          <w:p w14:paraId="5B68E596" w14:textId="77777777" w:rsidR="008F3C37" w:rsidRPr="00620EBE" w:rsidRDefault="008F3C37" w:rsidP="008F3C37">
            <w:pPr>
              <w:ind w:firstLine="180"/>
              <w:rPr>
                <w:sz w:val="16"/>
                <w:szCs w:val="16"/>
              </w:rPr>
            </w:pPr>
          </w:p>
          <w:p w14:paraId="623C87A7" w14:textId="77777777" w:rsidR="008F3C37" w:rsidRPr="00620EBE" w:rsidRDefault="008F3C37" w:rsidP="008F3C37">
            <w:pPr>
              <w:ind w:firstLine="180"/>
              <w:rPr>
                <w:sz w:val="18"/>
                <w:szCs w:val="18"/>
              </w:rPr>
            </w:pPr>
          </w:p>
          <w:p w14:paraId="472CFB8B" w14:textId="77777777" w:rsidR="008F3C37" w:rsidRDefault="008F3C37" w:rsidP="008F3C37">
            <w:pPr>
              <w:ind w:firstLine="180"/>
            </w:pPr>
            <w:r>
              <w:t>Make________________</w:t>
            </w:r>
          </w:p>
          <w:p w14:paraId="23BAD03A" w14:textId="77777777" w:rsidR="008F3C37" w:rsidRPr="00620EBE" w:rsidRDefault="008F3C37" w:rsidP="008F3C37">
            <w:pPr>
              <w:ind w:firstLine="180"/>
              <w:rPr>
                <w:sz w:val="16"/>
                <w:szCs w:val="16"/>
              </w:rPr>
            </w:pPr>
          </w:p>
          <w:p w14:paraId="50D2F48C" w14:textId="77777777" w:rsidR="008F3C37" w:rsidRPr="00620EBE" w:rsidRDefault="008F3C37" w:rsidP="008F3C37">
            <w:pPr>
              <w:ind w:firstLine="180"/>
              <w:rPr>
                <w:sz w:val="18"/>
                <w:szCs w:val="18"/>
              </w:rPr>
            </w:pPr>
          </w:p>
          <w:p w14:paraId="47FC7088" w14:textId="05A7C708" w:rsidR="008F3C37" w:rsidRPr="00827AE8" w:rsidRDefault="008F3C37" w:rsidP="008F3C37">
            <w:pPr>
              <w:ind w:firstLine="180"/>
            </w:pPr>
            <w:r>
              <w:t>Model_______________</w:t>
            </w:r>
          </w:p>
          <w:p w14:paraId="3A75EACC" w14:textId="77777777" w:rsidR="008F3C37" w:rsidRPr="00620EBE" w:rsidRDefault="008F3C37" w:rsidP="008F3C37">
            <w:pPr>
              <w:ind w:firstLine="180"/>
              <w:rPr>
                <w:sz w:val="18"/>
                <w:szCs w:val="18"/>
              </w:rPr>
            </w:pPr>
          </w:p>
          <w:p w14:paraId="58BD6255" w14:textId="77777777" w:rsidR="008F3C37" w:rsidRPr="00620EBE" w:rsidRDefault="008F3C37" w:rsidP="008F3C37">
            <w:pPr>
              <w:ind w:firstLine="180"/>
              <w:rPr>
                <w:sz w:val="18"/>
                <w:szCs w:val="18"/>
              </w:rPr>
            </w:pPr>
          </w:p>
          <w:p w14:paraId="747248FE" w14:textId="77777777" w:rsidR="008F3C37" w:rsidRDefault="008F3C37" w:rsidP="008F3C37">
            <w:pPr>
              <w:ind w:firstLine="180"/>
            </w:pPr>
            <w:r>
              <w:t>Year_________________</w:t>
            </w:r>
          </w:p>
          <w:p w14:paraId="5F672A9D" w14:textId="77777777" w:rsidR="008F3C37" w:rsidRPr="00620EBE" w:rsidRDefault="008F3C37" w:rsidP="008F3C37">
            <w:pPr>
              <w:ind w:firstLine="180"/>
              <w:rPr>
                <w:sz w:val="16"/>
                <w:szCs w:val="16"/>
              </w:rPr>
            </w:pPr>
          </w:p>
          <w:p w14:paraId="3E72DEC8" w14:textId="77777777" w:rsidR="008F3C37" w:rsidRPr="00075074" w:rsidRDefault="008F3C37" w:rsidP="008F3C37">
            <w:pPr>
              <w:tabs>
                <w:tab w:val="left" w:pos="2100"/>
              </w:tabs>
            </w:pPr>
          </w:p>
        </w:tc>
        <w:tc>
          <w:tcPr>
            <w:tcW w:w="3260" w:type="dxa"/>
          </w:tcPr>
          <w:p w14:paraId="57D972F3" w14:textId="77777777" w:rsidR="008F3C37" w:rsidRPr="00075074" w:rsidRDefault="008F3C37" w:rsidP="008F3C37">
            <w:pPr>
              <w:tabs>
                <w:tab w:val="left" w:pos="2100"/>
              </w:tabs>
            </w:pPr>
          </w:p>
        </w:tc>
        <w:tc>
          <w:tcPr>
            <w:tcW w:w="3261" w:type="dxa"/>
            <w:vAlign w:val="center"/>
          </w:tcPr>
          <w:p w14:paraId="3AE4340E" w14:textId="3C73B851" w:rsidR="008F3C37" w:rsidRPr="00075074" w:rsidRDefault="008F3C37" w:rsidP="008F3C37">
            <w:pPr>
              <w:tabs>
                <w:tab w:val="left" w:pos="2100"/>
              </w:tabs>
            </w:pPr>
          </w:p>
        </w:tc>
      </w:tr>
      <w:tr w:rsidR="008F3C37" w:rsidRPr="00075074" w14:paraId="3F13BC9D" w14:textId="77777777" w:rsidTr="008F3C37">
        <w:trPr>
          <w:trHeight w:val="2216"/>
        </w:trPr>
        <w:tc>
          <w:tcPr>
            <w:tcW w:w="9781" w:type="dxa"/>
            <w:gridSpan w:val="3"/>
          </w:tcPr>
          <w:p w14:paraId="7D18B99A" w14:textId="77777777" w:rsidR="008F3C37" w:rsidRDefault="008F3C37" w:rsidP="008F3C37">
            <w:pPr>
              <w:tabs>
                <w:tab w:val="left" w:pos="2100"/>
              </w:tabs>
            </w:pPr>
            <w:r>
              <w:t xml:space="preserve">Instructions to Learners </w:t>
            </w:r>
          </w:p>
          <w:p w14:paraId="389532BF" w14:textId="6D85FC85" w:rsidR="008F3C37" w:rsidRDefault="008F3C37" w:rsidP="005178F8">
            <w:pPr>
              <w:pStyle w:val="ListParagraph"/>
              <w:numPr>
                <w:ilvl w:val="0"/>
                <w:numId w:val="12"/>
              </w:numPr>
              <w:tabs>
                <w:tab w:val="left" w:pos="2100"/>
              </w:tabs>
            </w:pPr>
            <w:r>
              <w:t>Remove any rubbish from the interior of the car</w:t>
            </w:r>
          </w:p>
          <w:p w14:paraId="4EC88F25" w14:textId="13AAF87F" w:rsidR="008F3C37" w:rsidRDefault="008F3C37" w:rsidP="005178F8">
            <w:pPr>
              <w:pStyle w:val="ListParagraph"/>
              <w:numPr>
                <w:ilvl w:val="0"/>
                <w:numId w:val="12"/>
              </w:numPr>
              <w:tabs>
                <w:tab w:val="left" w:pos="2100"/>
              </w:tabs>
            </w:pPr>
            <w:r>
              <w:t xml:space="preserve">Remove internal floor mats </w:t>
            </w:r>
          </w:p>
          <w:p w14:paraId="7F285C66" w14:textId="1F270021" w:rsidR="008F3C37" w:rsidRDefault="008F3C37" w:rsidP="005178F8">
            <w:pPr>
              <w:pStyle w:val="ListParagraph"/>
              <w:numPr>
                <w:ilvl w:val="0"/>
                <w:numId w:val="12"/>
              </w:numPr>
              <w:tabs>
                <w:tab w:val="left" w:pos="2100"/>
              </w:tabs>
            </w:pPr>
            <w:r>
              <w:t>Clean internal floor mats</w:t>
            </w:r>
          </w:p>
          <w:p w14:paraId="4A6DACB7" w14:textId="589FD11C" w:rsidR="008F3C37" w:rsidRDefault="008F3C37" w:rsidP="005178F8">
            <w:pPr>
              <w:pStyle w:val="ListParagraph"/>
              <w:numPr>
                <w:ilvl w:val="0"/>
                <w:numId w:val="12"/>
              </w:numPr>
              <w:tabs>
                <w:tab w:val="left" w:pos="2100"/>
              </w:tabs>
            </w:pPr>
            <w:r>
              <w:t>Vacuum vehicle interior</w:t>
            </w:r>
          </w:p>
          <w:p w14:paraId="6C87C577" w14:textId="1A6CDC2C" w:rsidR="008F3C37" w:rsidRDefault="008F3C37" w:rsidP="005178F8">
            <w:pPr>
              <w:pStyle w:val="ListParagraph"/>
              <w:numPr>
                <w:ilvl w:val="0"/>
                <w:numId w:val="12"/>
              </w:numPr>
              <w:tabs>
                <w:tab w:val="left" w:pos="2100"/>
              </w:tabs>
            </w:pPr>
            <w:r>
              <w:t>Clean interior glass ensuring no smears are left</w:t>
            </w:r>
          </w:p>
          <w:p w14:paraId="2FAF5008" w14:textId="4DE16C0D" w:rsidR="008F3C37" w:rsidRDefault="008F3C37" w:rsidP="005178F8">
            <w:pPr>
              <w:pStyle w:val="ListParagraph"/>
              <w:numPr>
                <w:ilvl w:val="0"/>
                <w:numId w:val="12"/>
              </w:numPr>
              <w:tabs>
                <w:tab w:val="left" w:pos="2100"/>
              </w:tabs>
            </w:pPr>
            <w:r>
              <w:t>Restore the appearance of interior plastic trim</w:t>
            </w:r>
          </w:p>
          <w:p w14:paraId="739E08A9" w14:textId="08BCF299" w:rsidR="008F3C37" w:rsidRDefault="008F3C37" w:rsidP="005178F8">
            <w:pPr>
              <w:pStyle w:val="ListParagraph"/>
              <w:numPr>
                <w:ilvl w:val="0"/>
                <w:numId w:val="12"/>
              </w:numPr>
              <w:tabs>
                <w:tab w:val="left" w:pos="2100"/>
              </w:tabs>
            </w:pPr>
            <w:r>
              <w:t>Refit internal floor mats</w:t>
            </w:r>
          </w:p>
          <w:p w14:paraId="142A8A99" w14:textId="6B91A477" w:rsidR="008F3C37" w:rsidRPr="00075074" w:rsidRDefault="008F3C37" w:rsidP="005178F8">
            <w:pPr>
              <w:pStyle w:val="ListParagraph"/>
              <w:numPr>
                <w:ilvl w:val="0"/>
                <w:numId w:val="12"/>
              </w:numPr>
              <w:tabs>
                <w:tab w:val="left" w:pos="2100"/>
              </w:tabs>
            </w:pPr>
            <w:r>
              <w:t>Check vehicle interior to ensure surface finish</w:t>
            </w:r>
          </w:p>
        </w:tc>
      </w:tr>
    </w:tbl>
    <w:p w14:paraId="1B46027D" w14:textId="77777777" w:rsidR="00467254" w:rsidRDefault="00467254" w:rsidP="00467254">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467254" w:rsidRPr="0043505F" w14:paraId="06BF466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70BA51B" w14:textId="77777777" w:rsidR="00467254" w:rsidRPr="0043505F" w:rsidRDefault="0046725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4C9AEC9"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84334C7" w14:textId="77777777" w:rsidR="00467254" w:rsidRDefault="00467254" w:rsidP="00F416B3">
            <w:pPr>
              <w:rPr>
                <w:rFonts w:eastAsia="Times New Roman" w:cs="Arial"/>
                <w:kern w:val="0"/>
                <w:szCs w:val="22"/>
                <w:lang w:val="en-US"/>
                <w14:ligatures w14:val="none"/>
              </w:rPr>
            </w:pPr>
          </w:p>
          <w:p w14:paraId="054C9562" w14:textId="77777777" w:rsidR="00467254" w:rsidRPr="0043505F" w:rsidRDefault="00467254" w:rsidP="00F416B3">
            <w:pPr>
              <w:rPr>
                <w:rFonts w:eastAsia="Times New Roman" w:cs="Arial"/>
                <w:kern w:val="0"/>
                <w:szCs w:val="22"/>
                <w:lang w:val="en-US"/>
                <w14:ligatures w14:val="none"/>
              </w:rPr>
            </w:pPr>
          </w:p>
          <w:p w14:paraId="660B70F8" w14:textId="77777777" w:rsidR="00467254" w:rsidRPr="0043505F"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FF9C5EA" w14:textId="77777777" w:rsidR="00467254" w:rsidRPr="0043505F" w:rsidRDefault="00467254" w:rsidP="00F416B3">
            <w:pPr>
              <w:rPr>
                <w:rFonts w:eastAsia="Times New Roman" w:cs="Arial"/>
                <w:kern w:val="0"/>
                <w:szCs w:val="22"/>
                <w:lang w:val="en-US"/>
                <w14:ligatures w14:val="none"/>
              </w:rPr>
            </w:pPr>
          </w:p>
          <w:p w14:paraId="0C2A8A76" w14:textId="77777777" w:rsidR="00467254" w:rsidRPr="0043505F" w:rsidRDefault="00467254" w:rsidP="00F416B3">
            <w:pPr>
              <w:rPr>
                <w:rFonts w:eastAsia="Times New Roman" w:cs="Arial"/>
                <w:kern w:val="0"/>
                <w:szCs w:val="22"/>
                <w:lang w:val="en-US"/>
                <w14:ligatures w14:val="none"/>
              </w:rPr>
            </w:pPr>
          </w:p>
          <w:p w14:paraId="570E8C49" w14:textId="77777777" w:rsidR="00467254" w:rsidRDefault="0046725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6428A7EE" w14:textId="77777777" w:rsidR="00467254" w:rsidRPr="0043505F" w:rsidRDefault="00467254" w:rsidP="00F416B3">
            <w:pPr>
              <w:rPr>
                <w:rFonts w:eastAsia="Times New Roman" w:cs="Arial"/>
                <w:kern w:val="0"/>
                <w:szCs w:val="22"/>
                <w:lang w:val="en-US"/>
                <w14:ligatures w14:val="none"/>
              </w:rPr>
            </w:pPr>
          </w:p>
        </w:tc>
      </w:tr>
    </w:tbl>
    <w:p w14:paraId="1A04C1DC" w14:textId="77777777" w:rsidR="00CD517C" w:rsidRDefault="00CD517C" w:rsidP="00932442">
      <w:pPr>
        <w:pStyle w:val="Heading1"/>
        <w:jc w:val="center"/>
        <w:rPr>
          <w:rFonts w:eastAsia="Times New Roman"/>
          <w:lang w:val="en-US"/>
        </w:rPr>
      </w:pPr>
    </w:p>
    <w:p w14:paraId="34B1DBAC" w14:textId="77777777" w:rsidR="00CD517C" w:rsidRDefault="00CD517C">
      <w:pPr>
        <w:rPr>
          <w:rFonts w:eastAsia="Times New Roman" w:cstheme="majorBidi"/>
          <w:b/>
          <w:color w:val="043956" w:themeColor="accent2"/>
          <w:sz w:val="32"/>
          <w:szCs w:val="40"/>
          <w:lang w:val="en-US"/>
        </w:rPr>
      </w:pPr>
      <w:r>
        <w:rPr>
          <w:rFonts w:eastAsia="Times New Roman"/>
          <w:lang w:val="en-US"/>
        </w:rPr>
        <w:br w:type="page"/>
      </w:r>
    </w:p>
    <w:p w14:paraId="52C8ABBF" w14:textId="438DDF07" w:rsidR="00932442" w:rsidRPr="0043505F" w:rsidRDefault="00932442" w:rsidP="00932442">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13</w:t>
      </w:r>
      <w:r w:rsidRPr="0043505F">
        <w:rPr>
          <w:rFonts w:eastAsia="Times New Roman"/>
          <w:lang w:val="en-US"/>
        </w:rPr>
        <w:t xml:space="preserve"> (</w:t>
      </w:r>
      <w:r w:rsidR="002613B6" w:rsidRPr="002613B6">
        <w:rPr>
          <w:rFonts w:eastAsia="Times New Roman"/>
          <w:lang w:val="en-US"/>
        </w:rPr>
        <w:t>T/504/1390</w:t>
      </w:r>
      <w:r w:rsidRPr="0043505F">
        <w:rPr>
          <w:rFonts w:eastAsia="Times New Roman"/>
          <w:lang w:val="en-US"/>
        </w:rPr>
        <w:t>)</w:t>
      </w:r>
    </w:p>
    <w:p w14:paraId="39854BAB" w14:textId="77777777" w:rsidR="002613B6" w:rsidRDefault="002613B6" w:rsidP="00932442">
      <w:pPr>
        <w:pStyle w:val="Heading3"/>
        <w:jc w:val="center"/>
        <w:rPr>
          <w:rFonts w:eastAsia="Times New Roman"/>
          <w:sz w:val="28"/>
          <w:szCs w:val="32"/>
          <w:lang w:val="en-US"/>
        </w:rPr>
      </w:pPr>
      <w:r w:rsidRPr="002613B6">
        <w:rPr>
          <w:rFonts w:eastAsia="Times New Roman"/>
          <w:sz w:val="28"/>
          <w:szCs w:val="32"/>
          <w:lang w:val="en-US"/>
        </w:rPr>
        <w:t xml:space="preserve">REMOVE AND REPLACE SPARK PLUGS </w:t>
      </w:r>
    </w:p>
    <w:p w14:paraId="5EDAD8DB" w14:textId="4BACA6BC" w:rsidR="00932442" w:rsidRPr="0043505F" w:rsidRDefault="00932442" w:rsidP="00932442">
      <w:pPr>
        <w:pStyle w:val="Heading3"/>
        <w:jc w:val="center"/>
        <w:rPr>
          <w:rFonts w:eastAsia="Times New Roman"/>
          <w:lang w:val="en-US"/>
        </w:rPr>
      </w:pPr>
      <w:r w:rsidRPr="0043505F">
        <w:rPr>
          <w:rFonts w:eastAsia="Times New Roman"/>
          <w:lang w:val="en-US"/>
        </w:rPr>
        <w:t>ASSESSMENT CRITERIA RECORD</w:t>
      </w:r>
    </w:p>
    <w:p w14:paraId="0CBE43C5" w14:textId="77777777" w:rsidR="00932442" w:rsidRPr="0043505F" w:rsidRDefault="00932442" w:rsidP="00932442">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932442" w:rsidRPr="0043505F" w14:paraId="4975F022" w14:textId="77777777" w:rsidTr="00F416B3">
        <w:tc>
          <w:tcPr>
            <w:tcW w:w="2269" w:type="dxa"/>
          </w:tcPr>
          <w:p w14:paraId="7A3A99DB" w14:textId="77777777" w:rsidR="00932442" w:rsidRPr="0043505F" w:rsidRDefault="00932442"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352D56BA"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2764F444"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6FB8E3F"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5B8CF3E8" w14:textId="77777777" w:rsidR="00932442" w:rsidRPr="0043505F" w:rsidRDefault="00932442"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2613B6" w:rsidRPr="0043505F" w14:paraId="209121D3" w14:textId="77777777" w:rsidTr="002613B6">
        <w:trPr>
          <w:trHeight w:val="670"/>
        </w:trPr>
        <w:tc>
          <w:tcPr>
            <w:tcW w:w="2269" w:type="dxa"/>
          </w:tcPr>
          <w:p w14:paraId="4C8A34EC" w14:textId="1DFE192F" w:rsidR="002613B6" w:rsidRPr="002613B6" w:rsidRDefault="002613B6" w:rsidP="005A1D72">
            <w:pPr>
              <w:jc w:val="center"/>
              <w:rPr>
                <w:rFonts w:eastAsia="Times New Roman" w:cs="Arial"/>
                <w:bCs/>
                <w:kern w:val="0"/>
                <w:szCs w:val="22"/>
                <w:lang w:val="en-US"/>
                <w14:ligatures w14:val="none"/>
              </w:rPr>
            </w:pPr>
            <w:r w:rsidRPr="002613B6">
              <w:rPr>
                <w:szCs w:val="22"/>
              </w:rPr>
              <w:t>1.1</w:t>
            </w:r>
          </w:p>
        </w:tc>
        <w:tc>
          <w:tcPr>
            <w:tcW w:w="6237" w:type="dxa"/>
          </w:tcPr>
          <w:p w14:paraId="6D1D2324" w14:textId="779D0235"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Demonstrate safe working practices when removing and replacing spark plugs</w:t>
            </w:r>
          </w:p>
        </w:tc>
        <w:tc>
          <w:tcPr>
            <w:tcW w:w="1676" w:type="dxa"/>
          </w:tcPr>
          <w:p w14:paraId="727F8152" w14:textId="1845A5FA" w:rsidR="002613B6" w:rsidRPr="002613B6" w:rsidRDefault="002613B6" w:rsidP="002613B6">
            <w:pPr>
              <w:jc w:val="center"/>
              <w:rPr>
                <w:rFonts w:eastAsia="Times New Roman" w:cs="Arial"/>
                <w:kern w:val="0"/>
                <w:szCs w:val="22"/>
                <w:lang w:val="en-US"/>
                <w14:ligatures w14:val="none"/>
              </w:rPr>
            </w:pPr>
            <w:r w:rsidRPr="002613B6">
              <w:rPr>
                <w:szCs w:val="22"/>
              </w:rPr>
              <w:t>1</w:t>
            </w:r>
          </w:p>
        </w:tc>
      </w:tr>
      <w:tr w:rsidR="002613B6" w:rsidRPr="0043505F" w14:paraId="445C404C" w14:textId="77777777" w:rsidTr="002613B6">
        <w:trPr>
          <w:trHeight w:val="392"/>
        </w:trPr>
        <w:tc>
          <w:tcPr>
            <w:tcW w:w="2269" w:type="dxa"/>
          </w:tcPr>
          <w:p w14:paraId="6622E596" w14:textId="3818F318" w:rsidR="002613B6" w:rsidRPr="002613B6" w:rsidRDefault="002613B6" w:rsidP="005A1D72">
            <w:pPr>
              <w:jc w:val="center"/>
              <w:rPr>
                <w:rFonts w:eastAsia="Times New Roman" w:cs="Arial"/>
                <w:bCs/>
                <w:kern w:val="0"/>
                <w:szCs w:val="22"/>
                <w:lang w:val="en-US"/>
                <w14:ligatures w14:val="none"/>
              </w:rPr>
            </w:pPr>
            <w:r w:rsidRPr="002613B6">
              <w:rPr>
                <w:szCs w:val="22"/>
              </w:rPr>
              <w:t>1.2</w:t>
            </w:r>
          </w:p>
        </w:tc>
        <w:tc>
          <w:tcPr>
            <w:tcW w:w="6237" w:type="dxa"/>
          </w:tcPr>
          <w:p w14:paraId="6E14A1A9" w14:textId="69442DC6"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Use correct PPE required to carry out given tasks</w:t>
            </w:r>
          </w:p>
        </w:tc>
        <w:tc>
          <w:tcPr>
            <w:tcW w:w="1676" w:type="dxa"/>
          </w:tcPr>
          <w:p w14:paraId="0D31A38E" w14:textId="054ECA4A" w:rsidR="002613B6" w:rsidRPr="002613B6" w:rsidRDefault="002613B6" w:rsidP="002613B6">
            <w:pPr>
              <w:jc w:val="center"/>
              <w:rPr>
                <w:rFonts w:eastAsia="Times New Roman" w:cs="Arial"/>
                <w:kern w:val="0"/>
                <w:szCs w:val="22"/>
                <w:lang w:val="en-US"/>
                <w14:ligatures w14:val="none"/>
              </w:rPr>
            </w:pPr>
            <w:r w:rsidRPr="002613B6">
              <w:rPr>
                <w:szCs w:val="22"/>
              </w:rPr>
              <w:t>1</w:t>
            </w:r>
          </w:p>
        </w:tc>
      </w:tr>
      <w:tr w:rsidR="002613B6" w:rsidRPr="0043505F" w14:paraId="2B951291" w14:textId="77777777" w:rsidTr="002613B6">
        <w:trPr>
          <w:trHeight w:val="712"/>
        </w:trPr>
        <w:tc>
          <w:tcPr>
            <w:tcW w:w="2269" w:type="dxa"/>
          </w:tcPr>
          <w:p w14:paraId="221B88EA" w14:textId="2680E38D" w:rsidR="002613B6" w:rsidRPr="002613B6" w:rsidRDefault="002613B6" w:rsidP="005A1D72">
            <w:pPr>
              <w:jc w:val="center"/>
              <w:rPr>
                <w:rFonts w:eastAsia="Times New Roman" w:cs="Arial"/>
                <w:bCs/>
                <w:kern w:val="0"/>
                <w:szCs w:val="22"/>
                <w:lang w:val="en-US"/>
                <w14:ligatures w14:val="none"/>
              </w:rPr>
            </w:pPr>
            <w:r w:rsidRPr="002613B6">
              <w:rPr>
                <w:szCs w:val="22"/>
              </w:rPr>
              <w:t>1.3</w:t>
            </w:r>
          </w:p>
        </w:tc>
        <w:tc>
          <w:tcPr>
            <w:tcW w:w="6237" w:type="dxa"/>
          </w:tcPr>
          <w:p w14:paraId="3D1D75DF" w14:textId="51D16608"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Dispose of waste products in line with environmental guidance</w:t>
            </w:r>
          </w:p>
        </w:tc>
        <w:tc>
          <w:tcPr>
            <w:tcW w:w="1676" w:type="dxa"/>
          </w:tcPr>
          <w:p w14:paraId="2CAE08D1" w14:textId="09011CD8" w:rsidR="002613B6" w:rsidRPr="002613B6" w:rsidRDefault="002613B6" w:rsidP="002613B6">
            <w:pPr>
              <w:jc w:val="center"/>
              <w:rPr>
                <w:rFonts w:eastAsia="Times New Roman" w:cs="Arial"/>
                <w:kern w:val="0"/>
                <w:szCs w:val="22"/>
                <w:lang w:val="en-US"/>
                <w14:ligatures w14:val="none"/>
              </w:rPr>
            </w:pPr>
            <w:r w:rsidRPr="002613B6">
              <w:rPr>
                <w:szCs w:val="22"/>
              </w:rPr>
              <w:t>1</w:t>
            </w:r>
          </w:p>
        </w:tc>
      </w:tr>
      <w:tr w:rsidR="002613B6" w:rsidRPr="0043505F" w14:paraId="39D35257" w14:textId="77777777" w:rsidTr="002613B6">
        <w:trPr>
          <w:trHeight w:val="539"/>
        </w:trPr>
        <w:tc>
          <w:tcPr>
            <w:tcW w:w="2269" w:type="dxa"/>
          </w:tcPr>
          <w:p w14:paraId="10F619F3" w14:textId="4058EE29" w:rsidR="002613B6" w:rsidRPr="002613B6" w:rsidRDefault="002613B6" w:rsidP="005A1D72">
            <w:pPr>
              <w:jc w:val="center"/>
              <w:rPr>
                <w:b/>
                <w:szCs w:val="22"/>
              </w:rPr>
            </w:pPr>
            <w:r w:rsidRPr="002613B6">
              <w:rPr>
                <w:bCs/>
                <w:szCs w:val="22"/>
              </w:rPr>
              <w:t>1.4</w:t>
            </w:r>
          </w:p>
        </w:tc>
        <w:tc>
          <w:tcPr>
            <w:tcW w:w="6237" w:type="dxa"/>
          </w:tcPr>
          <w:p w14:paraId="6D4EBB2E" w14:textId="0DAA1AC3"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Clean and store tools, equipment and PPE safely</w:t>
            </w:r>
          </w:p>
        </w:tc>
        <w:tc>
          <w:tcPr>
            <w:tcW w:w="1676" w:type="dxa"/>
          </w:tcPr>
          <w:p w14:paraId="718FEF11" w14:textId="73AC928E" w:rsidR="002613B6" w:rsidRPr="002613B6" w:rsidRDefault="002613B6" w:rsidP="002613B6">
            <w:pPr>
              <w:jc w:val="center"/>
              <w:rPr>
                <w:b/>
                <w:szCs w:val="22"/>
              </w:rPr>
            </w:pPr>
            <w:r w:rsidRPr="002613B6">
              <w:rPr>
                <w:szCs w:val="22"/>
              </w:rPr>
              <w:t>1</w:t>
            </w:r>
          </w:p>
        </w:tc>
      </w:tr>
      <w:tr w:rsidR="002613B6" w:rsidRPr="0043505F" w14:paraId="6CE25A97" w14:textId="77777777" w:rsidTr="002613B6">
        <w:trPr>
          <w:trHeight w:val="712"/>
        </w:trPr>
        <w:tc>
          <w:tcPr>
            <w:tcW w:w="2269" w:type="dxa"/>
          </w:tcPr>
          <w:p w14:paraId="64BAF3ED" w14:textId="2EB56227" w:rsidR="002613B6" w:rsidRPr="002613B6" w:rsidRDefault="002613B6" w:rsidP="005A1D72">
            <w:pPr>
              <w:jc w:val="center"/>
              <w:rPr>
                <w:b/>
                <w:szCs w:val="22"/>
              </w:rPr>
            </w:pPr>
            <w:r w:rsidRPr="002613B6">
              <w:rPr>
                <w:bCs/>
                <w:szCs w:val="22"/>
              </w:rPr>
              <w:t>2.1</w:t>
            </w:r>
          </w:p>
        </w:tc>
        <w:tc>
          <w:tcPr>
            <w:tcW w:w="6237" w:type="dxa"/>
          </w:tcPr>
          <w:p w14:paraId="4EB0B4EF" w14:textId="4FD085CE"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Locate the spark plugs</w:t>
            </w:r>
          </w:p>
        </w:tc>
        <w:tc>
          <w:tcPr>
            <w:tcW w:w="1676" w:type="dxa"/>
          </w:tcPr>
          <w:p w14:paraId="32B88C12" w14:textId="356EA456" w:rsidR="002613B6" w:rsidRPr="002613B6" w:rsidRDefault="002613B6" w:rsidP="002613B6">
            <w:pPr>
              <w:jc w:val="center"/>
              <w:rPr>
                <w:b/>
                <w:szCs w:val="22"/>
              </w:rPr>
            </w:pPr>
            <w:r w:rsidRPr="002613B6">
              <w:rPr>
                <w:szCs w:val="22"/>
              </w:rPr>
              <w:t>1</w:t>
            </w:r>
          </w:p>
        </w:tc>
      </w:tr>
      <w:tr w:rsidR="002613B6" w:rsidRPr="0043505F" w14:paraId="73C7361C" w14:textId="77777777" w:rsidTr="002613B6">
        <w:trPr>
          <w:trHeight w:val="712"/>
        </w:trPr>
        <w:tc>
          <w:tcPr>
            <w:tcW w:w="2269" w:type="dxa"/>
          </w:tcPr>
          <w:p w14:paraId="42BA3AB5" w14:textId="69896B99" w:rsidR="002613B6" w:rsidRPr="002613B6" w:rsidRDefault="002613B6" w:rsidP="005A1D72">
            <w:pPr>
              <w:jc w:val="center"/>
              <w:rPr>
                <w:b/>
                <w:szCs w:val="22"/>
              </w:rPr>
            </w:pPr>
            <w:r w:rsidRPr="002613B6">
              <w:rPr>
                <w:bCs/>
                <w:szCs w:val="22"/>
              </w:rPr>
              <w:t>2.2</w:t>
            </w:r>
          </w:p>
        </w:tc>
        <w:tc>
          <w:tcPr>
            <w:tcW w:w="6237" w:type="dxa"/>
          </w:tcPr>
          <w:p w14:paraId="3C076FD1" w14:textId="38B0B463"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Remove and replace the spark plugs in the correct sequence</w:t>
            </w:r>
          </w:p>
        </w:tc>
        <w:tc>
          <w:tcPr>
            <w:tcW w:w="1676" w:type="dxa"/>
          </w:tcPr>
          <w:p w14:paraId="79E2258B" w14:textId="414E2820" w:rsidR="002613B6" w:rsidRPr="002613B6" w:rsidRDefault="002613B6" w:rsidP="002613B6">
            <w:pPr>
              <w:jc w:val="center"/>
              <w:rPr>
                <w:b/>
                <w:szCs w:val="22"/>
              </w:rPr>
            </w:pPr>
            <w:r w:rsidRPr="002613B6">
              <w:rPr>
                <w:szCs w:val="22"/>
              </w:rPr>
              <w:t>1</w:t>
            </w:r>
          </w:p>
        </w:tc>
      </w:tr>
      <w:tr w:rsidR="002613B6" w:rsidRPr="0043505F" w14:paraId="14A3B0E1" w14:textId="77777777" w:rsidTr="002613B6">
        <w:trPr>
          <w:trHeight w:val="712"/>
        </w:trPr>
        <w:tc>
          <w:tcPr>
            <w:tcW w:w="2269" w:type="dxa"/>
          </w:tcPr>
          <w:p w14:paraId="5847D78B" w14:textId="6E227C8A" w:rsidR="002613B6" w:rsidRPr="002613B6" w:rsidRDefault="002613B6" w:rsidP="005A1D72">
            <w:pPr>
              <w:jc w:val="center"/>
              <w:rPr>
                <w:b/>
                <w:szCs w:val="22"/>
              </w:rPr>
            </w:pPr>
            <w:r w:rsidRPr="002613B6">
              <w:rPr>
                <w:bCs/>
                <w:szCs w:val="22"/>
              </w:rPr>
              <w:t>2.3</w:t>
            </w:r>
          </w:p>
        </w:tc>
        <w:tc>
          <w:tcPr>
            <w:tcW w:w="6237" w:type="dxa"/>
          </w:tcPr>
          <w:p w14:paraId="5724C177" w14:textId="6E04F8FA" w:rsidR="002613B6" w:rsidRPr="002613B6" w:rsidRDefault="002613B6" w:rsidP="002613B6">
            <w:pPr>
              <w:pStyle w:val="NormalWeb"/>
              <w:rPr>
                <w:rFonts w:ascii="Verdana" w:hAnsi="Verdana" w:cs="Arial"/>
                <w:sz w:val="22"/>
                <w:szCs w:val="22"/>
              </w:rPr>
            </w:pPr>
            <w:r w:rsidRPr="002613B6">
              <w:rPr>
                <w:rFonts w:ascii="Verdana" w:hAnsi="Verdana" w:cs="Arial"/>
                <w:sz w:val="22"/>
                <w:szCs w:val="22"/>
              </w:rPr>
              <w:t>Ensure all spark plugs are replaced securely</w:t>
            </w:r>
          </w:p>
        </w:tc>
        <w:tc>
          <w:tcPr>
            <w:tcW w:w="1676" w:type="dxa"/>
          </w:tcPr>
          <w:p w14:paraId="381EE77E" w14:textId="5F7550B7" w:rsidR="002613B6" w:rsidRPr="002613B6" w:rsidRDefault="002613B6" w:rsidP="002613B6">
            <w:pPr>
              <w:jc w:val="center"/>
              <w:rPr>
                <w:b/>
                <w:szCs w:val="22"/>
              </w:rPr>
            </w:pPr>
            <w:r w:rsidRPr="002613B6">
              <w:rPr>
                <w:szCs w:val="22"/>
              </w:rPr>
              <w:t>1</w:t>
            </w:r>
          </w:p>
        </w:tc>
      </w:tr>
    </w:tbl>
    <w:p w14:paraId="3C73D0AD" w14:textId="77777777" w:rsidR="00932442" w:rsidRPr="0043505F" w:rsidRDefault="00932442" w:rsidP="00932442">
      <w:pPr>
        <w:ind w:left="-709" w:right="-908"/>
        <w:rPr>
          <w:rFonts w:eastAsia="Times New Roman" w:cs="Arial"/>
          <w:b/>
          <w:kern w:val="0"/>
          <w:sz w:val="20"/>
          <w:szCs w:val="20"/>
          <w:lang w:val="en-US"/>
          <w14:ligatures w14:val="none"/>
        </w:rPr>
      </w:pPr>
    </w:p>
    <w:p w14:paraId="4219441B" w14:textId="77777777" w:rsidR="00932442" w:rsidRDefault="00932442" w:rsidP="00932442">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278A5BDB" w14:textId="77777777" w:rsidR="00225998" w:rsidRDefault="00225998" w:rsidP="00932442">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932442" w:rsidRPr="0043505F" w14:paraId="2795C0FE" w14:textId="77777777" w:rsidTr="00954769">
        <w:trPr>
          <w:trHeight w:val="21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D2F82D"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6D87BAC0"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0B1440E1" w14:textId="77777777" w:rsidR="00932442" w:rsidRDefault="00932442" w:rsidP="00F416B3">
            <w:pPr>
              <w:rPr>
                <w:rFonts w:eastAsia="Times New Roman" w:cs="Arial"/>
                <w:kern w:val="0"/>
                <w:szCs w:val="22"/>
                <w:lang w:val="en-US"/>
                <w14:ligatures w14:val="none"/>
              </w:rPr>
            </w:pPr>
          </w:p>
          <w:p w14:paraId="2309A539" w14:textId="77777777" w:rsidR="00932442" w:rsidRDefault="00932442" w:rsidP="00F416B3">
            <w:pPr>
              <w:rPr>
                <w:rFonts w:eastAsia="Times New Roman" w:cs="Arial"/>
                <w:kern w:val="0"/>
                <w:szCs w:val="22"/>
                <w:lang w:val="en-US"/>
                <w14:ligatures w14:val="none"/>
              </w:rPr>
            </w:pPr>
          </w:p>
          <w:p w14:paraId="44143900" w14:textId="77777777" w:rsidR="00932442" w:rsidRDefault="00932442" w:rsidP="00F416B3">
            <w:pPr>
              <w:rPr>
                <w:rFonts w:eastAsia="Times New Roman" w:cs="Arial"/>
                <w:kern w:val="0"/>
                <w:szCs w:val="22"/>
                <w:lang w:val="en-US"/>
                <w14:ligatures w14:val="none"/>
              </w:rPr>
            </w:pPr>
          </w:p>
          <w:p w14:paraId="56DB7ECE" w14:textId="77777777" w:rsidR="00932442" w:rsidRDefault="00932442" w:rsidP="00F416B3">
            <w:pPr>
              <w:rPr>
                <w:rFonts w:eastAsia="Times New Roman" w:cs="Arial"/>
                <w:kern w:val="0"/>
                <w:szCs w:val="22"/>
                <w:lang w:val="en-US"/>
                <w14:ligatures w14:val="none"/>
              </w:rPr>
            </w:pPr>
          </w:p>
          <w:p w14:paraId="3D9C7B74" w14:textId="77777777" w:rsidR="00932442" w:rsidRDefault="00932442" w:rsidP="00F416B3">
            <w:pPr>
              <w:rPr>
                <w:rFonts w:eastAsia="Times New Roman" w:cs="Arial"/>
                <w:kern w:val="0"/>
                <w:szCs w:val="22"/>
                <w:lang w:val="en-US"/>
                <w14:ligatures w14:val="none"/>
              </w:rPr>
            </w:pPr>
          </w:p>
          <w:p w14:paraId="3738EA15" w14:textId="77777777" w:rsidR="00932442" w:rsidRDefault="00932442" w:rsidP="00F416B3">
            <w:pPr>
              <w:rPr>
                <w:rFonts w:eastAsia="Times New Roman" w:cs="Arial"/>
                <w:kern w:val="0"/>
                <w:szCs w:val="22"/>
                <w:lang w:val="en-US"/>
                <w14:ligatures w14:val="none"/>
              </w:rPr>
            </w:pPr>
          </w:p>
          <w:p w14:paraId="1DE2CDEC" w14:textId="77777777" w:rsidR="00932442" w:rsidRDefault="00932442" w:rsidP="00F416B3">
            <w:pPr>
              <w:rPr>
                <w:rFonts w:eastAsia="Times New Roman" w:cs="Arial"/>
                <w:kern w:val="0"/>
                <w:szCs w:val="22"/>
                <w:lang w:val="en-US"/>
                <w14:ligatures w14:val="none"/>
              </w:rPr>
            </w:pPr>
          </w:p>
          <w:p w14:paraId="1F385F99" w14:textId="77777777" w:rsidR="00954769" w:rsidRDefault="00954769" w:rsidP="00F416B3">
            <w:pPr>
              <w:rPr>
                <w:rFonts w:eastAsia="Times New Roman" w:cs="Arial"/>
                <w:kern w:val="0"/>
                <w:szCs w:val="22"/>
                <w:lang w:val="en-US"/>
                <w14:ligatures w14:val="none"/>
              </w:rPr>
            </w:pPr>
          </w:p>
          <w:p w14:paraId="21028EB5" w14:textId="77777777" w:rsidR="00932442" w:rsidRDefault="00932442" w:rsidP="00F416B3">
            <w:pPr>
              <w:rPr>
                <w:rFonts w:eastAsia="Times New Roman" w:cs="Arial"/>
                <w:kern w:val="0"/>
                <w:szCs w:val="22"/>
                <w:lang w:val="en-US"/>
                <w14:ligatures w14:val="none"/>
              </w:rPr>
            </w:pPr>
          </w:p>
          <w:p w14:paraId="7A298387" w14:textId="77777777" w:rsidR="00932442" w:rsidRDefault="00932442" w:rsidP="00F416B3">
            <w:pPr>
              <w:rPr>
                <w:rFonts w:eastAsia="Times New Roman" w:cs="Arial"/>
                <w:kern w:val="0"/>
                <w:szCs w:val="22"/>
                <w:lang w:val="en-US"/>
                <w14:ligatures w14:val="none"/>
              </w:rPr>
            </w:pPr>
          </w:p>
          <w:p w14:paraId="25A7C0B7" w14:textId="77777777" w:rsidR="00932442" w:rsidRDefault="00932442" w:rsidP="00F416B3">
            <w:pPr>
              <w:rPr>
                <w:rFonts w:eastAsia="Times New Roman" w:cs="Arial"/>
                <w:kern w:val="0"/>
                <w:szCs w:val="22"/>
                <w:lang w:val="en-US"/>
                <w14:ligatures w14:val="none"/>
              </w:rPr>
            </w:pPr>
          </w:p>
          <w:p w14:paraId="2F98EAE6" w14:textId="77777777" w:rsidR="00932442" w:rsidRDefault="00932442" w:rsidP="00F416B3">
            <w:pPr>
              <w:rPr>
                <w:rFonts w:eastAsia="Times New Roman" w:cs="Arial"/>
                <w:kern w:val="0"/>
                <w:szCs w:val="22"/>
                <w:lang w:val="en-US"/>
                <w14:ligatures w14:val="none"/>
              </w:rPr>
            </w:pPr>
          </w:p>
          <w:p w14:paraId="187838CC" w14:textId="77777777" w:rsidR="00932442" w:rsidRDefault="00932442" w:rsidP="00F416B3">
            <w:pPr>
              <w:rPr>
                <w:rFonts w:eastAsia="Times New Roman" w:cs="Arial"/>
                <w:kern w:val="0"/>
                <w:szCs w:val="22"/>
                <w:lang w:val="en-US"/>
                <w14:ligatures w14:val="none"/>
              </w:rPr>
            </w:pPr>
          </w:p>
          <w:p w14:paraId="5727A946" w14:textId="77777777" w:rsidR="00932442" w:rsidRPr="0043505F" w:rsidRDefault="00932442" w:rsidP="00F416B3">
            <w:pPr>
              <w:rPr>
                <w:rFonts w:eastAsia="Times New Roman" w:cs="Arial"/>
                <w:kern w:val="0"/>
                <w:szCs w:val="22"/>
                <w:lang w:val="en-US"/>
                <w14:ligatures w14:val="none"/>
              </w:rPr>
            </w:pPr>
          </w:p>
        </w:tc>
      </w:tr>
    </w:tbl>
    <w:p w14:paraId="5B40D8CE" w14:textId="77777777" w:rsidR="00932442" w:rsidRDefault="00932442"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932442" w:rsidRPr="0043505F" w14:paraId="29EB6E51"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FCD08A" w14:textId="79769A86" w:rsidR="00932442" w:rsidRPr="0043505F" w:rsidRDefault="00932442"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13</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5A1D72" w:rsidRPr="005A1D72">
              <w:rPr>
                <w:rFonts w:eastAsia="Times New Roman" w:cs="Arial"/>
                <w:b/>
                <w:kern w:val="0"/>
                <w:szCs w:val="22"/>
                <w:lang w:val="en-US"/>
                <w14:ligatures w14:val="none"/>
              </w:rPr>
              <w:t>T/504/1390</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3D92B13" w14:textId="16B94F55"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5A1D72">
              <w:rPr>
                <w:b/>
              </w:rPr>
              <w:t>– All</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D567C4C" w14:textId="7EADE379"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47F3D2E5" w14:textId="77777777" w:rsidR="00932442" w:rsidRPr="0043505F" w:rsidRDefault="00932442" w:rsidP="00932442">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32442" w:rsidRPr="0043505F" w14:paraId="2BE1108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FEE813E" w14:textId="686ADE98" w:rsidR="00932442" w:rsidRPr="0043505F" w:rsidRDefault="00932442"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5A1D72" w:rsidRPr="005A1D72">
              <w:rPr>
                <w:rFonts w:eastAsia="Times New Roman" w:cs="Arial"/>
                <w:b/>
                <w:kern w:val="0"/>
                <w:szCs w:val="22"/>
                <w:lang w:val="en-US"/>
                <w14:ligatures w14:val="none"/>
              </w:rPr>
              <w:t>Remove, Check and Replace Spark Plug</w:t>
            </w:r>
          </w:p>
        </w:tc>
      </w:tr>
    </w:tbl>
    <w:p w14:paraId="7442C468" w14:textId="77777777" w:rsidR="00932442" w:rsidRDefault="00932442" w:rsidP="00932442"/>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3260"/>
        <w:gridCol w:w="2552"/>
        <w:gridCol w:w="2126"/>
        <w:gridCol w:w="1843"/>
      </w:tblGrid>
      <w:tr w:rsidR="00954769" w:rsidRPr="00075074" w14:paraId="144E1219" w14:textId="77777777" w:rsidTr="00EF651C">
        <w:trPr>
          <w:trHeight w:val="416"/>
        </w:trPr>
        <w:tc>
          <w:tcPr>
            <w:tcW w:w="3260" w:type="dxa"/>
            <w:shd w:val="clear" w:color="auto" w:fill="043956" w:themeFill="accent2"/>
          </w:tcPr>
          <w:p w14:paraId="6908195F" w14:textId="347C28E3" w:rsidR="00954769" w:rsidRPr="00075074" w:rsidRDefault="00954769" w:rsidP="00954769">
            <w:r w:rsidRPr="00620EBE">
              <w:rPr>
                <w:b/>
              </w:rPr>
              <w:t>Vehicle Details</w:t>
            </w:r>
          </w:p>
        </w:tc>
        <w:tc>
          <w:tcPr>
            <w:tcW w:w="2552" w:type="dxa"/>
            <w:shd w:val="clear" w:color="auto" w:fill="043956" w:themeFill="accent2"/>
          </w:tcPr>
          <w:p w14:paraId="76C24127" w14:textId="1A3950A7" w:rsidR="00954769" w:rsidRPr="00075074" w:rsidRDefault="00954769" w:rsidP="00954769">
            <w:r w:rsidRPr="00620EBE">
              <w:rPr>
                <w:b/>
              </w:rPr>
              <w:t>Special Tools</w:t>
            </w:r>
          </w:p>
        </w:tc>
        <w:tc>
          <w:tcPr>
            <w:tcW w:w="3969" w:type="dxa"/>
            <w:gridSpan w:val="2"/>
            <w:tcBorders>
              <w:bottom w:val="single" w:sz="4" w:space="0" w:color="auto"/>
            </w:tcBorders>
            <w:shd w:val="clear" w:color="auto" w:fill="043956" w:themeFill="accent2"/>
          </w:tcPr>
          <w:p w14:paraId="0752F357" w14:textId="23D7D563" w:rsidR="00954769" w:rsidRPr="00075074" w:rsidRDefault="00954769" w:rsidP="00954769">
            <w:r w:rsidRPr="00620EBE">
              <w:rPr>
                <w:b/>
              </w:rPr>
              <w:t>Data</w:t>
            </w:r>
          </w:p>
        </w:tc>
      </w:tr>
      <w:tr w:rsidR="009031D5" w:rsidRPr="00075074" w14:paraId="1242A48B" w14:textId="77777777" w:rsidTr="00EF651C">
        <w:trPr>
          <w:trHeight w:val="975"/>
        </w:trPr>
        <w:tc>
          <w:tcPr>
            <w:tcW w:w="3260" w:type="dxa"/>
            <w:vMerge w:val="restart"/>
          </w:tcPr>
          <w:p w14:paraId="3CC5DC29" w14:textId="77777777" w:rsidR="009031D5" w:rsidRDefault="009031D5" w:rsidP="009031D5">
            <w:pPr>
              <w:ind w:firstLine="180"/>
            </w:pPr>
          </w:p>
          <w:p w14:paraId="20DD721C" w14:textId="3AB13EE0" w:rsidR="009031D5" w:rsidRDefault="009031D5" w:rsidP="009031D5">
            <w:pPr>
              <w:ind w:firstLine="180"/>
            </w:pPr>
            <w:r>
              <w:t>Make________________</w:t>
            </w:r>
          </w:p>
          <w:p w14:paraId="6A6F55DD" w14:textId="77777777" w:rsidR="009031D5" w:rsidRPr="00620EBE" w:rsidRDefault="009031D5" w:rsidP="009031D5">
            <w:pPr>
              <w:ind w:firstLine="180"/>
              <w:rPr>
                <w:sz w:val="16"/>
                <w:szCs w:val="16"/>
              </w:rPr>
            </w:pPr>
          </w:p>
          <w:p w14:paraId="4C3DFA3E" w14:textId="77777777" w:rsidR="009031D5" w:rsidRPr="00620EBE" w:rsidRDefault="009031D5" w:rsidP="009031D5">
            <w:pPr>
              <w:ind w:firstLine="180"/>
              <w:rPr>
                <w:sz w:val="18"/>
                <w:szCs w:val="18"/>
              </w:rPr>
            </w:pPr>
          </w:p>
          <w:p w14:paraId="00B5F924" w14:textId="0D9BE0FF" w:rsidR="009031D5" w:rsidRDefault="009031D5" w:rsidP="009031D5">
            <w:pPr>
              <w:ind w:firstLine="180"/>
            </w:pPr>
            <w:r>
              <w:t>Model_______________</w:t>
            </w:r>
          </w:p>
          <w:p w14:paraId="60237AAC" w14:textId="77777777" w:rsidR="009031D5" w:rsidRPr="00620EBE" w:rsidRDefault="009031D5" w:rsidP="009031D5">
            <w:pPr>
              <w:ind w:firstLine="180"/>
              <w:rPr>
                <w:sz w:val="16"/>
                <w:szCs w:val="16"/>
              </w:rPr>
            </w:pPr>
          </w:p>
          <w:p w14:paraId="4C25F2D9" w14:textId="77777777" w:rsidR="009031D5" w:rsidRPr="00620EBE" w:rsidRDefault="009031D5" w:rsidP="009031D5">
            <w:pPr>
              <w:rPr>
                <w:sz w:val="18"/>
                <w:szCs w:val="18"/>
              </w:rPr>
            </w:pPr>
          </w:p>
          <w:p w14:paraId="66A2F25E" w14:textId="7AF61AF4" w:rsidR="009031D5" w:rsidRPr="00075074" w:rsidRDefault="009031D5" w:rsidP="009031D5">
            <w:r>
              <w:t xml:space="preserve">  Year________________</w:t>
            </w:r>
          </w:p>
        </w:tc>
        <w:tc>
          <w:tcPr>
            <w:tcW w:w="2552" w:type="dxa"/>
            <w:vMerge w:val="restart"/>
          </w:tcPr>
          <w:p w14:paraId="1438F005" w14:textId="77777777" w:rsidR="009031D5" w:rsidRPr="00075074" w:rsidRDefault="009031D5" w:rsidP="009031D5"/>
        </w:tc>
        <w:tc>
          <w:tcPr>
            <w:tcW w:w="2126" w:type="dxa"/>
            <w:shd w:val="clear" w:color="auto" w:fill="043956" w:themeFill="accent2"/>
            <w:vAlign w:val="center"/>
          </w:tcPr>
          <w:p w14:paraId="2E1B0BAF" w14:textId="1B8523D4" w:rsidR="009031D5" w:rsidRPr="00075074" w:rsidRDefault="009031D5" w:rsidP="009031D5">
            <w:r w:rsidRPr="00620EBE">
              <w:rPr>
                <w:b/>
              </w:rPr>
              <w:t>Position of No1 Spark plug</w:t>
            </w:r>
          </w:p>
        </w:tc>
        <w:tc>
          <w:tcPr>
            <w:tcW w:w="1843" w:type="dxa"/>
          </w:tcPr>
          <w:p w14:paraId="270F5528" w14:textId="6B260F04" w:rsidR="009031D5" w:rsidRPr="00075074" w:rsidRDefault="009031D5" w:rsidP="009031D5"/>
        </w:tc>
      </w:tr>
      <w:tr w:rsidR="009031D5" w:rsidRPr="00075074" w14:paraId="77BFEBD5" w14:textId="77777777" w:rsidTr="00EF651C">
        <w:trPr>
          <w:trHeight w:val="617"/>
        </w:trPr>
        <w:tc>
          <w:tcPr>
            <w:tcW w:w="3260" w:type="dxa"/>
            <w:vMerge/>
          </w:tcPr>
          <w:p w14:paraId="3363BE6F" w14:textId="77777777" w:rsidR="009031D5" w:rsidRDefault="009031D5" w:rsidP="009031D5">
            <w:pPr>
              <w:ind w:firstLine="180"/>
            </w:pPr>
          </w:p>
        </w:tc>
        <w:tc>
          <w:tcPr>
            <w:tcW w:w="2552" w:type="dxa"/>
            <w:vMerge/>
            <w:tcBorders>
              <w:bottom w:val="single" w:sz="4" w:space="0" w:color="auto"/>
            </w:tcBorders>
            <w:shd w:val="clear" w:color="auto" w:fill="043956" w:themeFill="accent2"/>
          </w:tcPr>
          <w:p w14:paraId="148D6565" w14:textId="0DC71600" w:rsidR="009031D5" w:rsidRPr="00075074" w:rsidRDefault="009031D5" w:rsidP="009031D5"/>
        </w:tc>
        <w:tc>
          <w:tcPr>
            <w:tcW w:w="2126" w:type="dxa"/>
            <w:vMerge w:val="restart"/>
            <w:shd w:val="clear" w:color="auto" w:fill="043956" w:themeFill="accent2"/>
            <w:vAlign w:val="center"/>
          </w:tcPr>
          <w:p w14:paraId="259168EC" w14:textId="5DBC2C58" w:rsidR="009031D5" w:rsidRPr="00075074" w:rsidRDefault="009031D5" w:rsidP="009031D5">
            <w:r w:rsidRPr="00620EBE">
              <w:rPr>
                <w:b/>
              </w:rPr>
              <w:t>Spark Plug Make</w:t>
            </w:r>
          </w:p>
        </w:tc>
        <w:tc>
          <w:tcPr>
            <w:tcW w:w="1843" w:type="dxa"/>
            <w:vMerge w:val="restart"/>
          </w:tcPr>
          <w:p w14:paraId="0F778898" w14:textId="1D7ED3D6" w:rsidR="009031D5" w:rsidRPr="00075074" w:rsidRDefault="009031D5" w:rsidP="009031D5"/>
        </w:tc>
      </w:tr>
      <w:tr w:rsidR="009031D5" w:rsidRPr="00075074" w14:paraId="550731D1" w14:textId="77777777" w:rsidTr="00EF651C">
        <w:trPr>
          <w:trHeight w:val="354"/>
        </w:trPr>
        <w:tc>
          <w:tcPr>
            <w:tcW w:w="3260" w:type="dxa"/>
            <w:vMerge/>
          </w:tcPr>
          <w:p w14:paraId="149D4FB0" w14:textId="77777777" w:rsidR="009031D5" w:rsidRDefault="009031D5" w:rsidP="009031D5">
            <w:pPr>
              <w:ind w:firstLine="180"/>
            </w:pPr>
          </w:p>
        </w:tc>
        <w:tc>
          <w:tcPr>
            <w:tcW w:w="2552" w:type="dxa"/>
            <w:tcBorders>
              <w:bottom w:val="single" w:sz="4" w:space="0" w:color="auto"/>
            </w:tcBorders>
            <w:shd w:val="clear" w:color="auto" w:fill="043956" w:themeFill="accent2"/>
          </w:tcPr>
          <w:p w14:paraId="7206D04D" w14:textId="0A751A1B" w:rsidR="009031D5" w:rsidRPr="00620EBE" w:rsidRDefault="009031D5" w:rsidP="009031D5">
            <w:pPr>
              <w:rPr>
                <w:b/>
              </w:rPr>
            </w:pPr>
            <w:r w:rsidRPr="00620EBE">
              <w:rPr>
                <w:b/>
              </w:rPr>
              <w:t>PPE Worn or Used</w:t>
            </w:r>
          </w:p>
        </w:tc>
        <w:tc>
          <w:tcPr>
            <w:tcW w:w="2126" w:type="dxa"/>
            <w:vMerge/>
            <w:shd w:val="clear" w:color="auto" w:fill="043956" w:themeFill="accent2"/>
            <w:vAlign w:val="center"/>
          </w:tcPr>
          <w:p w14:paraId="3BC8B2C4" w14:textId="77777777" w:rsidR="009031D5" w:rsidRPr="00075074" w:rsidRDefault="009031D5" w:rsidP="009031D5"/>
        </w:tc>
        <w:tc>
          <w:tcPr>
            <w:tcW w:w="1843" w:type="dxa"/>
            <w:vMerge/>
          </w:tcPr>
          <w:p w14:paraId="0A72111D" w14:textId="13F1BC12" w:rsidR="009031D5" w:rsidRPr="00075074" w:rsidRDefault="009031D5" w:rsidP="009031D5"/>
        </w:tc>
      </w:tr>
      <w:tr w:rsidR="009031D5" w:rsidRPr="00075074" w14:paraId="2018A30A" w14:textId="77777777" w:rsidTr="00EF651C">
        <w:trPr>
          <w:trHeight w:val="664"/>
        </w:trPr>
        <w:tc>
          <w:tcPr>
            <w:tcW w:w="3260" w:type="dxa"/>
            <w:vMerge/>
          </w:tcPr>
          <w:p w14:paraId="18C74890" w14:textId="77777777" w:rsidR="009031D5" w:rsidRDefault="009031D5" w:rsidP="009031D5">
            <w:pPr>
              <w:ind w:firstLine="180"/>
            </w:pPr>
          </w:p>
        </w:tc>
        <w:tc>
          <w:tcPr>
            <w:tcW w:w="2552" w:type="dxa"/>
            <w:vMerge w:val="restart"/>
          </w:tcPr>
          <w:p w14:paraId="30376B4B" w14:textId="77777777" w:rsidR="009031D5" w:rsidRPr="00075074" w:rsidRDefault="009031D5" w:rsidP="009031D5"/>
        </w:tc>
        <w:tc>
          <w:tcPr>
            <w:tcW w:w="2126" w:type="dxa"/>
            <w:shd w:val="clear" w:color="auto" w:fill="043956" w:themeFill="accent2"/>
            <w:vAlign w:val="center"/>
          </w:tcPr>
          <w:p w14:paraId="23D4CC85" w14:textId="16FE0BE1" w:rsidR="009031D5" w:rsidRPr="00075074" w:rsidRDefault="009031D5" w:rsidP="009031D5">
            <w:r w:rsidRPr="00620EBE">
              <w:rPr>
                <w:b/>
              </w:rPr>
              <w:t>Spark Plug Specification</w:t>
            </w:r>
          </w:p>
        </w:tc>
        <w:tc>
          <w:tcPr>
            <w:tcW w:w="1843" w:type="dxa"/>
          </w:tcPr>
          <w:p w14:paraId="591BF1D0" w14:textId="03A31E79" w:rsidR="009031D5" w:rsidRPr="00075074" w:rsidRDefault="009031D5" w:rsidP="009031D5"/>
        </w:tc>
      </w:tr>
      <w:tr w:rsidR="009031D5" w:rsidRPr="00075074" w14:paraId="08E6E6E1" w14:textId="77777777" w:rsidTr="00EF651C">
        <w:trPr>
          <w:trHeight w:val="664"/>
        </w:trPr>
        <w:tc>
          <w:tcPr>
            <w:tcW w:w="3260" w:type="dxa"/>
            <w:vMerge/>
          </w:tcPr>
          <w:p w14:paraId="1C5C51EF" w14:textId="77777777" w:rsidR="009031D5" w:rsidRDefault="009031D5" w:rsidP="009031D5">
            <w:pPr>
              <w:ind w:firstLine="180"/>
            </w:pPr>
          </w:p>
        </w:tc>
        <w:tc>
          <w:tcPr>
            <w:tcW w:w="2552" w:type="dxa"/>
            <w:vMerge/>
          </w:tcPr>
          <w:p w14:paraId="1CC00D07" w14:textId="77777777" w:rsidR="009031D5" w:rsidRPr="00075074" w:rsidRDefault="009031D5" w:rsidP="009031D5"/>
        </w:tc>
        <w:tc>
          <w:tcPr>
            <w:tcW w:w="2126" w:type="dxa"/>
            <w:shd w:val="clear" w:color="auto" w:fill="043956" w:themeFill="accent2"/>
            <w:vAlign w:val="center"/>
          </w:tcPr>
          <w:p w14:paraId="73405048" w14:textId="2B1A7D66" w:rsidR="009031D5" w:rsidRPr="00075074" w:rsidRDefault="009031D5" w:rsidP="009031D5">
            <w:r w:rsidRPr="00620EBE">
              <w:rPr>
                <w:b/>
              </w:rPr>
              <w:t>Spark Plug Condition</w:t>
            </w:r>
          </w:p>
        </w:tc>
        <w:tc>
          <w:tcPr>
            <w:tcW w:w="1843" w:type="dxa"/>
          </w:tcPr>
          <w:p w14:paraId="0EC078CC" w14:textId="4AAD3E6A" w:rsidR="009031D5" w:rsidRPr="00075074" w:rsidRDefault="009031D5" w:rsidP="009031D5"/>
        </w:tc>
      </w:tr>
      <w:tr w:rsidR="00EF651C" w:rsidRPr="00075074" w14:paraId="311AEC95" w14:textId="77777777" w:rsidTr="00D01945">
        <w:trPr>
          <w:trHeight w:val="2044"/>
        </w:trPr>
        <w:tc>
          <w:tcPr>
            <w:tcW w:w="9781" w:type="dxa"/>
            <w:gridSpan w:val="4"/>
          </w:tcPr>
          <w:p w14:paraId="5A165414" w14:textId="77777777" w:rsidR="00EF651C" w:rsidRPr="00620EBE" w:rsidRDefault="00EF651C" w:rsidP="00EF651C">
            <w:pPr>
              <w:rPr>
                <w:b/>
              </w:rPr>
            </w:pPr>
            <w:r w:rsidRPr="00620EBE">
              <w:rPr>
                <w:b/>
              </w:rPr>
              <w:t>Instructions to Learners</w:t>
            </w:r>
            <w:r>
              <w:t xml:space="preserve"> </w:t>
            </w:r>
          </w:p>
          <w:p w14:paraId="25A45BE8" w14:textId="77777777" w:rsidR="00EF651C" w:rsidRPr="00620EBE" w:rsidRDefault="00EF651C" w:rsidP="00EF651C">
            <w:pPr>
              <w:ind w:firstLine="180"/>
              <w:rPr>
                <w:b/>
              </w:rPr>
            </w:pPr>
            <w:r w:rsidRPr="00620EBE">
              <w:rPr>
                <w:b/>
              </w:rPr>
              <w:t>1.</w:t>
            </w:r>
            <w:r w:rsidRPr="00A74429">
              <w:t xml:space="preserve">  Identify number 1</w:t>
            </w:r>
            <w:r>
              <w:t xml:space="preserve"> </w:t>
            </w:r>
            <w:r w:rsidRPr="00A74429">
              <w:t>spark plug</w:t>
            </w:r>
          </w:p>
          <w:p w14:paraId="2D66A88D" w14:textId="77777777" w:rsidR="00EF651C" w:rsidRPr="00A74429" w:rsidRDefault="00EF651C" w:rsidP="00EF651C">
            <w:pPr>
              <w:ind w:firstLine="180"/>
            </w:pPr>
            <w:r w:rsidRPr="00620EBE">
              <w:rPr>
                <w:b/>
              </w:rPr>
              <w:t>2.</w:t>
            </w:r>
            <w:r w:rsidRPr="00A74429">
              <w:t xml:space="preserve">  Remove No.1 spark plug</w:t>
            </w:r>
          </w:p>
          <w:p w14:paraId="565CF7D2" w14:textId="77777777" w:rsidR="00EF651C" w:rsidRPr="00A74429" w:rsidRDefault="00EF651C" w:rsidP="00EF651C">
            <w:pPr>
              <w:ind w:firstLine="180"/>
            </w:pPr>
            <w:r w:rsidRPr="00620EBE">
              <w:rPr>
                <w:b/>
              </w:rPr>
              <w:t>3.</w:t>
            </w:r>
            <w:r w:rsidRPr="00A74429">
              <w:t xml:space="preserve">  Re-gap as required</w:t>
            </w:r>
          </w:p>
          <w:p w14:paraId="479C21E2" w14:textId="77777777" w:rsidR="00EF651C" w:rsidRPr="00A74429" w:rsidRDefault="00EF651C" w:rsidP="00EF651C">
            <w:pPr>
              <w:ind w:firstLine="180"/>
            </w:pPr>
            <w:r w:rsidRPr="00620EBE">
              <w:rPr>
                <w:b/>
              </w:rPr>
              <w:t>4.</w:t>
            </w:r>
            <w:r w:rsidRPr="00A74429">
              <w:t xml:space="preserve">  Refit spark plug</w:t>
            </w:r>
          </w:p>
          <w:p w14:paraId="4BCCB8D6" w14:textId="77777777" w:rsidR="00EF651C" w:rsidRPr="00A74429" w:rsidRDefault="00EF651C" w:rsidP="00EF651C">
            <w:pPr>
              <w:ind w:firstLine="180"/>
            </w:pPr>
            <w:r w:rsidRPr="00620EBE">
              <w:rPr>
                <w:b/>
              </w:rPr>
              <w:t xml:space="preserve">5   </w:t>
            </w:r>
            <w:r w:rsidRPr="00A74429">
              <w:t>Remove and refit all other spark plugs</w:t>
            </w:r>
          </w:p>
          <w:p w14:paraId="07DBCC80" w14:textId="77777777" w:rsidR="00EF651C" w:rsidRPr="00A74429" w:rsidRDefault="00EF651C" w:rsidP="00EF651C">
            <w:pPr>
              <w:ind w:firstLine="180"/>
            </w:pPr>
            <w:r w:rsidRPr="00620EBE">
              <w:rPr>
                <w:b/>
              </w:rPr>
              <w:t>6.</w:t>
            </w:r>
            <w:r w:rsidRPr="00A74429">
              <w:t xml:space="preserve">  Assessor to Start engine and check for correct operation and throttle response</w:t>
            </w:r>
          </w:p>
          <w:p w14:paraId="16410D6A" w14:textId="77777777" w:rsidR="00EF651C" w:rsidRDefault="00EF651C" w:rsidP="00EF651C">
            <w:pPr>
              <w:ind w:firstLine="180"/>
            </w:pPr>
          </w:p>
          <w:p w14:paraId="58AC56DA" w14:textId="77777777" w:rsidR="00EF651C" w:rsidRPr="00620EBE" w:rsidRDefault="00EF651C" w:rsidP="00EF651C">
            <w:pPr>
              <w:rPr>
                <w:b/>
              </w:rPr>
            </w:pPr>
            <w:r w:rsidRPr="00620EBE">
              <w:rPr>
                <w:b/>
              </w:rPr>
              <w:t>Note</w:t>
            </w:r>
          </w:p>
          <w:p w14:paraId="40540B41" w14:textId="4744773B" w:rsidR="00EF651C" w:rsidRPr="00620EBE" w:rsidRDefault="00EF651C" w:rsidP="00EF651C">
            <w:pPr>
              <w:rPr>
                <w:b/>
              </w:rPr>
            </w:pPr>
            <w:r w:rsidRPr="00620EBE">
              <w:rPr>
                <w:b/>
              </w:rPr>
              <w:t>Ignition HT systems run at very high voltage and care must be taken when working on running engines to avoid electric shocks</w:t>
            </w:r>
          </w:p>
          <w:p w14:paraId="0064ABAE" w14:textId="77777777" w:rsidR="00EF651C" w:rsidRPr="00075074" w:rsidRDefault="00EF651C" w:rsidP="009031D5"/>
        </w:tc>
      </w:tr>
    </w:tbl>
    <w:p w14:paraId="0DF7A87C" w14:textId="77777777" w:rsidR="00932442" w:rsidRDefault="00932442" w:rsidP="00932442"/>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932442" w:rsidRPr="0043505F" w14:paraId="7446DDE2" w14:textId="77777777" w:rsidTr="00F416B3">
        <w:tc>
          <w:tcPr>
            <w:tcW w:w="8280" w:type="dxa"/>
            <w:hideMark/>
          </w:tcPr>
          <w:p w14:paraId="7107680C"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442F8DBE"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6F5D95C0"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932442" w:rsidRPr="0043505F" w14:paraId="1898297C" w14:textId="77777777" w:rsidTr="00F416B3">
        <w:tc>
          <w:tcPr>
            <w:tcW w:w="8280" w:type="dxa"/>
            <w:tcBorders>
              <w:bottom w:val="single" w:sz="4" w:space="0" w:color="35B1F5" w:themeColor="accent2" w:themeTint="80"/>
            </w:tcBorders>
            <w:hideMark/>
          </w:tcPr>
          <w:p w14:paraId="5DBB201C" w14:textId="77777777" w:rsidR="00932442" w:rsidRPr="0043505F" w:rsidRDefault="00932442" w:rsidP="00F416B3">
            <w:pPr>
              <w:rPr>
                <w:rFonts w:eastAsia="Times New Roman" w:cs="Arial"/>
                <w:kern w:val="0"/>
                <w:szCs w:val="22"/>
                <w:lang w:val="en-US"/>
                <w14:ligatures w14:val="none"/>
              </w:rPr>
            </w:pPr>
            <w:r w:rsidRPr="00075074">
              <w:t>PPE selected and correctly used</w:t>
            </w:r>
          </w:p>
        </w:tc>
        <w:tc>
          <w:tcPr>
            <w:tcW w:w="1620" w:type="dxa"/>
            <w:tcBorders>
              <w:bottom w:val="single" w:sz="4" w:space="0" w:color="35B1F5" w:themeColor="accent2" w:themeTint="80"/>
            </w:tcBorders>
          </w:tcPr>
          <w:p w14:paraId="6ECBB97F" w14:textId="77777777" w:rsidR="00932442" w:rsidRPr="0043505F" w:rsidRDefault="00932442" w:rsidP="00F416B3">
            <w:pPr>
              <w:rPr>
                <w:rFonts w:eastAsia="Times New Roman" w:cs="Arial"/>
                <w:b/>
                <w:kern w:val="0"/>
                <w:szCs w:val="22"/>
                <w:lang w:val="en-US"/>
                <w14:ligatures w14:val="none"/>
              </w:rPr>
            </w:pPr>
          </w:p>
        </w:tc>
      </w:tr>
      <w:tr w:rsidR="00932442" w:rsidRPr="0043505F" w14:paraId="5655345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7C46B3" w14:textId="77777777" w:rsidR="00932442" w:rsidRPr="00075074" w:rsidRDefault="00932442"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AB113E6" w14:textId="77777777" w:rsidR="00932442" w:rsidRPr="0043505F" w:rsidRDefault="00932442" w:rsidP="00F416B3">
            <w:pPr>
              <w:rPr>
                <w:rFonts w:eastAsia="Times New Roman" w:cs="Arial"/>
                <w:b/>
                <w:kern w:val="0"/>
                <w:szCs w:val="22"/>
                <w:lang w:val="en-US"/>
                <w14:ligatures w14:val="none"/>
              </w:rPr>
            </w:pPr>
          </w:p>
        </w:tc>
      </w:tr>
      <w:tr w:rsidR="00932442" w:rsidRPr="0043505F" w14:paraId="1F0C52A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C61359" w14:textId="77777777" w:rsidR="00932442" w:rsidRPr="00075074" w:rsidRDefault="00932442" w:rsidP="00F416B3">
            <w:r w:rsidRPr="00075074">
              <w:t>Tools and materials list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2E10F14" w14:textId="77777777" w:rsidR="00932442" w:rsidRPr="0043505F" w:rsidRDefault="00932442" w:rsidP="00F416B3">
            <w:pPr>
              <w:rPr>
                <w:rFonts w:eastAsia="Times New Roman" w:cs="Arial"/>
                <w:b/>
                <w:kern w:val="0"/>
                <w:szCs w:val="22"/>
                <w:lang w:val="en-US"/>
                <w14:ligatures w14:val="none"/>
              </w:rPr>
            </w:pPr>
          </w:p>
        </w:tc>
      </w:tr>
      <w:tr w:rsidR="00932442" w:rsidRPr="0043505F" w14:paraId="192E18CF"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5A87444" w14:textId="2D60E197" w:rsidR="00932442" w:rsidRPr="00075074" w:rsidRDefault="00932442" w:rsidP="00F416B3">
            <w:r w:rsidRPr="00075074">
              <w:t>Safety equipment listed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0A81307E" w14:textId="77777777" w:rsidR="00932442" w:rsidRPr="0043505F" w:rsidRDefault="00932442" w:rsidP="00F416B3">
            <w:pPr>
              <w:rPr>
                <w:rFonts w:eastAsia="Times New Roman" w:cs="Arial"/>
                <w:b/>
                <w:kern w:val="0"/>
                <w:szCs w:val="22"/>
                <w:lang w:val="en-US"/>
                <w14:ligatures w14:val="none"/>
              </w:rPr>
            </w:pPr>
          </w:p>
        </w:tc>
      </w:tr>
    </w:tbl>
    <w:p w14:paraId="45867ED8" w14:textId="3B78AE39" w:rsidR="004D69BA" w:rsidRDefault="004D69BA" w:rsidP="00932442">
      <w:pPr>
        <w:rPr>
          <w:rFonts w:eastAsia="Times New Roman" w:cs="Arial"/>
          <w:kern w:val="0"/>
          <w:szCs w:val="22"/>
          <w:lang w:val="en-US"/>
          <w14:ligatures w14:val="none"/>
        </w:rPr>
      </w:pPr>
    </w:p>
    <w:p w14:paraId="1FC08E69" w14:textId="77777777" w:rsidR="004D69BA" w:rsidRDefault="004D69BA">
      <w:pPr>
        <w:rPr>
          <w:rFonts w:eastAsia="Times New Roman" w:cs="Arial"/>
          <w:kern w:val="0"/>
          <w:szCs w:val="22"/>
          <w:lang w:val="en-US"/>
          <w14:ligatures w14:val="none"/>
        </w:rPr>
      </w:pPr>
      <w:r>
        <w:rPr>
          <w:rFonts w:eastAsia="Times New Roman" w:cs="Arial"/>
          <w:kern w:val="0"/>
          <w:szCs w:val="22"/>
          <w:lang w:val="en-US"/>
          <w14:ligatures w14:val="none"/>
        </w:rPr>
        <w:br w:type="page"/>
      </w:r>
    </w:p>
    <w:p w14:paraId="45FDFA50" w14:textId="77777777" w:rsidR="00932442" w:rsidRDefault="00932442" w:rsidP="00932442">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932442" w:rsidRPr="0043505F" w14:paraId="168BAB62"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3BCFADC" w14:textId="77777777" w:rsidR="00932442" w:rsidRPr="0043505F" w:rsidRDefault="00932442"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13F0B453"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44284EF" w14:textId="77777777" w:rsidR="00932442" w:rsidRDefault="00932442" w:rsidP="00F416B3">
            <w:pPr>
              <w:rPr>
                <w:rFonts w:eastAsia="Times New Roman" w:cs="Arial"/>
                <w:kern w:val="0"/>
                <w:szCs w:val="22"/>
                <w:lang w:val="en-US"/>
                <w14:ligatures w14:val="none"/>
              </w:rPr>
            </w:pPr>
          </w:p>
          <w:p w14:paraId="56F281D1" w14:textId="77777777" w:rsidR="00932442" w:rsidRPr="0043505F" w:rsidRDefault="00932442" w:rsidP="00F416B3">
            <w:pPr>
              <w:rPr>
                <w:rFonts w:eastAsia="Times New Roman" w:cs="Arial"/>
                <w:kern w:val="0"/>
                <w:szCs w:val="22"/>
                <w:lang w:val="en-US"/>
                <w14:ligatures w14:val="none"/>
              </w:rPr>
            </w:pPr>
          </w:p>
          <w:p w14:paraId="306B0339" w14:textId="77777777" w:rsidR="00932442" w:rsidRPr="0043505F"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14676273" w14:textId="77777777" w:rsidR="00932442" w:rsidRPr="0043505F" w:rsidRDefault="00932442" w:rsidP="00F416B3">
            <w:pPr>
              <w:rPr>
                <w:rFonts w:eastAsia="Times New Roman" w:cs="Arial"/>
                <w:kern w:val="0"/>
                <w:szCs w:val="22"/>
                <w:lang w:val="en-US"/>
                <w14:ligatures w14:val="none"/>
              </w:rPr>
            </w:pPr>
          </w:p>
          <w:p w14:paraId="5D3886DB" w14:textId="77777777" w:rsidR="00932442" w:rsidRPr="0043505F" w:rsidRDefault="00932442" w:rsidP="00F416B3">
            <w:pPr>
              <w:rPr>
                <w:rFonts w:eastAsia="Times New Roman" w:cs="Arial"/>
                <w:kern w:val="0"/>
                <w:szCs w:val="22"/>
                <w:lang w:val="en-US"/>
                <w14:ligatures w14:val="none"/>
              </w:rPr>
            </w:pPr>
          </w:p>
          <w:p w14:paraId="5C9A586C" w14:textId="77777777" w:rsidR="00932442" w:rsidRDefault="00932442"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83F1169" w14:textId="77777777" w:rsidR="00932442" w:rsidRPr="0043505F" w:rsidRDefault="00932442" w:rsidP="00F416B3">
            <w:pPr>
              <w:rPr>
                <w:rFonts w:eastAsia="Times New Roman" w:cs="Arial"/>
                <w:kern w:val="0"/>
                <w:szCs w:val="22"/>
                <w:lang w:val="en-US"/>
                <w14:ligatures w14:val="none"/>
              </w:rPr>
            </w:pPr>
          </w:p>
        </w:tc>
      </w:tr>
    </w:tbl>
    <w:p w14:paraId="2C3131C8" w14:textId="791331F2" w:rsidR="00932442" w:rsidRDefault="00932442" w:rsidP="001C4A76"/>
    <w:p w14:paraId="2D5CAA9A" w14:textId="380C3E82" w:rsidR="00F60975" w:rsidRDefault="00932442">
      <w:r>
        <w:br w:type="page"/>
      </w:r>
    </w:p>
    <w:p w14:paraId="368ADB8F" w14:textId="36043E5D" w:rsidR="008A1874" w:rsidRPr="0043505F" w:rsidRDefault="008A1874" w:rsidP="008A1874">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14</w:t>
      </w:r>
      <w:r w:rsidRPr="0043505F">
        <w:rPr>
          <w:rFonts w:eastAsia="Times New Roman"/>
          <w:lang w:val="en-US"/>
        </w:rPr>
        <w:t xml:space="preserve"> (</w:t>
      </w:r>
      <w:r w:rsidR="006566F6">
        <w:rPr>
          <w:rFonts w:eastAsia="Times New Roman"/>
          <w:lang w:val="en-US"/>
        </w:rPr>
        <w:t>M</w:t>
      </w:r>
      <w:r w:rsidRPr="0043505F">
        <w:rPr>
          <w:rFonts w:eastAsia="Times New Roman"/>
          <w:lang w:val="en-US"/>
        </w:rPr>
        <w:t>/501/70</w:t>
      </w:r>
      <w:r>
        <w:rPr>
          <w:rFonts w:eastAsia="Times New Roman"/>
          <w:lang w:val="en-US"/>
        </w:rPr>
        <w:t>2</w:t>
      </w:r>
      <w:r w:rsidR="006566F6">
        <w:rPr>
          <w:rFonts w:eastAsia="Times New Roman"/>
          <w:lang w:val="en-US"/>
        </w:rPr>
        <w:t>4</w:t>
      </w:r>
      <w:r w:rsidRPr="0043505F">
        <w:rPr>
          <w:rFonts w:eastAsia="Times New Roman"/>
          <w:lang w:val="en-US"/>
        </w:rPr>
        <w:t>)</w:t>
      </w:r>
    </w:p>
    <w:p w14:paraId="0815D7B1" w14:textId="5ED7CF2C" w:rsidR="008A1874" w:rsidRPr="00BD2992" w:rsidRDefault="008A1874" w:rsidP="00BD2992">
      <w:pPr>
        <w:pStyle w:val="Heading3"/>
        <w:jc w:val="center"/>
        <w:rPr>
          <w:rFonts w:eastAsia="Times New Roman"/>
          <w:sz w:val="28"/>
          <w:szCs w:val="32"/>
          <w:lang w:val="en-US"/>
        </w:rPr>
      </w:pPr>
      <w:r w:rsidRPr="00BD2992">
        <w:rPr>
          <w:rFonts w:eastAsia="Times New Roman"/>
          <w:sz w:val="28"/>
          <w:szCs w:val="32"/>
          <w:lang w:val="en-US"/>
        </w:rPr>
        <w:t xml:space="preserve">INTRODUCTION TO </w:t>
      </w:r>
      <w:r w:rsidR="006566F6" w:rsidRPr="00BD2992">
        <w:rPr>
          <w:rFonts w:eastAsia="Times New Roman"/>
          <w:sz w:val="28"/>
          <w:szCs w:val="32"/>
          <w:lang w:val="en-US"/>
        </w:rPr>
        <w:t>VEHICLE EXHUAST SYSTEMS</w:t>
      </w:r>
    </w:p>
    <w:p w14:paraId="49005381" w14:textId="77777777" w:rsidR="008A1874" w:rsidRPr="0043505F" w:rsidRDefault="008A1874" w:rsidP="008A1874">
      <w:pPr>
        <w:pStyle w:val="Heading3"/>
        <w:jc w:val="center"/>
        <w:rPr>
          <w:rFonts w:eastAsia="Times New Roman"/>
          <w:lang w:val="en-US"/>
        </w:rPr>
      </w:pPr>
      <w:r w:rsidRPr="0043505F">
        <w:rPr>
          <w:rFonts w:eastAsia="Times New Roman"/>
          <w:lang w:val="en-US"/>
        </w:rPr>
        <w:t>ASSESSMENT CRITERIA RECORD</w:t>
      </w:r>
    </w:p>
    <w:tbl>
      <w:tblPr>
        <w:tblStyle w:val="TableGrid"/>
        <w:tblW w:w="9923" w:type="dxa"/>
        <w:tblInd w:w="-572" w:type="dxa"/>
        <w:tblBorders>
          <w:top w:val="single" w:sz="4" w:space="0" w:color="35B1F5"/>
          <w:left w:val="single" w:sz="4" w:space="0" w:color="35B1F5"/>
          <w:bottom w:val="single" w:sz="4" w:space="0" w:color="35B1F5"/>
          <w:right w:val="single" w:sz="4" w:space="0" w:color="35B1F5"/>
          <w:insideH w:val="single" w:sz="4" w:space="0" w:color="35B1F5"/>
          <w:insideV w:val="single" w:sz="4" w:space="0" w:color="35B1F5"/>
        </w:tblBorders>
        <w:tblLook w:val="04A0" w:firstRow="1" w:lastRow="0" w:firstColumn="1" w:lastColumn="0" w:noHBand="0" w:noVBand="1"/>
      </w:tblPr>
      <w:tblGrid>
        <w:gridCol w:w="2268"/>
        <w:gridCol w:w="5954"/>
        <w:gridCol w:w="1701"/>
      </w:tblGrid>
      <w:tr w:rsidR="009547A4" w14:paraId="221FAC5B" w14:textId="77777777" w:rsidTr="00626E3F">
        <w:trPr>
          <w:trHeight w:val="360"/>
        </w:trPr>
        <w:tc>
          <w:tcPr>
            <w:tcW w:w="2268" w:type="dxa"/>
          </w:tcPr>
          <w:p w14:paraId="32D2A59A" w14:textId="61194026" w:rsidR="009547A4" w:rsidRDefault="009547A4" w:rsidP="009547A4">
            <w:pPr>
              <w:jc w:val="center"/>
              <w:rPr>
                <w:rFonts w:eastAsia="Times New Roman" w:cs="Arial"/>
                <w:b/>
                <w:kern w:val="0"/>
                <w:sz w:val="24"/>
                <w:u w:val="single"/>
                <w:lang w:val="en-US"/>
                <w14:ligatures w14:val="none"/>
              </w:rPr>
            </w:pPr>
            <w:r w:rsidRPr="00620EBE">
              <w:rPr>
                <w:b/>
              </w:rPr>
              <w:t>Specification Reference</w:t>
            </w:r>
          </w:p>
        </w:tc>
        <w:tc>
          <w:tcPr>
            <w:tcW w:w="5954" w:type="dxa"/>
          </w:tcPr>
          <w:p w14:paraId="20BEE951" w14:textId="77777777" w:rsidR="009547A4" w:rsidRPr="00620EBE" w:rsidRDefault="009547A4" w:rsidP="009547A4">
            <w:pPr>
              <w:ind w:firstLine="180"/>
              <w:jc w:val="center"/>
              <w:rPr>
                <w:b/>
              </w:rPr>
            </w:pPr>
            <w:r w:rsidRPr="00620EBE">
              <w:rPr>
                <w:b/>
              </w:rPr>
              <w:t xml:space="preserve">Assessment </w:t>
            </w:r>
          </w:p>
          <w:p w14:paraId="5627D365" w14:textId="57099766" w:rsidR="009547A4" w:rsidRDefault="009547A4" w:rsidP="009547A4">
            <w:pPr>
              <w:jc w:val="center"/>
              <w:rPr>
                <w:rFonts w:eastAsia="Times New Roman" w:cs="Arial"/>
                <w:b/>
                <w:kern w:val="0"/>
                <w:sz w:val="24"/>
                <w:u w:val="single"/>
                <w:lang w:val="en-US"/>
                <w14:ligatures w14:val="none"/>
              </w:rPr>
            </w:pPr>
            <w:r w:rsidRPr="00620EBE">
              <w:rPr>
                <w:b/>
              </w:rPr>
              <w:t>Criteria</w:t>
            </w:r>
          </w:p>
        </w:tc>
        <w:tc>
          <w:tcPr>
            <w:tcW w:w="1701" w:type="dxa"/>
          </w:tcPr>
          <w:p w14:paraId="26020F21" w14:textId="77777777" w:rsidR="009547A4" w:rsidRPr="00620EBE" w:rsidRDefault="009547A4" w:rsidP="00626E3F">
            <w:pPr>
              <w:ind w:firstLine="180"/>
              <w:rPr>
                <w:b/>
              </w:rPr>
            </w:pPr>
            <w:r w:rsidRPr="00620EBE">
              <w:rPr>
                <w:b/>
              </w:rPr>
              <w:t xml:space="preserve">Evidence </w:t>
            </w:r>
          </w:p>
          <w:p w14:paraId="17653E9C" w14:textId="380B2E1E" w:rsidR="009547A4" w:rsidRDefault="009547A4" w:rsidP="009547A4">
            <w:pPr>
              <w:jc w:val="center"/>
              <w:rPr>
                <w:rFonts w:eastAsia="Times New Roman" w:cs="Arial"/>
                <w:b/>
                <w:kern w:val="0"/>
                <w:sz w:val="24"/>
                <w:u w:val="single"/>
                <w:lang w:val="en-US"/>
                <w14:ligatures w14:val="none"/>
              </w:rPr>
            </w:pPr>
            <w:r w:rsidRPr="00620EBE">
              <w:rPr>
                <w:b/>
              </w:rPr>
              <w:t>Reference</w:t>
            </w:r>
          </w:p>
        </w:tc>
      </w:tr>
      <w:tr w:rsidR="009547A4" w14:paraId="31F696DF" w14:textId="77777777" w:rsidTr="00626E3F">
        <w:trPr>
          <w:trHeight w:val="353"/>
        </w:trPr>
        <w:tc>
          <w:tcPr>
            <w:tcW w:w="2268" w:type="dxa"/>
          </w:tcPr>
          <w:p w14:paraId="31C8DA87" w14:textId="6E8B0630"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1.1</w:t>
            </w:r>
          </w:p>
        </w:tc>
        <w:tc>
          <w:tcPr>
            <w:tcW w:w="5954" w:type="dxa"/>
          </w:tcPr>
          <w:p w14:paraId="27AA7090" w14:textId="74D1C486" w:rsidR="009547A4" w:rsidRPr="00626E3F" w:rsidRDefault="009547A4" w:rsidP="009547A4">
            <w:pPr>
              <w:rPr>
                <w:szCs w:val="22"/>
              </w:rPr>
            </w:pPr>
            <w:r w:rsidRPr="00626E3F">
              <w:rPr>
                <w:bCs/>
                <w:szCs w:val="22"/>
              </w:rPr>
              <w:t>Use</w:t>
            </w:r>
            <w:r w:rsidRPr="00626E3F">
              <w:rPr>
                <w:szCs w:val="22"/>
              </w:rPr>
              <w:t xml:space="preserve"> safe working practices when working with vehicle exhaust systems</w:t>
            </w:r>
          </w:p>
          <w:p w14:paraId="017444A3" w14:textId="77777777" w:rsidR="009547A4" w:rsidRPr="00626E3F" w:rsidRDefault="009547A4" w:rsidP="009547A4">
            <w:pPr>
              <w:jc w:val="center"/>
              <w:rPr>
                <w:rFonts w:eastAsia="Times New Roman" w:cs="Arial"/>
                <w:b/>
                <w:kern w:val="0"/>
                <w:szCs w:val="22"/>
                <w:u w:val="single"/>
                <w:lang w:val="en-US"/>
                <w14:ligatures w14:val="none"/>
              </w:rPr>
            </w:pPr>
          </w:p>
        </w:tc>
        <w:tc>
          <w:tcPr>
            <w:tcW w:w="1701" w:type="dxa"/>
          </w:tcPr>
          <w:p w14:paraId="2D1FA480" w14:textId="1C8FEE29" w:rsidR="009547A4" w:rsidRPr="00626E3F" w:rsidRDefault="009547A4" w:rsidP="003D1A5E">
            <w:pPr>
              <w:jc w:val="center"/>
              <w:rPr>
                <w:rFonts w:eastAsia="Times New Roman" w:cs="Arial"/>
                <w:b/>
                <w:kern w:val="0"/>
                <w:szCs w:val="22"/>
                <w:u w:val="single"/>
                <w:lang w:val="en-US"/>
                <w14:ligatures w14:val="none"/>
              </w:rPr>
            </w:pPr>
            <w:r w:rsidRPr="00626E3F">
              <w:rPr>
                <w:szCs w:val="22"/>
              </w:rPr>
              <w:t>1,2,3,4</w:t>
            </w:r>
          </w:p>
        </w:tc>
      </w:tr>
      <w:tr w:rsidR="009547A4" w14:paraId="07B6562B" w14:textId="77777777" w:rsidTr="00626E3F">
        <w:trPr>
          <w:trHeight w:val="353"/>
        </w:trPr>
        <w:tc>
          <w:tcPr>
            <w:tcW w:w="2268" w:type="dxa"/>
          </w:tcPr>
          <w:p w14:paraId="40710384" w14:textId="4B4B1640"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2.1</w:t>
            </w:r>
          </w:p>
        </w:tc>
        <w:tc>
          <w:tcPr>
            <w:tcW w:w="5954" w:type="dxa"/>
          </w:tcPr>
          <w:p w14:paraId="5798805F" w14:textId="231D2CEC" w:rsidR="009547A4" w:rsidRPr="00626E3F" w:rsidRDefault="009547A4" w:rsidP="009547A4">
            <w:pPr>
              <w:rPr>
                <w:bCs/>
                <w:szCs w:val="22"/>
              </w:rPr>
            </w:pPr>
            <w:r w:rsidRPr="00626E3F">
              <w:rPr>
                <w:bCs/>
                <w:szCs w:val="22"/>
              </w:rPr>
              <w:t>Identify and locate the main components of a vehicle exhaust system to include:</w:t>
            </w:r>
          </w:p>
          <w:p w14:paraId="1081A7BD" w14:textId="77777777" w:rsidR="009547A4" w:rsidRPr="00626E3F" w:rsidRDefault="009547A4" w:rsidP="00626E3F">
            <w:pPr>
              <w:pStyle w:val="ListParagraph"/>
              <w:numPr>
                <w:ilvl w:val="0"/>
                <w:numId w:val="16"/>
              </w:numPr>
              <w:rPr>
                <w:bCs/>
                <w:szCs w:val="22"/>
              </w:rPr>
            </w:pPr>
            <w:r w:rsidRPr="00626E3F">
              <w:rPr>
                <w:bCs/>
                <w:szCs w:val="22"/>
              </w:rPr>
              <w:t>Manifold</w:t>
            </w:r>
          </w:p>
          <w:p w14:paraId="590CAE5D" w14:textId="77777777" w:rsidR="009547A4" w:rsidRPr="00626E3F" w:rsidRDefault="009547A4" w:rsidP="00626E3F">
            <w:pPr>
              <w:pStyle w:val="ListParagraph"/>
              <w:numPr>
                <w:ilvl w:val="0"/>
                <w:numId w:val="16"/>
              </w:numPr>
              <w:rPr>
                <w:bCs/>
                <w:szCs w:val="22"/>
              </w:rPr>
            </w:pPr>
            <w:r w:rsidRPr="00626E3F">
              <w:rPr>
                <w:bCs/>
                <w:szCs w:val="22"/>
              </w:rPr>
              <w:t>Catalytic converter</w:t>
            </w:r>
          </w:p>
          <w:p w14:paraId="568A022C" w14:textId="77777777" w:rsidR="009547A4" w:rsidRPr="00626E3F" w:rsidRDefault="009547A4" w:rsidP="00626E3F">
            <w:pPr>
              <w:pStyle w:val="ListParagraph"/>
              <w:numPr>
                <w:ilvl w:val="0"/>
                <w:numId w:val="16"/>
              </w:numPr>
              <w:rPr>
                <w:bCs/>
                <w:szCs w:val="22"/>
              </w:rPr>
            </w:pPr>
            <w:r w:rsidRPr="00626E3F">
              <w:rPr>
                <w:bCs/>
                <w:szCs w:val="22"/>
              </w:rPr>
              <w:t>Oxygen sensor</w:t>
            </w:r>
          </w:p>
          <w:p w14:paraId="07822A67" w14:textId="77777777" w:rsidR="009547A4" w:rsidRPr="00626E3F" w:rsidRDefault="009547A4" w:rsidP="00626E3F">
            <w:pPr>
              <w:pStyle w:val="ListParagraph"/>
              <w:numPr>
                <w:ilvl w:val="0"/>
                <w:numId w:val="16"/>
              </w:numPr>
              <w:rPr>
                <w:bCs/>
                <w:szCs w:val="22"/>
              </w:rPr>
            </w:pPr>
            <w:r w:rsidRPr="00626E3F">
              <w:rPr>
                <w:bCs/>
                <w:szCs w:val="22"/>
              </w:rPr>
              <w:t>Front pipe</w:t>
            </w:r>
          </w:p>
          <w:p w14:paraId="4AA0BAAA" w14:textId="27A171C8" w:rsidR="009547A4" w:rsidRPr="00626E3F" w:rsidRDefault="009547A4" w:rsidP="00626E3F">
            <w:pPr>
              <w:pStyle w:val="ListParagraph"/>
              <w:numPr>
                <w:ilvl w:val="0"/>
                <w:numId w:val="16"/>
              </w:numPr>
              <w:rPr>
                <w:rFonts w:eastAsia="Times New Roman" w:cs="Arial"/>
                <w:b/>
                <w:kern w:val="0"/>
                <w:szCs w:val="22"/>
                <w:u w:val="single"/>
                <w:lang w:val="en-US"/>
                <w14:ligatures w14:val="none"/>
              </w:rPr>
            </w:pPr>
            <w:r w:rsidRPr="00626E3F">
              <w:rPr>
                <w:bCs/>
                <w:szCs w:val="22"/>
              </w:rPr>
              <w:t>Silencer</w:t>
            </w:r>
          </w:p>
        </w:tc>
        <w:tc>
          <w:tcPr>
            <w:tcW w:w="1701" w:type="dxa"/>
          </w:tcPr>
          <w:p w14:paraId="5C06B0B7" w14:textId="65E36411" w:rsidR="009547A4" w:rsidRPr="00626E3F" w:rsidRDefault="009547A4" w:rsidP="003D1A5E">
            <w:pPr>
              <w:jc w:val="center"/>
              <w:rPr>
                <w:rFonts w:eastAsia="Times New Roman" w:cs="Arial"/>
                <w:b/>
                <w:kern w:val="0"/>
                <w:szCs w:val="22"/>
                <w:u w:val="single"/>
                <w:lang w:val="en-US"/>
                <w14:ligatures w14:val="none"/>
              </w:rPr>
            </w:pPr>
            <w:r w:rsidRPr="00626E3F">
              <w:rPr>
                <w:szCs w:val="22"/>
              </w:rPr>
              <w:t>1</w:t>
            </w:r>
          </w:p>
        </w:tc>
      </w:tr>
      <w:tr w:rsidR="009547A4" w14:paraId="1E1388CA" w14:textId="77777777" w:rsidTr="00626E3F">
        <w:trPr>
          <w:trHeight w:val="353"/>
        </w:trPr>
        <w:tc>
          <w:tcPr>
            <w:tcW w:w="2268" w:type="dxa"/>
          </w:tcPr>
          <w:p w14:paraId="1EE19AC2" w14:textId="1D67B0A7"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3.1</w:t>
            </w:r>
          </w:p>
        </w:tc>
        <w:tc>
          <w:tcPr>
            <w:tcW w:w="5954" w:type="dxa"/>
          </w:tcPr>
          <w:p w14:paraId="642A8730" w14:textId="6CBCA32A" w:rsidR="009547A4" w:rsidRPr="00626E3F" w:rsidRDefault="009547A4" w:rsidP="009547A4">
            <w:pPr>
              <w:rPr>
                <w:szCs w:val="22"/>
              </w:rPr>
            </w:pPr>
            <w:r w:rsidRPr="00626E3F">
              <w:rPr>
                <w:szCs w:val="22"/>
              </w:rPr>
              <w:t>Give examples of common exhaust faults</w:t>
            </w:r>
          </w:p>
          <w:p w14:paraId="4FFABAA6" w14:textId="77777777" w:rsidR="009547A4" w:rsidRPr="00626E3F" w:rsidRDefault="009547A4" w:rsidP="009547A4">
            <w:pPr>
              <w:rPr>
                <w:rFonts w:eastAsia="Times New Roman" w:cs="Arial"/>
                <w:b/>
                <w:kern w:val="0"/>
                <w:szCs w:val="22"/>
                <w:u w:val="single"/>
                <w:lang w:val="en-US"/>
                <w14:ligatures w14:val="none"/>
              </w:rPr>
            </w:pPr>
          </w:p>
        </w:tc>
        <w:tc>
          <w:tcPr>
            <w:tcW w:w="1701" w:type="dxa"/>
          </w:tcPr>
          <w:p w14:paraId="7914627F" w14:textId="44314479"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2</w:t>
            </w:r>
          </w:p>
        </w:tc>
      </w:tr>
      <w:tr w:rsidR="009547A4" w14:paraId="603CF135" w14:textId="77777777" w:rsidTr="00626E3F">
        <w:trPr>
          <w:trHeight w:val="353"/>
        </w:trPr>
        <w:tc>
          <w:tcPr>
            <w:tcW w:w="2268" w:type="dxa"/>
          </w:tcPr>
          <w:p w14:paraId="2E8DD455" w14:textId="4D71CE7A"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3.2</w:t>
            </w:r>
          </w:p>
        </w:tc>
        <w:tc>
          <w:tcPr>
            <w:tcW w:w="5954" w:type="dxa"/>
          </w:tcPr>
          <w:p w14:paraId="2C17AAD9" w14:textId="59909DB4" w:rsidR="009547A4" w:rsidRPr="00626E3F" w:rsidRDefault="009547A4" w:rsidP="009547A4">
            <w:pPr>
              <w:rPr>
                <w:szCs w:val="22"/>
              </w:rPr>
            </w:pPr>
            <w:r w:rsidRPr="00626E3F">
              <w:rPr>
                <w:szCs w:val="22"/>
              </w:rPr>
              <w:t>Perform visual inspection of exhaust system for serviceability with particular attention to leakage, corrosion, damage and security</w:t>
            </w:r>
          </w:p>
          <w:p w14:paraId="12178691" w14:textId="77777777" w:rsidR="009547A4" w:rsidRPr="00626E3F" w:rsidRDefault="009547A4" w:rsidP="008A1874">
            <w:pPr>
              <w:jc w:val="center"/>
              <w:rPr>
                <w:rFonts w:eastAsia="Times New Roman" w:cs="Arial"/>
                <w:b/>
                <w:kern w:val="0"/>
                <w:szCs w:val="22"/>
                <w:u w:val="single"/>
                <w:lang w:val="en-US"/>
                <w14:ligatures w14:val="none"/>
              </w:rPr>
            </w:pPr>
          </w:p>
        </w:tc>
        <w:tc>
          <w:tcPr>
            <w:tcW w:w="1701" w:type="dxa"/>
          </w:tcPr>
          <w:p w14:paraId="6E738186" w14:textId="311CA9BA"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2</w:t>
            </w:r>
          </w:p>
        </w:tc>
      </w:tr>
      <w:tr w:rsidR="009547A4" w14:paraId="656C580B" w14:textId="77777777" w:rsidTr="00626E3F">
        <w:trPr>
          <w:trHeight w:val="353"/>
        </w:trPr>
        <w:tc>
          <w:tcPr>
            <w:tcW w:w="2268" w:type="dxa"/>
          </w:tcPr>
          <w:p w14:paraId="450884A6" w14:textId="0EF584C4"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3.3</w:t>
            </w:r>
          </w:p>
        </w:tc>
        <w:tc>
          <w:tcPr>
            <w:tcW w:w="5954" w:type="dxa"/>
          </w:tcPr>
          <w:p w14:paraId="72D5B2B6" w14:textId="2927CEEE" w:rsidR="009547A4" w:rsidRPr="00626E3F" w:rsidRDefault="009547A4" w:rsidP="009547A4">
            <w:pPr>
              <w:rPr>
                <w:rFonts w:eastAsia="Times New Roman" w:cs="Arial"/>
                <w:b/>
                <w:kern w:val="0"/>
                <w:szCs w:val="22"/>
                <w:u w:val="single"/>
                <w:lang w:val="en-US"/>
                <w14:ligatures w14:val="none"/>
              </w:rPr>
            </w:pPr>
            <w:r w:rsidRPr="00626E3F">
              <w:rPr>
                <w:szCs w:val="22"/>
              </w:rPr>
              <w:t>Identify key findings of inspection</w:t>
            </w:r>
          </w:p>
        </w:tc>
        <w:tc>
          <w:tcPr>
            <w:tcW w:w="1701" w:type="dxa"/>
          </w:tcPr>
          <w:p w14:paraId="1CFE5E17" w14:textId="33A82142"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2</w:t>
            </w:r>
          </w:p>
        </w:tc>
      </w:tr>
      <w:tr w:rsidR="009547A4" w14:paraId="5F98C44A" w14:textId="77777777" w:rsidTr="00626E3F">
        <w:trPr>
          <w:trHeight w:val="353"/>
        </w:trPr>
        <w:tc>
          <w:tcPr>
            <w:tcW w:w="2268" w:type="dxa"/>
          </w:tcPr>
          <w:p w14:paraId="69CD1D5B" w14:textId="4FADD9F6"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4.1</w:t>
            </w:r>
          </w:p>
        </w:tc>
        <w:tc>
          <w:tcPr>
            <w:tcW w:w="5954" w:type="dxa"/>
          </w:tcPr>
          <w:p w14:paraId="779B4F90" w14:textId="38C43ECF" w:rsidR="009547A4" w:rsidRPr="00626E3F" w:rsidRDefault="009547A4" w:rsidP="009547A4">
            <w:pPr>
              <w:tabs>
                <w:tab w:val="left" w:pos="397"/>
              </w:tabs>
              <w:rPr>
                <w:szCs w:val="22"/>
              </w:rPr>
            </w:pPr>
            <w:r w:rsidRPr="00626E3F">
              <w:rPr>
                <w:bCs/>
                <w:szCs w:val="22"/>
              </w:rPr>
              <w:t>Remove</w:t>
            </w:r>
            <w:r w:rsidRPr="00626E3F">
              <w:rPr>
                <w:szCs w:val="22"/>
              </w:rPr>
              <w:t xml:space="preserve"> an exhaust component</w:t>
            </w:r>
          </w:p>
          <w:p w14:paraId="7CEC0F69" w14:textId="77777777" w:rsidR="009547A4" w:rsidRPr="00626E3F" w:rsidRDefault="009547A4" w:rsidP="008A1874">
            <w:pPr>
              <w:jc w:val="center"/>
              <w:rPr>
                <w:rFonts w:eastAsia="Times New Roman" w:cs="Arial"/>
                <w:b/>
                <w:kern w:val="0"/>
                <w:szCs w:val="22"/>
                <w:u w:val="single"/>
                <w:lang w:val="en-US"/>
                <w14:ligatures w14:val="none"/>
              </w:rPr>
            </w:pPr>
          </w:p>
        </w:tc>
        <w:tc>
          <w:tcPr>
            <w:tcW w:w="1701" w:type="dxa"/>
          </w:tcPr>
          <w:p w14:paraId="087A86F9" w14:textId="5410AEE7"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w:t>
            </w:r>
          </w:p>
        </w:tc>
      </w:tr>
      <w:tr w:rsidR="009547A4" w14:paraId="15CA0BBE" w14:textId="77777777" w:rsidTr="00626E3F">
        <w:trPr>
          <w:trHeight w:val="353"/>
        </w:trPr>
        <w:tc>
          <w:tcPr>
            <w:tcW w:w="2268" w:type="dxa"/>
          </w:tcPr>
          <w:p w14:paraId="02805D57" w14:textId="5A21503B"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4.2</w:t>
            </w:r>
          </w:p>
        </w:tc>
        <w:tc>
          <w:tcPr>
            <w:tcW w:w="5954" w:type="dxa"/>
          </w:tcPr>
          <w:p w14:paraId="5148808F" w14:textId="2F877FEE" w:rsidR="009547A4" w:rsidRPr="00626E3F" w:rsidRDefault="009547A4" w:rsidP="009547A4">
            <w:pPr>
              <w:tabs>
                <w:tab w:val="left" w:pos="397"/>
              </w:tabs>
              <w:rPr>
                <w:bCs/>
                <w:szCs w:val="22"/>
              </w:rPr>
            </w:pPr>
            <w:r w:rsidRPr="00626E3F">
              <w:rPr>
                <w:bCs/>
                <w:szCs w:val="22"/>
              </w:rPr>
              <w:t>Identify the correct replacement component for a specified vehicle</w:t>
            </w:r>
          </w:p>
          <w:p w14:paraId="118993CC" w14:textId="77777777" w:rsidR="009547A4" w:rsidRPr="00626E3F" w:rsidRDefault="009547A4" w:rsidP="008A1874">
            <w:pPr>
              <w:jc w:val="center"/>
              <w:rPr>
                <w:rFonts w:eastAsia="Times New Roman" w:cs="Arial"/>
                <w:b/>
                <w:kern w:val="0"/>
                <w:szCs w:val="22"/>
                <w:u w:val="single"/>
                <w:lang w:val="en-US"/>
                <w14:ligatures w14:val="none"/>
              </w:rPr>
            </w:pPr>
          </w:p>
        </w:tc>
        <w:tc>
          <w:tcPr>
            <w:tcW w:w="1701" w:type="dxa"/>
          </w:tcPr>
          <w:p w14:paraId="02AF2FD1" w14:textId="1F12AA2A"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w:t>
            </w:r>
          </w:p>
        </w:tc>
      </w:tr>
      <w:tr w:rsidR="009547A4" w14:paraId="10E2F03B" w14:textId="77777777" w:rsidTr="00626E3F">
        <w:trPr>
          <w:trHeight w:val="353"/>
        </w:trPr>
        <w:tc>
          <w:tcPr>
            <w:tcW w:w="2268" w:type="dxa"/>
          </w:tcPr>
          <w:p w14:paraId="2CD80E30" w14:textId="21840D76"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4.3</w:t>
            </w:r>
          </w:p>
        </w:tc>
        <w:tc>
          <w:tcPr>
            <w:tcW w:w="5954" w:type="dxa"/>
          </w:tcPr>
          <w:p w14:paraId="5AF50FC5" w14:textId="09A616D1" w:rsidR="009547A4" w:rsidRPr="00626E3F" w:rsidRDefault="009547A4" w:rsidP="009547A4">
            <w:pPr>
              <w:tabs>
                <w:tab w:val="left" w:pos="397"/>
              </w:tabs>
              <w:rPr>
                <w:bCs/>
                <w:szCs w:val="22"/>
              </w:rPr>
            </w:pPr>
            <w:r w:rsidRPr="00626E3F">
              <w:rPr>
                <w:bCs/>
                <w:szCs w:val="22"/>
              </w:rPr>
              <w:t>Fit an exhaust component in accordance with manufacturers guidance</w:t>
            </w:r>
          </w:p>
          <w:p w14:paraId="77A524F2" w14:textId="7E10D59F" w:rsidR="009547A4" w:rsidRPr="00626E3F" w:rsidRDefault="009547A4" w:rsidP="008A1874">
            <w:pPr>
              <w:jc w:val="center"/>
              <w:rPr>
                <w:rFonts w:eastAsia="Times New Roman" w:cs="Arial"/>
                <w:b/>
                <w:kern w:val="0"/>
                <w:szCs w:val="22"/>
                <w:u w:val="single"/>
                <w:lang w:val="en-US"/>
                <w14:ligatures w14:val="none"/>
              </w:rPr>
            </w:pPr>
          </w:p>
        </w:tc>
        <w:tc>
          <w:tcPr>
            <w:tcW w:w="1701" w:type="dxa"/>
          </w:tcPr>
          <w:p w14:paraId="03312EF4" w14:textId="2A16C35C"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w:t>
            </w:r>
          </w:p>
        </w:tc>
      </w:tr>
      <w:tr w:rsidR="009547A4" w14:paraId="00C691DE" w14:textId="77777777" w:rsidTr="00626E3F">
        <w:trPr>
          <w:trHeight w:val="353"/>
        </w:trPr>
        <w:tc>
          <w:tcPr>
            <w:tcW w:w="2268" w:type="dxa"/>
          </w:tcPr>
          <w:p w14:paraId="258FEBB7" w14:textId="2DE11980"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4.4</w:t>
            </w:r>
          </w:p>
        </w:tc>
        <w:tc>
          <w:tcPr>
            <w:tcW w:w="5954" w:type="dxa"/>
          </w:tcPr>
          <w:p w14:paraId="1D529909" w14:textId="5DDE1266" w:rsidR="009547A4" w:rsidRPr="00626E3F" w:rsidRDefault="009547A4" w:rsidP="009547A4">
            <w:pPr>
              <w:rPr>
                <w:bCs/>
                <w:szCs w:val="22"/>
              </w:rPr>
            </w:pPr>
            <w:r w:rsidRPr="00626E3F">
              <w:rPr>
                <w:bCs/>
                <w:szCs w:val="22"/>
              </w:rPr>
              <w:t>Perform inspection to ensure correct alignment, security and sealing</w:t>
            </w:r>
          </w:p>
        </w:tc>
        <w:tc>
          <w:tcPr>
            <w:tcW w:w="1701" w:type="dxa"/>
          </w:tcPr>
          <w:p w14:paraId="6D26B3A4" w14:textId="46515971"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3</w:t>
            </w:r>
          </w:p>
        </w:tc>
      </w:tr>
      <w:tr w:rsidR="009547A4" w14:paraId="328682EB" w14:textId="77777777" w:rsidTr="00626E3F">
        <w:trPr>
          <w:trHeight w:val="353"/>
        </w:trPr>
        <w:tc>
          <w:tcPr>
            <w:tcW w:w="2268" w:type="dxa"/>
          </w:tcPr>
          <w:p w14:paraId="128D5073" w14:textId="3553E177" w:rsidR="009547A4" w:rsidRPr="00626E3F" w:rsidRDefault="009547A4" w:rsidP="00626E3F">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5.1</w:t>
            </w:r>
          </w:p>
        </w:tc>
        <w:tc>
          <w:tcPr>
            <w:tcW w:w="5954" w:type="dxa"/>
          </w:tcPr>
          <w:p w14:paraId="52540E76" w14:textId="26E52CA1" w:rsidR="009547A4" w:rsidRPr="00626E3F" w:rsidRDefault="009547A4" w:rsidP="009547A4">
            <w:pPr>
              <w:rPr>
                <w:rFonts w:eastAsia="Times New Roman" w:cs="Arial"/>
                <w:b/>
                <w:kern w:val="0"/>
                <w:szCs w:val="22"/>
                <w:u w:val="single"/>
                <w:lang w:val="en-US"/>
                <w14:ligatures w14:val="none"/>
              </w:rPr>
            </w:pPr>
            <w:r w:rsidRPr="00626E3F">
              <w:rPr>
                <w:bCs/>
                <w:szCs w:val="22"/>
              </w:rPr>
              <w:t>Demonstrate appropriate ways to dispose of waste products in accordance with environmental guidance</w:t>
            </w:r>
          </w:p>
        </w:tc>
        <w:tc>
          <w:tcPr>
            <w:tcW w:w="1701" w:type="dxa"/>
          </w:tcPr>
          <w:p w14:paraId="5CD6ABB7" w14:textId="39E126A8" w:rsidR="009547A4" w:rsidRPr="00626E3F" w:rsidRDefault="009547A4" w:rsidP="003D1A5E">
            <w:pPr>
              <w:jc w:val="center"/>
              <w:rPr>
                <w:rFonts w:eastAsia="Times New Roman" w:cs="Arial"/>
                <w:bCs/>
                <w:kern w:val="0"/>
                <w:szCs w:val="22"/>
                <w:lang w:val="en-US"/>
                <w14:ligatures w14:val="none"/>
              </w:rPr>
            </w:pPr>
            <w:r w:rsidRPr="00626E3F">
              <w:rPr>
                <w:rFonts w:eastAsia="Times New Roman" w:cs="Arial"/>
                <w:bCs/>
                <w:kern w:val="0"/>
                <w:szCs w:val="22"/>
                <w:lang w:val="en-US"/>
                <w14:ligatures w14:val="none"/>
              </w:rPr>
              <w:t>4</w:t>
            </w:r>
          </w:p>
        </w:tc>
      </w:tr>
    </w:tbl>
    <w:p w14:paraId="2C904A2A" w14:textId="77777777" w:rsidR="008A1874" w:rsidRPr="0043505F" w:rsidRDefault="008A1874" w:rsidP="008A1874">
      <w:pPr>
        <w:jc w:val="center"/>
        <w:rPr>
          <w:rFonts w:eastAsia="Times New Roman" w:cs="Arial"/>
          <w:b/>
          <w:kern w:val="0"/>
          <w:sz w:val="24"/>
          <w:u w:val="single"/>
          <w:lang w:val="en-US"/>
          <w14:ligatures w14:val="none"/>
        </w:rPr>
      </w:pPr>
    </w:p>
    <w:p w14:paraId="1B111BDE" w14:textId="77777777" w:rsidR="008A1874" w:rsidRPr="0043505F" w:rsidRDefault="008A1874" w:rsidP="008A1874">
      <w:pPr>
        <w:ind w:left="-709" w:right="-908"/>
        <w:rPr>
          <w:rFonts w:eastAsia="Times New Roman" w:cs="Arial"/>
          <w:b/>
          <w:kern w:val="0"/>
          <w:sz w:val="20"/>
          <w:szCs w:val="20"/>
          <w:lang w:val="en-US"/>
          <w14:ligatures w14:val="none"/>
        </w:rPr>
      </w:pPr>
    </w:p>
    <w:p w14:paraId="7A66DA27" w14:textId="77777777" w:rsidR="008A1874" w:rsidRDefault="008A1874" w:rsidP="008A1874">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55F742F8" w14:textId="77777777" w:rsidR="00225998" w:rsidRDefault="00225998" w:rsidP="008A1874">
      <w:pPr>
        <w:ind w:left="-709" w:right="-286"/>
        <w:rPr>
          <w:rFonts w:eastAsia="Times New Roman" w:cs="Arial"/>
          <w:b/>
          <w:kern w:val="0"/>
          <w:sz w:val="20"/>
          <w:szCs w:val="20"/>
          <w:lang w:val="en-US"/>
          <w14:ligatures w14:val="none"/>
        </w:rPr>
      </w:pPr>
    </w:p>
    <w:p w14:paraId="3456C3B8" w14:textId="77777777" w:rsidR="00225998" w:rsidRDefault="00225998" w:rsidP="008A1874">
      <w:pPr>
        <w:ind w:left="-709" w:right="-286"/>
        <w:rPr>
          <w:rFonts w:eastAsia="Times New Roman" w:cs="Arial"/>
          <w:b/>
          <w:kern w:val="0"/>
          <w:sz w:val="20"/>
          <w:szCs w:val="20"/>
          <w:lang w:val="en-US"/>
          <w14:ligatures w14:val="none"/>
        </w:rPr>
      </w:pPr>
    </w:p>
    <w:p w14:paraId="1D0575F6" w14:textId="77777777" w:rsidR="00225998" w:rsidRDefault="00225998" w:rsidP="008A1874">
      <w:pPr>
        <w:ind w:left="-709" w:right="-286"/>
        <w:rPr>
          <w:rFonts w:eastAsia="Times New Roman" w:cs="Arial"/>
          <w:b/>
          <w:kern w:val="0"/>
          <w:sz w:val="20"/>
          <w:szCs w:val="20"/>
          <w:lang w:val="en-US"/>
          <w14:ligatures w14:val="none"/>
        </w:rPr>
      </w:pPr>
    </w:p>
    <w:p w14:paraId="56CC0772" w14:textId="77777777" w:rsidR="008A1874" w:rsidRDefault="008A1874" w:rsidP="008A1874">
      <w:pPr>
        <w:ind w:left="-709" w:right="-908"/>
        <w:rPr>
          <w:rFonts w:eastAsia="Times New Roman" w:cs="Arial"/>
          <w:b/>
          <w:kern w:val="0"/>
          <w:sz w:val="20"/>
          <w:szCs w:val="20"/>
          <w:lang w:val="en-US"/>
          <w14:ligatures w14:val="none"/>
        </w:rPr>
      </w:pPr>
    </w:p>
    <w:p w14:paraId="272518F6" w14:textId="77777777" w:rsidR="008A1874" w:rsidRDefault="008A1874" w:rsidP="008A1874">
      <w:pPr>
        <w:ind w:left="-709" w:right="-908"/>
        <w:rPr>
          <w:rFonts w:eastAsia="Times New Roman" w:cs="Arial"/>
          <w:b/>
          <w:kern w:val="0"/>
          <w:sz w:val="20"/>
          <w:szCs w:val="20"/>
          <w:lang w:val="en-US"/>
          <w14:ligatures w14:val="none"/>
        </w:rPr>
      </w:pPr>
    </w:p>
    <w:tbl>
      <w:tblPr>
        <w:tblW w:w="9925"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925"/>
      </w:tblGrid>
      <w:tr w:rsidR="008A1874" w:rsidRPr="0043505F" w14:paraId="5F34F653" w14:textId="77777777" w:rsidTr="0005298B">
        <w:trPr>
          <w:trHeight w:val="70"/>
        </w:trPr>
        <w:tc>
          <w:tcPr>
            <w:tcW w:w="9925" w:type="dxa"/>
          </w:tcPr>
          <w:p w14:paraId="6C46953A" w14:textId="77777777"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FEEDBACK ON UNIT COMPLETION</w:t>
            </w:r>
          </w:p>
          <w:p w14:paraId="6AD7B2BA" w14:textId="77777777" w:rsidR="008A1874" w:rsidRPr="0043505F" w:rsidRDefault="008A1874"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FF06FB2" w14:textId="77777777" w:rsidR="008A1874" w:rsidRDefault="008A1874" w:rsidP="00F416B3">
            <w:pPr>
              <w:rPr>
                <w:rFonts w:eastAsia="Times New Roman" w:cs="Arial"/>
                <w:kern w:val="0"/>
                <w:szCs w:val="22"/>
                <w:lang w:val="en-US"/>
                <w14:ligatures w14:val="none"/>
              </w:rPr>
            </w:pPr>
          </w:p>
          <w:p w14:paraId="75F9EFAE" w14:textId="77777777" w:rsidR="008A1874" w:rsidRDefault="008A1874" w:rsidP="00F416B3">
            <w:pPr>
              <w:rPr>
                <w:rFonts w:eastAsia="Times New Roman" w:cs="Arial"/>
                <w:kern w:val="0"/>
                <w:szCs w:val="22"/>
                <w:lang w:val="en-US"/>
                <w14:ligatures w14:val="none"/>
              </w:rPr>
            </w:pPr>
          </w:p>
          <w:p w14:paraId="106CD555" w14:textId="77777777" w:rsidR="008A1874" w:rsidRDefault="008A1874" w:rsidP="00F416B3">
            <w:pPr>
              <w:rPr>
                <w:rFonts w:eastAsia="Times New Roman" w:cs="Arial"/>
                <w:kern w:val="0"/>
                <w:szCs w:val="22"/>
                <w:lang w:val="en-US"/>
                <w14:ligatures w14:val="none"/>
              </w:rPr>
            </w:pPr>
          </w:p>
          <w:p w14:paraId="3A40DFBE" w14:textId="77777777" w:rsidR="008A1874" w:rsidRDefault="008A1874" w:rsidP="00F416B3">
            <w:pPr>
              <w:rPr>
                <w:rFonts w:eastAsia="Times New Roman" w:cs="Arial"/>
                <w:kern w:val="0"/>
                <w:szCs w:val="22"/>
                <w:lang w:val="en-US"/>
                <w14:ligatures w14:val="none"/>
              </w:rPr>
            </w:pPr>
          </w:p>
          <w:p w14:paraId="65D448E6" w14:textId="77777777" w:rsidR="008A1874" w:rsidRDefault="008A1874" w:rsidP="00F416B3">
            <w:pPr>
              <w:rPr>
                <w:rFonts w:eastAsia="Times New Roman" w:cs="Arial"/>
                <w:kern w:val="0"/>
                <w:szCs w:val="22"/>
                <w:lang w:val="en-US"/>
                <w14:ligatures w14:val="none"/>
              </w:rPr>
            </w:pPr>
          </w:p>
          <w:p w14:paraId="1BFD8755" w14:textId="77777777" w:rsidR="008A1874" w:rsidRDefault="008A1874" w:rsidP="00F416B3">
            <w:pPr>
              <w:rPr>
                <w:rFonts w:eastAsia="Times New Roman" w:cs="Arial"/>
                <w:kern w:val="0"/>
                <w:szCs w:val="22"/>
                <w:lang w:val="en-US"/>
                <w14:ligatures w14:val="none"/>
              </w:rPr>
            </w:pPr>
          </w:p>
          <w:p w14:paraId="683D914E" w14:textId="77777777" w:rsidR="008A1874" w:rsidRDefault="008A1874" w:rsidP="00F416B3">
            <w:pPr>
              <w:rPr>
                <w:rFonts w:eastAsia="Times New Roman" w:cs="Arial"/>
                <w:kern w:val="0"/>
                <w:szCs w:val="22"/>
                <w:lang w:val="en-US"/>
                <w14:ligatures w14:val="none"/>
              </w:rPr>
            </w:pPr>
          </w:p>
          <w:p w14:paraId="1CFC5DD7" w14:textId="77777777" w:rsidR="008A1874" w:rsidRDefault="008A1874" w:rsidP="00F416B3">
            <w:pPr>
              <w:rPr>
                <w:rFonts w:eastAsia="Times New Roman" w:cs="Arial"/>
                <w:kern w:val="0"/>
                <w:szCs w:val="22"/>
                <w:lang w:val="en-US"/>
                <w14:ligatures w14:val="none"/>
              </w:rPr>
            </w:pPr>
          </w:p>
          <w:p w14:paraId="18A8C84A" w14:textId="77777777" w:rsidR="008A1874" w:rsidRDefault="008A1874" w:rsidP="00F416B3">
            <w:pPr>
              <w:rPr>
                <w:rFonts w:eastAsia="Times New Roman" w:cs="Arial"/>
                <w:kern w:val="0"/>
                <w:szCs w:val="22"/>
                <w:lang w:val="en-US"/>
                <w14:ligatures w14:val="none"/>
              </w:rPr>
            </w:pPr>
          </w:p>
          <w:p w14:paraId="1E1887CA" w14:textId="77777777" w:rsidR="008A1874" w:rsidRDefault="008A1874" w:rsidP="00F416B3">
            <w:pPr>
              <w:rPr>
                <w:rFonts w:eastAsia="Times New Roman" w:cs="Arial"/>
                <w:kern w:val="0"/>
                <w:szCs w:val="22"/>
                <w:lang w:val="en-US"/>
                <w14:ligatures w14:val="none"/>
              </w:rPr>
            </w:pPr>
          </w:p>
          <w:p w14:paraId="2E1E201C" w14:textId="77777777" w:rsidR="008A1874" w:rsidRDefault="008A1874" w:rsidP="00F416B3">
            <w:pPr>
              <w:rPr>
                <w:rFonts w:eastAsia="Times New Roman" w:cs="Arial"/>
                <w:kern w:val="0"/>
                <w:szCs w:val="22"/>
                <w:lang w:val="en-US"/>
                <w14:ligatures w14:val="none"/>
              </w:rPr>
            </w:pPr>
          </w:p>
          <w:p w14:paraId="54C28FD6" w14:textId="77777777" w:rsidR="008A1874" w:rsidRDefault="008A1874" w:rsidP="00F416B3">
            <w:pPr>
              <w:rPr>
                <w:rFonts w:eastAsia="Times New Roman" w:cs="Arial"/>
                <w:kern w:val="0"/>
                <w:szCs w:val="22"/>
                <w:lang w:val="en-US"/>
                <w14:ligatures w14:val="none"/>
              </w:rPr>
            </w:pPr>
          </w:p>
          <w:p w14:paraId="4714F163" w14:textId="77777777" w:rsidR="008A1874" w:rsidRDefault="008A1874" w:rsidP="00F416B3">
            <w:pPr>
              <w:rPr>
                <w:rFonts w:eastAsia="Times New Roman" w:cs="Arial"/>
                <w:kern w:val="0"/>
                <w:szCs w:val="22"/>
                <w:lang w:val="en-US"/>
                <w14:ligatures w14:val="none"/>
              </w:rPr>
            </w:pPr>
          </w:p>
          <w:p w14:paraId="097D4B58" w14:textId="77777777" w:rsidR="008A1874" w:rsidRDefault="008A1874" w:rsidP="00F416B3">
            <w:pPr>
              <w:rPr>
                <w:rFonts w:eastAsia="Times New Roman" w:cs="Arial"/>
                <w:kern w:val="0"/>
                <w:szCs w:val="22"/>
                <w:lang w:val="en-US"/>
                <w14:ligatures w14:val="none"/>
              </w:rPr>
            </w:pPr>
          </w:p>
          <w:p w14:paraId="26C0236C" w14:textId="77777777" w:rsidR="008A1874" w:rsidRDefault="008A1874" w:rsidP="00F416B3">
            <w:pPr>
              <w:rPr>
                <w:rFonts w:eastAsia="Times New Roman" w:cs="Arial"/>
                <w:kern w:val="0"/>
                <w:szCs w:val="22"/>
                <w:lang w:val="en-US"/>
                <w14:ligatures w14:val="none"/>
              </w:rPr>
            </w:pPr>
          </w:p>
          <w:p w14:paraId="341B9F68" w14:textId="77777777" w:rsidR="008A1874" w:rsidRDefault="008A1874" w:rsidP="00F416B3">
            <w:pPr>
              <w:rPr>
                <w:rFonts w:eastAsia="Times New Roman" w:cs="Arial"/>
                <w:kern w:val="0"/>
                <w:szCs w:val="22"/>
                <w:lang w:val="en-US"/>
                <w14:ligatures w14:val="none"/>
              </w:rPr>
            </w:pPr>
          </w:p>
          <w:p w14:paraId="22BF22F6" w14:textId="77777777" w:rsidR="008A1874" w:rsidRDefault="008A1874" w:rsidP="00F416B3">
            <w:pPr>
              <w:rPr>
                <w:rFonts w:eastAsia="Times New Roman" w:cs="Arial"/>
                <w:kern w:val="0"/>
                <w:szCs w:val="22"/>
                <w:lang w:val="en-US"/>
                <w14:ligatures w14:val="none"/>
              </w:rPr>
            </w:pPr>
          </w:p>
          <w:p w14:paraId="19AD0A77" w14:textId="77777777" w:rsidR="008A1874" w:rsidRDefault="008A1874" w:rsidP="00F416B3">
            <w:pPr>
              <w:rPr>
                <w:rFonts w:eastAsia="Times New Roman" w:cs="Arial"/>
                <w:kern w:val="0"/>
                <w:szCs w:val="22"/>
                <w:lang w:val="en-US"/>
                <w14:ligatures w14:val="none"/>
              </w:rPr>
            </w:pPr>
          </w:p>
          <w:p w14:paraId="1E773B91" w14:textId="77777777" w:rsidR="008A1874" w:rsidRPr="0043505F" w:rsidRDefault="008A1874" w:rsidP="00F416B3">
            <w:pPr>
              <w:rPr>
                <w:rFonts w:eastAsia="Times New Roman" w:cs="Arial"/>
                <w:kern w:val="0"/>
                <w:szCs w:val="22"/>
                <w:lang w:val="en-US"/>
                <w14:ligatures w14:val="none"/>
              </w:rPr>
            </w:pPr>
          </w:p>
        </w:tc>
      </w:tr>
    </w:tbl>
    <w:p w14:paraId="609E5E0C" w14:textId="751F61BD" w:rsidR="008A1874" w:rsidRDefault="008A1874" w:rsidP="001C4A76"/>
    <w:p w14:paraId="4FF57DA7" w14:textId="30EA6D8A" w:rsidR="006566F6" w:rsidRDefault="008A1874">
      <w:r>
        <w:br w:type="page"/>
      </w:r>
    </w:p>
    <w:p w14:paraId="47F6E103" w14:textId="77777777" w:rsidR="008A1874" w:rsidRDefault="008A1874"/>
    <w:p w14:paraId="22215DFC" w14:textId="77777777" w:rsidR="008A1874" w:rsidRDefault="008A1874"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8A1874" w:rsidRPr="0043505F" w14:paraId="04D03F4C"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1491A6" w14:textId="1678BC6D" w:rsidR="008A1874" w:rsidRPr="0043505F" w:rsidRDefault="008A1874"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99274A" w:rsidRPr="0099274A">
              <w:rPr>
                <w:rFonts w:eastAsia="Times New Roman" w:cs="Arial"/>
                <w:b/>
                <w:kern w:val="0"/>
                <w:szCs w:val="22"/>
                <w:lang w:val="en-US"/>
                <w14:ligatures w14:val="none"/>
              </w:rPr>
              <w:t>M/501/7024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C243E76" w14:textId="41F976C0"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2.1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57CEE56" w14:textId="2FE5CB06" w:rsidR="008A1874" w:rsidRPr="0043505F" w:rsidRDefault="008A1874"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44190939" w14:textId="77777777" w:rsidR="008A1874" w:rsidRPr="0043505F" w:rsidRDefault="008A1874" w:rsidP="008A187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8A1874" w:rsidRPr="0043505F" w14:paraId="460CB410"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83958B" w14:textId="633695B4" w:rsidR="008A1874" w:rsidRPr="0043505F" w:rsidRDefault="008A1874"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E6681D" w:rsidRPr="00E6681D">
              <w:rPr>
                <w:b/>
              </w:rPr>
              <w:t>Identify Exhaust Components</w:t>
            </w:r>
          </w:p>
        </w:tc>
      </w:tr>
    </w:tbl>
    <w:p w14:paraId="3A5DCB62" w14:textId="77777777" w:rsidR="006566F6" w:rsidRDefault="006566F6" w:rsidP="004A39BD">
      <w:pPr>
        <w:rPr>
          <w:lang w:val="en-US"/>
        </w:rPr>
      </w:pPr>
    </w:p>
    <w:tbl>
      <w:tblPr>
        <w:tblStyle w:val="TableGrid"/>
        <w:tblW w:w="9923"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4A0" w:firstRow="1" w:lastRow="0" w:firstColumn="1" w:lastColumn="0" w:noHBand="0" w:noVBand="1"/>
      </w:tblPr>
      <w:tblGrid>
        <w:gridCol w:w="9923"/>
      </w:tblGrid>
      <w:tr w:rsidR="0005298B" w14:paraId="15435A28" w14:textId="77777777" w:rsidTr="00EF3CDD">
        <w:trPr>
          <w:trHeight w:val="7929"/>
        </w:trPr>
        <w:tc>
          <w:tcPr>
            <w:tcW w:w="9923" w:type="dxa"/>
          </w:tcPr>
          <w:p w14:paraId="3DCB273A" w14:textId="717BD8CE" w:rsidR="0005298B" w:rsidRPr="00620EBE" w:rsidRDefault="0005298B" w:rsidP="00CD517C">
            <w:pPr>
              <w:rPr>
                <w:b/>
              </w:rPr>
            </w:pPr>
            <w:r w:rsidRPr="00620EBE">
              <w:rPr>
                <w:b/>
              </w:rPr>
              <w:t>Instructions to Learners</w:t>
            </w:r>
            <w:r>
              <w:t xml:space="preserve"> </w:t>
            </w:r>
          </w:p>
          <w:p w14:paraId="35ACC066" w14:textId="77777777" w:rsidR="0005298B" w:rsidRDefault="0005298B" w:rsidP="0005298B">
            <w:pPr>
              <w:tabs>
                <w:tab w:val="left" w:pos="360"/>
              </w:tabs>
              <w:ind w:firstLine="180"/>
            </w:pPr>
            <w:r>
              <w:t>1. Examine an exhaust system on a vehicle and compare to the diagram below.</w:t>
            </w:r>
          </w:p>
          <w:p w14:paraId="3F5DEB36" w14:textId="208973EF" w:rsidR="0005298B" w:rsidRDefault="00EF3CDD" w:rsidP="0005298B">
            <w:pPr>
              <w:tabs>
                <w:tab w:val="left" w:pos="360"/>
              </w:tabs>
              <w:ind w:firstLine="180"/>
            </w:pPr>
            <w:r>
              <w:rPr>
                <w:b/>
                <w:noProof/>
              </w:rPr>
              <w:drawing>
                <wp:anchor distT="0" distB="0" distL="114300" distR="114300" simplePos="0" relativeHeight="251757568" behindDoc="1" locked="0" layoutInCell="1" allowOverlap="1" wp14:anchorId="0E185FE9" wp14:editId="04394298">
                  <wp:simplePos x="0" y="0"/>
                  <wp:positionH relativeFrom="column">
                    <wp:posOffset>43180</wp:posOffset>
                  </wp:positionH>
                  <wp:positionV relativeFrom="paragraph">
                    <wp:posOffset>129540</wp:posOffset>
                  </wp:positionV>
                  <wp:extent cx="3213735" cy="4583430"/>
                  <wp:effectExtent l="0" t="0" r="5715" b="7620"/>
                  <wp:wrapNone/>
                  <wp:docPr id="1155493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3735" cy="458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98B">
              <w:t>2. Identify the components numbered on the diagram and complete the table.</w:t>
            </w:r>
          </w:p>
          <w:tbl>
            <w:tblPr>
              <w:tblpPr w:leftFromText="180" w:rightFromText="180" w:vertAnchor="page" w:horzAnchor="margin" w:tblpXSpec="right" w:tblpY="1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2148"/>
            </w:tblGrid>
            <w:tr w:rsidR="0005298B" w:rsidRPr="00620EBE" w14:paraId="6FA02DD3" w14:textId="77777777" w:rsidTr="0005298B">
              <w:trPr>
                <w:trHeight w:val="454"/>
              </w:trPr>
              <w:tc>
                <w:tcPr>
                  <w:tcW w:w="1566" w:type="dxa"/>
                  <w:shd w:val="clear" w:color="auto" w:fill="043956" w:themeFill="accent2"/>
                </w:tcPr>
                <w:p w14:paraId="4A3D31E2" w14:textId="77777777" w:rsidR="0005298B" w:rsidRPr="00620EBE" w:rsidRDefault="0005298B" w:rsidP="0005298B">
                  <w:pPr>
                    <w:jc w:val="center"/>
                    <w:rPr>
                      <w:b/>
                    </w:rPr>
                  </w:pPr>
                  <w:r w:rsidRPr="00620EBE">
                    <w:rPr>
                      <w:b/>
                    </w:rPr>
                    <w:t>Number</w:t>
                  </w:r>
                </w:p>
              </w:tc>
              <w:tc>
                <w:tcPr>
                  <w:tcW w:w="2148" w:type="dxa"/>
                  <w:shd w:val="clear" w:color="auto" w:fill="043956" w:themeFill="accent2"/>
                </w:tcPr>
                <w:p w14:paraId="28AF7ECC" w14:textId="77777777" w:rsidR="0005298B" w:rsidRPr="00620EBE" w:rsidRDefault="0005298B" w:rsidP="0005298B">
                  <w:pPr>
                    <w:jc w:val="center"/>
                    <w:rPr>
                      <w:b/>
                    </w:rPr>
                  </w:pPr>
                  <w:r w:rsidRPr="00620EBE">
                    <w:rPr>
                      <w:b/>
                    </w:rPr>
                    <w:t>Component</w:t>
                  </w:r>
                </w:p>
              </w:tc>
            </w:tr>
            <w:tr w:rsidR="0005298B" w14:paraId="053AB225" w14:textId="77777777" w:rsidTr="0005298B">
              <w:trPr>
                <w:trHeight w:val="454"/>
              </w:trPr>
              <w:tc>
                <w:tcPr>
                  <w:tcW w:w="1566" w:type="dxa"/>
                  <w:vAlign w:val="center"/>
                </w:tcPr>
                <w:p w14:paraId="6F0AF00F" w14:textId="77777777" w:rsidR="0005298B" w:rsidRDefault="0005298B" w:rsidP="0005298B">
                  <w:pPr>
                    <w:ind w:firstLine="180"/>
                  </w:pPr>
                </w:p>
              </w:tc>
              <w:tc>
                <w:tcPr>
                  <w:tcW w:w="2148" w:type="dxa"/>
                  <w:vAlign w:val="center"/>
                </w:tcPr>
                <w:p w14:paraId="11A86BC2" w14:textId="77777777" w:rsidR="0005298B" w:rsidRDefault="0005298B" w:rsidP="0005298B">
                  <w:pPr>
                    <w:ind w:firstLine="180"/>
                  </w:pPr>
                  <w:r>
                    <w:t>Manifold</w:t>
                  </w:r>
                </w:p>
              </w:tc>
            </w:tr>
            <w:tr w:rsidR="0005298B" w14:paraId="6AC4380D" w14:textId="77777777" w:rsidTr="0005298B">
              <w:trPr>
                <w:trHeight w:val="454"/>
              </w:trPr>
              <w:tc>
                <w:tcPr>
                  <w:tcW w:w="1566" w:type="dxa"/>
                  <w:vAlign w:val="center"/>
                </w:tcPr>
                <w:p w14:paraId="37D0DF8D" w14:textId="77777777" w:rsidR="0005298B" w:rsidRDefault="0005298B" w:rsidP="0005298B">
                  <w:pPr>
                    <w:ind w:firstLine="180"/>
                  </w:pPr>
                </w:p>
              </w:tc>
              <w:tc>
                <w:tcPr>
                  <w:tcW w:w="2148" w:type="dxa"/>
                  <w:vAlign w:val="center"/>
                </w:tcPr>
                <w:p w14:paraId="631D0135" w14:textId="77777777" w:rsidR="0005298B" w:rsidRDefault="0005298B" w:rsidP="0005298B">
                  <w:pPr>
                    <w:ind w:firstLine="180"/>
                  </w:pPr>
                  <w:r>
                    <w:t>Front Pipe</w:t>
                  </w:r>
                </w:p>
              </w:tc>
            </w:tr>
            <w:tr w:rsidR="0005298B" w14:paraId="159E5F22" w14:textId="77777777" w:rsidTr="0005298B">
              <w:trPr>
                <w:trHeight w:val="454"/>
              </w:trPr>
              <w:tc>
                <w:tcPr>
                  <w:tcW w:w="1566" w:type="dxa"/>
                  <w:vAlign w:val="center"/>
                </w:tcPr>
                <w:p w14:paraId="04A736D9" w14:textId="77777777" w:rsidR="0005298B" w:rsidRDefault="0005298B" w:rsidP="0005298B">
                  <w:pPr>
                    <w:ind w:firstLine="180"/>
                  </w:pPr>
                </w:p>
              </w:tc>
              <w:tc>
                <w:tcPr>
                  <w:tcW w:w="2148" w:type="dxa"/>
                  <w:vAlign w:val="center"/>
                </w:tcPr>
                <w:p w14:paraId="1DEFDA82" w14:textId="77777777" w:rsidR="0005298B" w:rsidRDefault="0005298B" w:rsidP="0005298B">
                  <w:pPr>
                    <w:ind w:firstLine="180"/>
                  </w:pPr>
                  <w:r>
                    <w:t>Middle Silencer</w:t>
                  </w:r>
                </w:p>
              </w:tc>
            </w:tr>
            <w:tr w:rsidR="0005298B" w14:paraId="5CEB2ADB" w14:textId="77777777" w:rsidTr="0005298B">
              <w:trPr>
                <w:trHeight w:val="454"/>
              </w:trPr>
              <w:tc>
                <w:tcPr>
                  <w:tcW w:w="1566" w:type="dxa"/>
                  <w:vAlign w:val="center"/>
                </w:tcPr>
                <w:p w14:paraId="77B44DC6" w14:textId="77777777" w:rsidR="0005298B" w:rsidRDefault="0005298B" w:rsidP="0005298B">
                  <w:pPr>
                    <w:ind w:firstLine="180"/>
                  </w:pPr>
                </w:p>
              </w:tc>
              <w:tc>
                <w:tcPr>
                  <w:tcW w:w="2148" w:type="dxa"/>
                  <w:vAlign w:val="center"/>
                </w:tcPr>
                <w:p w14:paraId="5B18AE7F" w14:textId="77777777" w:rsidR="0005298B" w:rsidRDefault="0005298B" w:rsidP="0005298B">
                  <w:pPr>
                    <w:ind w:firstLine="180"/>
                  </w:pPr>
                  <w:r>
                    <w:t>Rear Silencer</w:t>
                  </w:r>
                </w:p>
              </w:tc>
            </w:tr>
          </w:tbl>
          <w:p w14:paraId="338BCCFA" w14:textId="39D0F666" w:rsidR="0005298B" w:rsidRDefault="0005298B">
            <w:pPr>
              <w:rPr>
                <w:rFonts w:eastAsia="Times New Roman"/>
                <w:lang w:val="en-US"/>
              </w:rPr>
            </w:pPr>
          </w:p>
        </w:tc>
      </w:tr>
    </w:tbl>
    <w:p w14:paraId="31380000" w14:textId="77777777" w:rsidR="00EF3CDD" w:rsidRDefault="00EF3CDD" w:rsidP="00EF3CDD">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EF3CDD" w:rsidRPr="0043505F" w14:paraId="5A629602" w14:textId="77777777" w:rsidTr="000A7972">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7A204C" w14:textId="77777777" w:rsidR="00EF3CDD" w:rsidRPr="0043505F" w:rsidRDefault="00EF3CDD"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F35FBA5" w14:textId="77777777" w:rsidR="00EF3CDD" w:rsidRDefault="00EF3CDD"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503C27B" w14:textId="77777777" w:rsidR="00EF3CDD" w:rsidRDefault="00EF3CDD" w:rsidP="000A7972">
            <w:pPr>
              <w:rPr>
                <w:rFonts w:eastAsia="Times New Roman" w:cs="Arial"/>
                <w:kern w:val="0"/>
                <w:szCs w:val="22"/>
                <w:lang w:val="en-US"/>
                <w14:ligatures w14:val="none"/>
              </w:rPr>
            </w:pPr>
          </w:p>
          <w:p w14:paraId="3C48C4D9" w14:textId="77777777" w:rsidR="00EF3CDD" w:rsidRPr="0043505F" w:rsidRDefault="00EF3CDD" w:rsidP="000A7972">
            <w:pPr>
              <w:rPr>
                <w:rFonts w:eastAsia="Times New Roman" w:cs="Arial"/>
                <w:kern w:val="0"/>
                <w:szCs w:val="22"/>
                <w:lang w:val="en-US"/>
                <w14:ligatures w14:val="none"/>
              </w:rPr>
            </w:pPr>
          </w:p>
          <w:p w14:paraId="4EB47C58" w14:textId="77777777" w:rsidR="00EF3CDD" w:rsidRPr="0043505F" w:rsidRDefault="00EF3CDD"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D1308B1" w14:textId="77777777" w:rsidR="00EF3CDD" w:rsidRPr="0043505F" w:rsidRDefault="00EF3CDD" w:rsidP="000A7972">
            <w:pPr>
              <w:rPr>
                <w:rFonts w:eastAsia="Times New Roman" w:cs="Arial"/>
                <w:kern w:val="0"/>
                <w:szCs w:val="22"/>
                <w:lang w:val="en-US"/>
                <w14:ligatures w14:val="none"/>
              </w:rPr>
            </w:pPr>
          </w:p>
          <w:p w14:paraId="5E416E80" w14:textId="77777777" w:rsidR="00EF3CDD" w:rsidRPr="0043505F" w:rsidRDefault="00EF3CDD" w:rsidP="000A7972">
            <w:pPr>
              <w:rPr>
                <w:rFonts w:eastAsia="Times New Roman" w:cs="Arial"/>
                <w:kern w:val="0"/>
                <w:szCs w:val="22"/>
                <w:lang w:val="en-US"/>
                <w14:ligatures w14:val="none"/>
              </w:rPr>
            </w:pPr>
          </w:p>
          <w:p w14:paraId="0F391C9D" w14:textId="77777777" w:rsidR="00EF3CDD" w:rsidRDefault="00EF3CDD"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1D0B6D08" w14:textId="77777777" w:rsidR="00EF3CDD" w:rsidRPr="0043505F" w:rsidRDefault="00EF3CDD" w:rsidP="000A7972">
            <w:pPr>
              <w:rPr>
                <w:rFonts w:eastAsia="Times New Roman" w:cs="Arial"/>
                <w:kern w:val="0"/>
                <w:szCs w:val="22"/>
                <w:lang w:val="en-US"/>
                <w14:ligatures w14:val="none"/>
              </w:rPr>
            </w:pPr>
          </w:p>
        </w:tc>
      </w:tr>
    </w:tbl>
    <w:p w14:paraId="5B0370B6" w14:textId="77777777" w:rsidR="00EF3CDD" w:rsidRDefault="00EF3CDD" w:rsidP="00EF3CDD"/>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EF3CDD" w:rsidRPr="0043505F" w14:paraId="23E4F1C9" w14:textId="77777777" w:rsidTr="000A7972">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E07D547" w14:textId="77777777" w:rsidR="00EF3CDD" w:rsidRPr="0043505F" w:rsidRDefault="00EF3CDD"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Pr="0099274A">
              <w:rPr>
                <w:rFonts w:eastAsia="Times New Roman" w:cs="Arial"/>
                <w:b/>
                <w:kern w:val="0"/>
                <w:szCs w:val="22"/>
                <w:lang w:val="en-US"/>
                <w14:ligatures w14:val="none"/>
              </w:rPr>
              <w:t>M/501/7024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D8DD27D" w14:textId="4CEC9037" w:rsidR="00EF3CDD" w:rsidRPr="0043505F" w:rsidRDefault="00EF3CDD"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00E60EC7">
              <w:rPr>
                <w:rFonts w:eastAsia="Times New Roman" w:cs="Arial"/>
                <w:b/>
                <w:kern w:val="0"/>
                <w:szCs w:val="22"/>
                <w:lang w:val="en-US"/>
                <w14:ligatures w14:val="none"/>
              </w:rPr>
              <w:t>3</w:t>
            </w:r>
            <w:r w:rsidRPr="00075074">
              <w:rPr>
                <w:b/>
              </w:rPr>
              <w:t>.1</w:t>
            </w:r>
            <w:r w:rsidR="00E60EC7">
              <w:rPr>
                <w:b/>
              </w:rPr>
              <w:t>, 3.2, 3.3</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4D11379" w14:textId="1104812D" w:rsidR="00EF3CDD" w:rsidRPr="0043505F" w:rsidRDefault="00EF3CDD"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sidR="00E60EC7">
              <w:rPr>
                <w:rFonts w:eastAsia="Times New Roman" w:cs="Arial"/>
                <w:b/>
                <w:kern w:val="0"/>
                <w:szCs w:val="22"/>
                <w:lang w:val="en-US"/>
                <w14:ligatures w14:val="none"/>
              </w:rPr>
              <w:t>2</w:t>
            </w:r>
          </w:p>
        </w:tc>
      </w:tr>
    </w:tbl>
    <w:p w14:paraId="211C63EB" w14:textId="77777777" w:rsidR="00EF3CDD" w:rsidRPr="0043505F" w:rsidRDefault="00EF3CDD" w:rsidP="00EF3CDD">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F3CDD" w:rsidRPr="0043505F" w14:paraId="6C97B223"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931F52D" w14:textId="5B3B1A74" w:rsidR="00EF3CDD" w:rsidRPr="0043505F" w:rsidRDefault="00EF3CDD"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E60EC7" w:rsidRPr="00E60EC7">
              <w:rPr>
                <w:b/>
              </w:rPr>
              <w:t>Exhaust System Inspection</w:t>
            </w:r>
          </w:p>
        </w:tc>
      </w:tr>
    </w:tbl>
    <w:p w14:paraId="5F34F0D2" w14:textId="77777777" w:rsidR="00EF3CDD" w:rsidRPr="0043505F" w:rsidRDefault="00EF3CDD" w:rsidP="00EF3CDD">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64"/>
        <w:gridCol w:w="1964"/>
        <w:gridCol w:w="1964"/>
        <w:gridCol w:w="1965"/>
      </w:tblGrid>
      <w:tr w:rsidR="00EF3CDD" w:rsidRPr="0043505F" w14:paraId="78DAC6D3" w14:textId="77777777" w:rsidTr="00EE5032">
        <w:trPr>
          <w:trHeight w:val="1002"/>
        </w:trPr>
        <w:tc>
          <w:tcPr>
            <w:tcW w:w="9821" w:type="dxa"/>
            <w:gridSpan w:val="5"/>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702527" w14:textId="77777777" w:rsidR="00EF3CDD" w:rsidRPr="00620EBE" w:rsidRDefault="00EF3CDD" w:rsidP="00EF3CDD">
            <w:pPr>
              <w:rPr>
                <w:b/>
              </w:rPr>
            </w:pPr>
            <w:r w:rsidRPr="00620EBE">
              <w:rPr>
                <w:b/>
              </w:rPr>
              <w:t>Instructions to Learners</w:t>
            </w:r>
            <w:r>
              <w:t xml:space="preserve"> </w:t>
            </w:r>
          </w:p>
          <w:p w14:paraId="434E1166" w14:textId="19933C2B" w:rsidR="00EF3CDD" w:rsidRDefault="00EF3CDD" w:rsidP="00EF3CDD">
            <w:r>
              <w:t>1.  Examine a vehicle exhaust system for faults</w:t>
            </w:r>
          </w:p>
          <w:p w14:paraId="0D07A1E7" w14:textId="0B259249" w:rsidR="00EF3CDD" w:rsidRPr="0043505F" w:rsidRDefault="00EF3CDD" w:rsidP="00EF3CDD">
            <w:pPr>
              <w:ind w:right="26"/>
              <w:rPr>
                <w:rFonts w:eastAsia="Times New Roman" w:cs="Arial"/>
                <w:b/>
                <w:kern w:val="0"/>
                <w:szCs w:val="22"/>
                <w:lang w:val="en-US"/>
                <w14:ligatures w14:val="none"/>
              </w:rPr>
            </w:pPr>
            <w:r>
              <w:t>2.  Complete the inspection report noting findings</w:t>
            </w:r>
          </w:p>
        </w:tc>
      </w:tr>
      <w:tr w:rsidR="00EE5032" w:rsidRPr="0043505F" w14:paraId="4B796567" w14:textId="77777777" w:rsidTr="00EE5032">
        <w:trPr>
          <w:trHeight w:val="554"/>
        </w:trPr>
        <w:tc>
          <w:tcPr>
            <w:tcW w:w="9821" w:type="dxa"/>
            <w:gridSpan w:val="5"/>
            <w:tcBorders>
              <w:bottom w:val="single" w:sz="4" w:space="0" w:color="auto"/>
            </w:tcBorders>
            <w:shd w:val="clear" w:color="auto" w:fill="043956" w:themeFill="accent2"/>
            <w:vAlign w:val="center"/>
          </w:tcPr>
          <w:p w14:paraId="7294A48B" w14:textId="198DD6C0" w:rsidR="00EE5032" w:rsidRPr="0043505F" w:rsidRDefault="00EE5032" w:rsidP="00EE5032">
            <w:pPr>
              <w:ind w:right="26"/>
              <w:jc w:val="center"/>
              <w:rPr>
                <w:rFonts w:eastAsia="Times New Roman" w:cs="Arial"/>
                <w:b/>
                <w:kern w:val="0"/>
                <w:szCs w:val="22"/>
                <w:lang w:val="en-US"/>
                <w14:ligatures w14:val="none"/>
              </w:rPr>
            </w:pPr>
            <w:r w:rsidRPr="00620EBE">
              <w:rPr>
                <w:b/>
              </w:rPr>
              <w:t>Exhaust Condition Report</w:t>
            </w:r>
          </w:p>
        </w:tc>
      </w:tr>
      <w:tr w:rsidR="00EE5032" w:rsidRPr="0043505F" w14:paraId="5FFD6ED2" w14:textId="77777777" w:rsidTr="00EE5032">
        <w:trPr>
          <w:trHeight w:val="420"/>
        </w:trPr>
        <w:tc>
          <w:tcPr>
            <w:tcW w:w="1964" w:type="dxa"/>
            <w:tcBorders>
              <w:bottom w:val="single" w:sz="4" w:space="0" w:color="35B1F5" w:themeColor="accent2" w:themeTint="80"/>
            </w:tcBorders>
            <w:shd w:val="clear" w:color="auto" w:fill="043956" w:themeFill="accent2"/>
            <w:vAlign w:val="center"/>
          </w:tcPr>
          <w:p w14:paraId="729A5111" w14:textId="4C6C3EEB" w:rsidR="00EE5032" w:rsidRPr="0043505F" w:rsidRDefault="00EE5032" w:rsidP="00EE5032">
            <w:pPr>
              <w:ind w:right="26"/>
              <w:rPr>
                <w:rFonts w:eastAsia="Times New Roman" w:cs="Arial"/>
                <w:b/>
                <w:kern w:val="0"/>
                <w:szCs w:val="22"/>
                <w:lang w:val="en-US"/>
                <w14:ligatures w14:val="none"/>
              </w:rPr>
            </w:pPr>
            <w:r w:rsidRPr="00620EBE">
              <w:rPr>
                <w:b/>
              </w:rPr>
              <w:t>Component</w:t>
            </w:r>
          </w:p>
        </w:tc>
        <w:tc>
          <w:tcPr>
            <w:tcW w:w="1964" w:type="dxa"/>
            <w:shd w:val="clear" w:color="auto" w:fill="043956" w:themeFill="accent2"/>
            <w:vAlign w:val="center"/>
          </w:tcPr>
          <w:p w14:paraId="2524EDB1" w14:textId="6FB6A598" w:rsidR="00EE5032" w:rsidRPr="0043505F" w:rsidRDefault="00EE5032" w:rsidP="00EE5032">
            <w:pPr>
              <w:ind w:right="26"/>
              <w:rPr>
                <w:rFonts w:eastAsia="Times New Roman" w:cs="Arial"/>
                <w:b/>
                <w:kern w:val="0"/>
                <w:szCs w:val="22"/>
                <w:lang w:val="en-US"/>
                <w14:ligatures w14:val="none"/>
              </w:rPr>
            </w:pPr>
            <w:r w:rsidRPr="00620EBE">
              <w:rPr>
                <w:b/>
              </w:rPr>
              <w:t>Leakage</w:t>
            </w:r>
          </w:p>
        </w:tc>
        <w:tc>
          <w:tcPr>
            <w:tcW w:w="1964" w:type="dxa"/>
            <w:shd w:val="clear" w:color="auto" w:fill="043956" w:themeFill="accent2"/>
            <w:vAlign w:val="center"/>
          </w:tcPr>
          <w:p w14:paraId="14BF642A" w14:textId="4CFBAB75" w:rsidR="00EE5032" w:rsidRPr="0043505F" w:rsidRDefault="00EE5032" w:rsidP="00EE5032">
            <w:pPr>
              <w:ind w:right="26"/>
              <w:rPr>
                <w:rFonts w:eastAsia="Times New Roman" w:cs="Arial"/>
                <w:b/>
                <w:kern w:val="0"/>
                <w:szCs w:val="22"/>
                <w:lang w:val="en-US"/>
                <w14:ligatures w14:val="none"/>
              </w:rPr>
            </w:pPr>
            <w:r w:rsidRPr="00620EBE">
              <w:rPr>
                <w:b/>
              </w:rPr>
              <w:t>Corrosion</w:t>
            </w:r>
          </w:p>
        </w:tc>
        <w:tc>
          <w:tcPr>
            <w:tcW w:w="1964" w:type="dxa"/>
            <w:shd w:val="clear" w:color="auto" w:fill="043956" w:themeFill="accent2"/>
            <w:vAlign w:val="center"/>
          </w:tcPr>
          <w:p w14:paraId="0D724FF7" w14:textId="6DED8F6D" w:rsidR="00EE5032" w:rsidRPr="0043505F" w:rsidRDefault="00EE5032" w:rsidP="00EE5032">
            <w:pPr>
              <w:ind w:right="26"/>
              <w:rPr>
                <w:rFonts w:eastAsia="Times New Roman" w:cs="Arial"/>
                <w:b/>
                <w:kern w:val="0"/>
                <w:szCs w:val="22"/>
                <w:lang w:val="en-US"/>
                <w14:ligatures w14:val="none"/>
              </w:rPr>
            </w:pPr>
            <w:r w:rsidRPr="00620EBE">
              <w:rPr>
                <w:b/>
              </w:rPr>
              <w:t>Damage</w:t>
            </w:r>
          </w:p>
        </w:tc>
        <w:tc>
          <w:tcPr>
            <w:tcW w:w="1965" w:type="dxa"/>
            <w:shd w:val="clear" w:color="auto" w:fill="043956" w:themeFill="accent2"/>
            <w:vAlign w:val="center"/>
          </w:tcPr>
          <w:p w14:paraId="5A6140BD" w14:textId="4DA44654" w:rsidR="00EE5032" w:rsidRPr="0043505F" w:rsidRDefault="00EE5032" w:rsidP="00EE5032">
            <w:pPr>
              <w:ind w:right="26"/>
              <w:rPr>
                <w:rFonts w:eastAsia="Times New Roman" w:cs="Arial"/>
                <w:b/>
                <w:kern w:val="0"/>
                <w:szCs w:val="22"/>
                <w:lang w:val="en-US"/>
                <w14:ligatures w14:val="none"/>
              </w:rPr>
            </w:pPr>
            <w:r w:rsidRPr="00620EBE">
              <w:rPr>
                <w:b/>
              </w:rPr>
              <w:t>Security</w:t>
            </w:r>
          </w:p>
        </w:tc>
      </w:tr>
      <w:tr w:rsidR="00EE5032" w:rsidRPr="0043505F" w14:paraId="6CDEC5DC" w14:textId="77777777" w:rsidTr="00EE5032">
        <w:trPr>
          <w:trHeight w:val="1121"/>
        </w:trPr>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55FF228" w14:textId="1AB1D289" w:rsidR="00EE5032" w:rsidRPr="0043505F" w:rsidRDefault="00EE5032" w:rsidP="00EE5032">
            <w:pPr>
              <w:ind w:right="26"/>
              <w:rPr>
                <w:rFonts w:eastAsia="Times New Roman" w:cs="Arial"/>
                <w:b/>
                <w:kern w:val="0"/>
                <w:szCs w:val="22"/>
                <w:lang w:val="en-US"/>
                <w14:ligatures w14:val="none"/>
              </w:rPr>
            </w:pPr>
            <w:r>
              <w:t>Manifold</w:t>
            </w: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CD9AD5A"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5DC3C75"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D08462C" w14:textId="77777777" w:rsidR="00EE5032" w:rsidRPr="0043505F" w:rsidRDefault="00EE5032" w:rsidP="00EE5032">
            <w:pPr>
              <w:ind w:right="26"/>
              <w:rPr>
                <w:rFonts w:eastAsia="Times New Roman" w:cs="Arial"/>
                <w:b/>
                <w:kern w:val="0"/>
                <w:szCs w:val="22"/>
                <w:lang w:val="en-US"/>
                <w14:ligatures w14:val="none"/>
              </w:rPr>
            </w:pPr>
          </w:p>
        </w:tc>
        <w:tc>
          <w:tcPr>
            <w:tcW w:w="196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F26A25" w14:textId="311C4A6D" w:rsidR="00EE5032" w:rsidRPr="0043505F" w:rsidRDefault="00EE5032" w:rsidP="00EE5032">
            <w:pPr>
              <w:ind w:right="26"/>
              <w:rPr>
                <w:rFonts w:eastAsia="Times New Roman" w:cs="Arial"/>
                <w:b/>
                <w:kern w:val="0"/>
                <w:szCs w:val="22"/>
                <w:lang w:val="en-US"/>
                <w14:ligatures w14:val="none"/>
              </w:rPr>
            </w:pPr>
          </w:p>
        </w:tc>
      </w:tr>
      <w:tr w:rsidR="00EE5032" w:rsidRPr="0043505F" w14:paraId="39A3D12C" w14:textId="77777777" w:rsidTr="00EE5032">
        <w:trPr>
          <w:trHeight w:val="1137"/>
        </w:trPr>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D2D9774" w14:textId="32E698BA" w:rsidR="00EE5032" w:rsidRPr="0043505F" w:rsidRDefault="00EE5032" w:rsidP="00EE5032">
            <w:pPr>
              <w:ind w:right="26"/>
              <w:rPr>
                <w:rFonts w:eastAsia="Times New Roman" w:cs="Arial"/>
                <w:b/>
                <w:kern w:val="0"/>
                <w:szCs w:val="22"/>
                <w:lang w:val="en-US"/>
                <w14:ligatures w14:val="none"/>
              </w:rPr>
            </w:pPr>
            <w:r>
              <w:t>Exhaust Pipes</w:t>
            </w: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9183840"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132B384"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11D6E47" w14:textId="77777777" w:rsidR="00EE5032" w:rsidRPr="0043505F" w:rsidRDefault="00EE5032" w:rsidP="00EE5032">
            <w:pPr>
              <w:ind w:right="26"/>
              <w:rPr>
                <w:rFonts w:eastAsia="Times New Roman" w:cs="Arial"/>
                <w:b/>
                <w:kern w:val="0"/>
                <w:szCs w:val="22"/>
                <w:lang w:val="en-US"/>
                <w14:ligatures w14:val="none"/>
              </w:rPr>
            </w:pPr>
          </w:p>
        </w:tc>
        <w:tc>
          <w:tcPr>
            <w:tcW w:w="196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9598082" w14:textId="609C747C" w:rsidR="00EE5032" w:rsidRPr="0043505F" w:rsidRDefault="00EE5032" w:rsidP="00EE5032">
            <w:pPr>
              <w:ind w:right="26"/>
              <w:rPr>
                <w:rFonts w:eastAsia="Times New Roman" w:cs="Arial"/>
                <w:b/>
                <w:kern w:val="0"/>
                <w:szCs w:val="22"/>
                <w:lang w:val="en-US"/>
                <w14:ligatures w14:val="none"/>
              </w:rPr>
            </w:pPr>
          </w:p>
        </w:tc>
      </w:tr>
      <w:tr w:rsidR="00EE5032" w:rsidRPr="0043505F" w14:paraId="7225E1E7" w14:textId="77777777" w:rsidTr="00EE5032">
        <w:trPr>
          <w:trHeight w:val="1111"/>
        </w:trPr>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F9B6C7C" w14:textId="537DF1EF" w:rsidR="00EE5032" w:rsidRPr="0043505F" w:rsidRDefault="00EE5032" w:rsidP="00EE5032">
            <w:pPr>
              <w:ind w:right="26"/>
              <w:rPr>
                <w:rFonts w:eastAsia="Times New Roman" w:cs="Arial"/>
                <w:b/>
                <w:kern w:val="0"/>
                <w:szCs w:val="22"/>
                <w:lang w:val="en-US"/>
                <w14:ligatures w14:val="none"/>
              </w:rPr>
            </w:pPr>
            <w:r>
              <w:t>Silencers</w:t>
            </w: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89D9130"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FD7A47F"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ECE6F9B" w14:textId="77777777" w:rsidR="00EE5032" w:rsidRPr="0043505F" w:rsidRDefault="00EE5032" w:rsidP="00EE5032">
            <w:pPr>
              <w:ind w:right="26"/>
              <w:rPr>
                <w:rFonts w:eastAsia="Times New Roman" w:cs="Arial"/>
                <w:b/>
                <w:kern w:val="0"/>
                <w:szCs w:val="22"/>
                <w:lang w:val="en-US"/>
                <w14:ligatures w14:val="none"/>
              </w:rPr>
            </w:pPr>
          </w:p>
        </w:tc>
        <w:tc>
          <w:tcPr>
            <w:tcW w:w="196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C9C4592" w14:textId="2EB98E78" w:rsidR="00EE5032" w:rsidRPr="0043505F" w:rsidRDefault="00EE5032" w:rsidP="00EE5032">
            <w:pPr>
              <w:ind w:right="26"/>
              <w:rPr>
                <w:rFonts w:eastAsia="Times New Roman" w:cs="Arial"/>
                <w:b/>
                <w:kern w:val="0"/>
                <w:szCs w:val="22"/>
                <w:lang w:val="en-US"/>
                <w14:ligatures w14:val="none"/>
              </w:rPr>
            </w:pPr>
          </w:p>
        </w:tc>
      </w:tr>
      <w:tr w:rsidR="00EE5032" w:rsidRPr="0043505F" w14:paraId="03C35965" w14:textId="77777777" w:rsidTr="00EE5032">
        <w:trPr>
          <w:trHeight w:val="1113"/>
        </w:trPr>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6C253C4" w14:textId="21B739EA" w:rsidR="00EE5032" w:rsidRPr="0043505F" w:rsidRDefault="00EE5032" w:rsidP="00EE5032">
            <w:pPr>
              <w:ind w:right="26"/>
              <w:rPr>
                <w:rFonts w:eastAsia="Times New Roman" w:cs="Arial"/>
                <w:b/>
                <w:kern w:val="0"/>
                <w:szCs w:val="22"/>
                <w:lang w:val="en-US"/>
                <w14:ligatures w14:val="none"/>
              </w:rPr>
            </w:pPr>
            <w:r>
              <w:t>Support Brackets</w:t>
            </w: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814466C"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CDE43E7"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5DF9DE7" w14:textId="77777777" w:rsidR="00EE5032" w:rsidRPr="0043505F" w:rsidRDefault="00EE5032" w:rsidP="00EE5032">
            <w:pPr>
              <w:ind w:right="26"/>
              <w:rPr>
                <w:rFonts w:eastAsia="Times New Roman" w:cs="Arial"/>
                <w:b/>
                <w:kern w:val="0"/>
                <w:szCs w:val="22"/>
                <w:lang w:val="en-US"/>
                <w14:ligatures w14:val="none"/>
              </w:rPr>
            </w:pPr>
          </w:p>
        </w:tc>
        <w:tc>
          <w:tcPr>
            <w:tcW w:w="196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586264" w14:textId="5E0FFF4F" w:rsidR="00EE5032" w:rsidRPr="0043505F" w:rsidRDefault="00EE5032" w:rsidP="00EE5032">
            <w:pPr>
              <w:ind w:right="26"/>
              <w:rPr>
                <w:rFonts w:eastAsia="Times New Roman" w:cs="Arial"/>
                <w:b/>
                <w:kern w:val="0"/>
                <w:szCs w:val="22"/>
                <w:lang w:val="en-US"/>
                <w14:ligatures w14:val="none"/>
              </w:rPr>
            </w:pPr>
          </w:p>
        </w:tc>
      </w:tr>
      <w:tr w:rsidR="00EE5032" w:rsidRPr="0043505F" w14:paraId="278E9EE0" w14:textId="77777777" w:rsidTr="00EE5032">
        <w:trPr>
          <w:trHeight w:val="1129"/>
        </w:trPr>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6CD770BC" w14:textId="0D35828E" w:rsidR="00EE5032" w:rsidRPr="0043505F" w:rsidRDefault="00EE5032" w:rsidP="00EE5032">
            <w:pPr>
              <w:ind w:right="26"/>
              <w:rPr>
                <w:rFonts w:eastAsia="Times New Roman" w:cs="Arial"/>
                <w:b/>
                <w:kern w:val="0"/>
                <w:szCs w:val="22"/>
                <w:lang w:val="en-US"/>
                <w14:ligatures w14:val="none"/>
              </w:rPr>
            </w:pPr>
            <w:r>
              <w:t>Catalytic Converter</w:t>
            </w: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00CD4DC"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74EB971" w14:textId="77777777" w:rsidR="00EE5032" w:rsidRPr="0043505F" w:rsidRDefault="00EE5032" w:rsidP="00EE5032">
            <w:pPr>
              <w:ind w:right="26"/>
              <w:rPr>
                <w:rFonts w:eastAsia="Times New Roman" w:cs="Arial"/>
                <w:b/>
                <w:kern w:val="0"/>
                <w:szCs w:val="22"/>
                <w:lang w:val="en-US"/>
                <w14:ligatures w14:val="none"/>
              </w:rPr>
            </w:pPr>
          </w:p>
        </w:tc>
        <w:tc>
          <w:tcPr>
            <w:tcW w:w="196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22CDC66" w14:textId="77777777" w:rsidR="00EE5032" w:rsidRPr="0043505F" w:rsidRDefault="00EE5032" w:rsidP="00EE5032">
            <w:pPr>
              <w:ind w:right="26"/>
              <w:rPr>
                <w:rFonts w:eastAsia="Times New Roman" w:cs="Arial"/>
                <w:b/>
                <w:kern w:val="0"/>
                <w:szCs w:val="22"/>
                <w:lang w:val="en-US"/>
                <w14:ligatures w14:val="none"/>
              </w:rPr>
            </w:pPr>
          </w:p>
        </w:tc>
        <w:tc>
          <w:tcPr>
            <w:tcW w:w="196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8491A9B" w14:textId="53728EA7" w:rsidR="00EE5032" w:rsidRPr="0043505F" w:rsidRDefault="00EE5032" w:rsidP="00EE5032">
            <w:pPr>
              <w:ind w:right="26"/>
              <w:rPr>
                <w:rFonts w:eastAsia="Times New Roman" w:cs="Arial"/>
                <w:b/>
                <w:kern w:val="0"/>
                <w:szCs w:val="22"/>
                <w:lang w:val="en-US"/>
                <w14:ligatures w14:val="none"/>
              </w:rPr>
            </w:pPr>
          </w:p>
        </w:tc>
      </w:tr>
    </w:tbl>
    <w:p w14:paraId="7C0A776C" w14:textId="2C54B38B" w:rsidR="00EF3CDD" w:rsidRPr="00CD517C" w:rsidRDefault="00EF3CDD" w:rsidP="00EF3CDD">
      <w:pPr>
        <w:rPr>
          <w:rFonts w:eastAsia="Times New Roman" w:cstheme="majorBidi"/>
          <w:b/>
          <w:color w:val="043956" w:themeColor="accent2"/>
          <w:szCs w:val="22"/>
          <w:lang w:val="en-US"/>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gridCol w:w="119"/>
      </w:tblGrid>
      <w:tr w:rsidR="00EE5032" w:rsidRPr="0043505F" w14:paraId="1187D0B1" w14:textId="77777777" w:rsidTr="00A756C4">
        <w:trPr>
          <w:trHeight w:val="70"/>
        </w:trPr>
        <w:tc>
          <w:tcPr>
            <w:tcW w:w="9940" w:type="dxa"/>
            <w:gridSpan w:val="4"/>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4B3B329" w14:textId="77777777" w:rsidR="00EE5032" w:rsidRPr="0043505F" w:rsidRDefault="00EE5032"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CED086E" w14:textId="77777777" w:rsidR="00EE5032" w:rsidRDefault="00EE5032"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C694A50" w14:textId="77777777" w:rsidR="00EE5032" w:rsidRDefault="00EE5032" w:rsidP="000A7972">
            <w:pPr>
              <w:rPr>
                <w:rFonts w:eastAsia="Times New Roman" w:cs="Arial"/>
                <w:kern w:val="0"/>
                <w:szCs w:val="22"/>
                <w:lang w:val="en-US"/>
                <w14:ligatures w14:val="none"/>
              </w:rPr>
            </w:pPr>
          </w:p>
          <w:p w14:paraId="4E54BDB2" w14:textId="77777777" w:rsidR="00EE5032" w:rsidRPr="0043505F" w:rsidRDefault="00EE5032" w:rsidP="000A7972">
            <w:pPr>
              <w:rPr>
                <w:rFonts w:eastAsia="Times New Roman" w:cs="Arial"/>
                <w:kern w:val="0"/>
                <w:szCs w:val="22"/>
                <w:lang w:val="en-US"/>
                <w14:ligatures w14:val="none"/>
              </w:rPr>
            </w:pPr>
          </w:p>
          <w:p w14:paraId="23FE3F51" w14:textId="77777777" w:rsidR="00EE5032" w:rsidRPr="0043505F" w:rsidRDefault="00EE5032"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BCFBE3F" w14:textId="77777777" w:rsidR="00EE5032" w:rsidRPr="0043505F" w:rsidRDefault="00EE5032" w:rsidP="000A7972">
            <w:pPr>
              <w:rPr>
                <w:rFonts w:eastAsia="Times New Roman" w:cs="Arial"/>
                <w:kern w:val="0"/>
                <w:szCs w:val="22"/>
                <w:lang w:val="en-US"/>
                <w14:ligatures w14:val="none"/>
              </w:rPr>
            </w:pPr>
          </w:p>
          <w:p w14:paraId="1BC25D17" w14:textId="77777777" w:rsidR="00EE5032" w:rsidRPr="0043505F" w:rsidRDefault="00EE5032" w:rsidP="000A7972">
            <w:pPr>
              <w:rPr>
                <w:rFonts w:eastAsia="Times New Roman" w:cs="Arial"/>
                <w:kern w:val="0"/>
                <w:szCs w:val="22"/>
                <w:lang w:val="en-US"/>
                <w14:ligatures w14:val="none"/>
              </w:rPr>
            </w:pPr>
          </w:p>
          <w:p w14:paraId="0A7A0BE8" w14:textId="77777777" w:rsidR="00EE5032" w:rsidRDefault="00EE5032"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072780E0" w14:textId="77777777" w:rsidR="00EE5032" w:rsidRPr="0043505F" w:rsidRDefault="00EE5032" w:rsidP="000A7972">
            <w:pPr>
              <w:rPr>
                <w:rFonts w:eastAsia="Times New Roman" w:cs="Arial"/>
                <w:kern w:val="0"/>
                <w:szCs w:val="22"/>
                <w:lang w:val="en-US"/>
                <w14:ligatures w14:val="none"/>
              </w:rPr>
            </w:pPr>
          </w:p>
        </w:tc>
      </w:tr>
      <w:tr w:rsidR="00A756C4" w:rsidRPr="0043505F" w14:paraId="0B965BAD" w14:textId="77777777" w:rsidTr="00A756C4">
        <w:trPr>
          <w:gridAfter w:val="1"/>
          <w:wAfter w:w="119" w:type="dxa"/>
        </w:trPr>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E9A5158" w14:textId="77777777" w:rsidR="00A756C4" w:rsidRPr="0043505F" w:rsidRDefault="00A756C4"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Pr="0099274A">
              <w:rPr>
                <w:rFonts w:eastAsia="Times New Roman" w:cs="Arial"/>
                <w:b/>
                <w:kern w:val="0"/>
                <w:szCs w:val="22"/>
                <w:lang w:val="en-US"/>
                <w14:ligatures w14:val="none"/>
              </w:rPr>
              <w:t>M/501/7024</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12F6161" w14:textId="723F753E" w:rsidR="00A756C4" w:rsidRPr="0043505F" w:rsidRDefault="00A756C4"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A756C4">
              <w:rPr>
                <w:rFonts w:eastAsia="Times New Roman" w:cs="Arial"/>
                <w:b/>
                <w:kern w:val="0"/>
                <w:szCs w:val="22"/>
                <w:lang w:val="en-US"/>
                <w14:ligatures w14:val="none"/>
              </w:rPr>
              <w:t>4.1, 4.2, 4.3 &amp; 4.4</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1B799DC" w14:textId="16A2D0A7" w:rsidR="00A756C4" w:rsidRPr="0043505F" w:rsidRDefault="00A756C4"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3</w:t>
            </w:r>
          </w:p>
        </w:tc>
      </w:tr>
    </w:tbl>
    <w:p w14:paraId="2247ABA7" w14:textId="77777777" w:rsidR="00A756C4" w:rsidRPr="0043505F" w:rsidRDefault="00A756C4" w:rsidP="00A756C4">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A756C4" w:rsidRPr="0043505F" w14:paraId="7F003765"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290FB2A" w14:textId="20F07E5A" w:rsidR="00A756C4" w:rsidRPr="0043505F" w:rsidRDefault="00A756C4"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4B5E2B" w:rsidRPr="004B5E2B">
              <w:rPr>
                <w:b/>
              </w:rPr>
              <w:t>Replace Exhaust Section</w:t>
            </w:r>
          </w:p>
        </w:tc>
      </w:tr>
    </w:tbl>
    <w:p w14:paraId="1B4D61F6" w14:textId="77777777" w:rsidR="004B5E2B" w:rsidRDefault="004B5E2B">
      <w:pPr>
        <w:rPr>
          <w:rFonts w:eastAsia="Times New Roman"/>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69"/>
        <w:gridCol w:w="3270"/>
      </w:tblGrid>
      <w:tr w:rsidR="004B5E2B" w:rsidRPr="0043505F" w14:paraId="3BD3D8AC" w14:textId="77777777" w:rsidTr="004B5E2B">
        <w:trPr>
          <w:trHeight w:val="416"/>
        </w:trPr>
        <w:tc>
          <w:tcPr>
            <w:tcW w:w="327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hideMark/>
          </w:tcPr>
          <w:p w14:paraId="19CE71B1" w14:textId="49A21C24" w:rsidR="004B5E2B" w:rsidRPr="0043505F" w:rsidRDefault="004B5E2B" w:rsidP="004B5E2B">
            <w:pPr>
              <w:ind w:right="26"/>
              <w:rPr>
                <w:rFonts w:eastAsia="Times New Roman" w:cs="Arial"/>
                <w:b/>
                <w:kern w:val="0"/>
                <w:szCs w:val="22"/>
                <w:lang w:val="en-US"/>
                <w14:ligatures w14:val="none"/>
              </w:rPr>
            </w:pPr>
            <w:r w:rsidRPr="00620EBE">
              <w:rPr>
                <w:b/>
              </w:rPr>
              <w:t>Vehicle Details</w:t>
            </w:r>
          </w:p>
        </w:tc>
        <w:tc>
          <w:tcPr>
            <w:tcW w:w="327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1FEC4CC6" w14:textId="6B1E5EB4" w:rsidR="004B5E2B" w:rsidRPr="0043505F" w:rsidRDefault="004B5E2B" w:rsidP="004B5E2B">
            <w:pPr>
              <w:ind w:right="26"/>
              <w:rPr>
                <w:rFonts w:eastAsia="Times New Roman" w:cs="Arial"/>
                <w:b/>
                <w:kern w:val="0"/>
                <w:szCs w:val="22"/>
                <w:lang w:val="en-US"/>
                <w14:ligatures w14:val="none"/>
              </w:rPr>
            </w:pPr>
            <w:r w:rsidRPr="00620EBE">
              <w:rPr>
                <w:b/>
              </w:rPr>
              <w:t>Special Tools</w:t>
            </w:r>
          </w:p>
        </w:tc>
        <w:tc>
          <w:tcPr>
            <w:tcW w:w="327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8B0A5C2" w14:textId="07240020" w:rsidR="004B5E2B" w:rsidRPr="0043505F" w:rsidRDefault="004B5E2B" w:rsidP="004B5E2B">
            <w:pPr>
              <w:ind w:right="26"/>
              <w:rPr>
                <w:rFonts w:eastAsia="Times New Roman" w:cs="Arial"/>
                <w:b/>
                <w:kern w:val="0"/>
                <w:szCs w:val="22"/>
                <w:lang w:val="en-US"/>
                <w14:ligatures w14:val="none"/>
              </w:rPr>
            </w:pPr>
            <w:r w:rsidRPr="00620EBE">
              <w:rPr>
                <w:b/>
              </w:rPr>
              <w:t>Exhaust Section Replaced</w:t>
            </w:r>
          </w:p>
        </w:tc>
      </w:tr>
      <w:tr w:rsidR="004B5E2B" w:rsidRPr="0043505F" w14:paraId="4CE2288E" w14:textId="77777777" w:rsidTr="00DE20AE">
        <w:trPr>
          <w:trHeight w:val="1997"/>
        </w:trPr>
        <w:tc>
          <w:tcPr>
            <w:tcW w:w="327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199B2F" w14:textId="77777777" w:rsidR="001218A5" w:rsidRPr="00620EBE" w:rsidRDefault="001218A5" w:rsidP="001218A5">
            <w:pPr>
              <w:ind w:firstLine="180"/>
              <w:rPr>
                <w:sz w:val="18"/>
                <w:szCs w:val="18"/>
              </w:rPr>
            </w:pPr>
          </w:p>
          <w:p w14:paraId="046326CE" w14:textId="77777777" w:rsidR="001218A5" w:rsidRDefault="001218A5" w:rsidP="001218A5">
            <w:pPr>
              <w:ind w:firstLine="180"/>
            </w:pPr>
            <w:r>
              <w:t>Make________________</w:t>
            </w:r>
          </w:p>
          <w:p w14:paraId="6AD4604F" w14:textId="77777777" w:rsidR="001218A5" w:rsidRPr="00620EBE" w:rsidRDefault="001218A5" w:rsidP="001218A5">
            <w:pPr>
              <w:ind w:firstLine="180"/>
              <w:rPr>
                <w:sz w:val="16"/>
                <w:szCs w:val="16"/>
              </w:rPr>
            </w:pPr>
          </w:p>
          <w:p w14:paraId="707FAEBB" w14:textId="77777777" w:rsidR="001218A5" w:rsidRPr="00620EBE" w:rsidRDefault="001218A5" w:rsidP="001218A5">
            <w:pPr>
              <w:ind w:firstLine="180"/>
              <w:rPr>
                <w:sz w:val="18"/>
                <w:szCs w:val="18"/>
              </w:rPr>
            </w:pPr>
          </w:p>
          <w:p w14:paraId="6D5F3BD5" w14:textId="77777777" w:rsidR="001218A5" w:rsidRPr="00620EBE" w:rsidRDefault="001218A5" w:rsidP="001218A5">
            <w:pPr>
              <w:ind w:firstLine="180"/>
              <w:rPr>
                <w:sz w:val="16"/>
                <w:szCs w:val="16"/>
              </w:rPr>
            </w:pPr>
            <w:r>
              <w:t>Model________________</w:t>
            </w:r>
          </w:p>
          <w:p w14:paraId="79875CFA" w14:textId="77777777" w:rsidR="001218A5" w:rsidRPr="00620EBE" w:rsidRDefault="001218A5" w:rsidP="001218A5">
            <w:pPr>
              <w:ind w:firstLine="180"/>
              <w:rPr>
                <w:sz w:val="18"/>
                <w:szCs w:val="18"/>
              </w:rPr>
            </w:pPr>
          </w:p>
          <w:p w14:paraId="5906D3BC" w14:textId="77777777" w:rsidR="001218A5" w:rsidRPr="001218A5" w:rsidRDefault="001218A5" w:rsidP="001218A5">
            <w:pPr>
              <w:ind w:firstLine="180"/>
              <w:rPr>
                <w:sz w:val="18"/>
                <w:szCs w:val="20"/>
              </w:rPr>
            </w:pPr>
          </w:p>
          <w:p w14:paraId="75F5C94E" w14:textId="77777777" w:rsidR="001218A5" w:rsidRDefault="001218A5" w:rsidP="001218A5">
            <w:pPr>
              <w:ind w:firstLine="180"/>
            </w:pPr>
            <w:r>
              <w:t>Year_________________</w:t>
            </w:r>
          </w:p>
          <w:p w14:paraId="128552DD" w14:textId="77777777" w:rsidR="004B5E2B" w:rsidRPr="0043505F" w:rsidRDefault="004B5E2B" w:rsidP="000A7972">
            <w:pPr>
              <w:ind w:right="26"/>
              <w:rPr>
                <w:rFonts w:eastAsia="Times New Roman" w:cs="Arial"/>
                <w:b/>
                <w:kern w:val="0"/>
                <w:szCs w:val="22"/>
                <w:lang w:val="en-US"/>
                <w14:ligatures w14:val="none"/>
              </w:rPr>
            </w:pPr>
          </w:p>
        </w:tc>
        <w:tc>
          <w:tcPr>
            <w:tcW w:w="327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FC8A6ED" w14:textId="77777777" w:rsidR="004B5E2B" w:rsidRPr="0043505F" w:rsidRDefault="004B5E2B" w:rsidP="000A7972">
            <w:pPr>
              <w:ind w:right="26"/>
              <w:rPr>
                <w:rFonts w:eastAsia="Times New Roman" w:cs="Arial"/>
                <w:b/>
                <w:kern w:val="0"/>
                <w:szCs w:val="22"/>
                <w:lang w:val="en-US"/>
                <w14:ligatures w14:val="none"/>
              </w:rPr>
            </w:pPr>
          </w:p>
        </w:tc>
        <w:tc>
          <w:tcPr>
            <w:tcW w:w="3274"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256F42D" w14:textId="436EF3A1" w:rsidR="004B5E2B" w:rsidRPr="0043505F" w:rsidRDefault="004B5E2B" w:rsidP="000A7972">
            <w:pPr>
              <w:ind w:right="26"/>
              <w:rPr>
                <w:rFonts w:eastAsia="Times New Roman" w:cs="Arial"/>
                <w:b/>
                <w:kern w:val="0"/>
                <w:szCs w:val="22"/>
                <w:lang w:val="en-US"/>
                <w14:ligatures w14:val="none"/>
              </w:rPr>
            </w:pPr>
          </w:p>
        </w:tc>
      </w:tr>
      <w:tr w:rsidR="004B5E2B" w:rsidRPr="0043505F" w14:paraId="45DFB7E9" w14:textId="77777777" w:rsidTr="00DE20AE">
        <w:trPr>
          <w:trHeight w:val="2126"/>
        </w:trPr>
        <w:tc>
          <w:tcPr>
            <w:tcW w:w="9821" w:type="dxa"/>
            <w:gridSpan w:val="3"/>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898F4ED" w14:textId="77777777" w:rsidR="00DE20AE" w:rsidRPr="00620EBE" w:rsidRDefault="00DE20AE" w:rsidP="00DE20AE">
            <w:pPr>
              <w:ind w:firstLine="180"/>
              <w:rPr>
                <w:b/>
              </w:rPr>
            </w:pPr>
            <w:r w:rsidRPr="00620EBE">
              <w:rPr>
                <w:b/>
              </w:rPr>
              <w:t>Instructions to Learners</w:t>
            </w:r>
            <w:r>
              <w:t xml:space="preserve"> </w:t>
            </w:r>
          </w:p>
          <w:p w14:paraId="3EF8E89C" w14:textId="77777777" w:rsidR="00DE20AE" w:rsidRDefault="00DE20AE" w:rsidP="00DE20AE">
            <w:pPr>
              <w:numPr>
                <w:ilvl w:val="0"/>
                <w:numId w:val="9"/>
              </w:numPr>
              <w:tabs>
                <w:tab w:val="clear" w:pos="720"/>
              </w:tabs>
              <w:ind w:left="180" w:firstLine="0"/>
            </w:pPr>
            <w:r>
              <w:t>P</w:t>
            </w:r>
            <w:r w:rsidRPr="00114D1B">
              <w:t>osition vehicle at correct working height</w:t>
            </w:r>
          </w:p>
          <w:p w14:paraId="6E009192" w14:textId="77777777" w:rsidR="00DE20AE" w:rsidRDefault="00DE20AE" w:rsidP="00DE20AE">
            <w:pPr>
              <w:numPr>
                <w:ilvl w:val="0"/>
                <w:numId w:val="9"/>
              </w:numPr>
              <w:tabs>
                <w:tab w:val="clear" w:pos="720"/>
              </w:tabs>
              <w:ind w:left="180" w:firstLine="0"/>
            </w:pPr>
            <w:r>
              <w:t>Remove exhaust section and mountings</w:t>
            </w:r>
          </w:p>
          <w:p w14:paraId="26DD7345" w14:textId="77777777" w:rsidR="00DE20AE" w:rsidRDefault="00DE20AE" w:rsidP="00DE20AE">
            <w:pPr>
              <w:numPr>
                <w:ilvl w:val="0"/>
                <w:numId w:val="9"/>
              </w:numPr>
              <w:tabs>
                <w:tab w:val="clear" w:pos="720"/>
              </w:tabs>
              <w:ind w:left="180" w:firstLine="0"/>
            </w:pPr>
            <w:r>
              <w:t>Identify correct replacement section</w:t>
            </w:r>
          </w:p>
          <w:p w14:paraId="189BE0D5" w14:textId="77777777" w:rsidR="00DE20AE" w:rsidRDefault="00DE20AE" w:rsidP="00DE20AE">
            <w:pPr>
              <w:numPr>
                <w:ilvl w:val="0"/>
                <w:numId w:val="9"/>
              </w:numPr>
              <w:tabs>
                <w:tab w:val="clear" w:pos="720"/>
              </w:tabs>
              <w:ind w:left="180" w:firstLine="0"/>
            </w:pPr>
            <w:r>
              <w:t>Replace exhaust section</w:t>
            </w:r>
          </w:p>
          <w:p w14:paraId="5ADF5C2B" w14:textId="3472D489" w:rsidR="004B5E2B" w:rsidRPr="00DE20AE" w:rsidRDefault="00DE20AE" w:rsidP="00DE20AE">
            <w:pPr>
              <w:numPr>
                <w:ilvl w:val="0"/>
                <w:numId w:val="9"/>
              </w:numPr>
              <w:tabs>
                <w:tab w:val="clear" w:pos="720"/>
              </w:tabs>
              <w:ind w:left="180" w:firstLine="0"/>
            </w:pPr>
            <w:r>
              <w:t>Run engine and check for exhaust system leakage and correct positioning</w:t>
            </w:r>
          </w:p>
        </w:tc>
      </w:tr>
    </w:tbl>
    <w:p w14:paraId="4F41F030" w14:textId="77777777" w:rsidR="00DE20AE" w:rsidRDefault="00DE20AE">
      <w:pPr>
        <w:rPr>
          <w:rFonts w:eastAsia="Times New Roman"/>
          <w:lang w:val="en-US"/>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DE20AE" w:rsidRPr="0043505F" w14:paraId="7FC518BC" w14:textId="77777777" w:rsidTr="000A7972">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FA84338" w14:textId="77777777" w:rsidR="00DE20AE" w:rsidRPr="0043505F" w:rsidRDefault="00DE20AE"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52796C1" w14:textId="77777777" w:rsidR="00DE20AE" w:rsidRDefault="00DE20AE"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3ACF5B08" w14:textId="77777777" w:rsidR="00DE20AE" w:rsidRDefault="00DE20AE" w:rsidP="000A7972">
            <w:pPr>
              <w:rPr>
                <w:rFonts w:eastAsia="Times New Roman" w:cs="Arial"/>
                <w:kern w:val="0"/>
                <w:szCs w:val="22"/>
                <w:lang w:val="en-US"/>
                <w14:ligatures w14:val="none"/>
              </w:rPr>
            </w:pPr>
          </w:p>
          <w:p w14:paraId="3FE4117B" w14:textId="77777777" w:rsidR="00DE20AE" w:rsidRPr="0043505F" w:rsidRDefault="00DE20AE" w:rsidP="000A7972">
            <w:pPr>
              <w:rPr>
                <w:rFonts w:eastAsia="Times New Roman" w:cs="Arial"/>
                <w:kern w:val="0"/>
                <w:szCs w:val="22"/>
                <w:lang w:val="en-US"/>
                <w14:ligatures w14:val="none"/>
              </w:rPr>
            </w:pPr>
          </w:p>
          <w:p w14:paraId="2B7F71C7" w14:textId="77777777" w:rsidR="00DE20AE" w:rsidRPr="0043505F" w:rsidRDefault="00DE20AE"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33CADD1" w14:textId="77777777" w:rsidR="00DE20AE" w:rsidRPr="0043505F" w:rsidRDefault="00DE20AE" w:rsidP="000A7972">
            <w:pPr>
              <w:rPr>
                <w:rFonts w:eastAsia="Times New Roman" w:cs="Arial"/>
                <w:kern w:val="0"/>
                <w:szCs w:val="22"/>
                <w:lang w:val="en-US"/>
                <w14:ligatures w14:val="none"/>
              </w:rPr>
            </w:pPr>
          </w:p>
          <w:p w14:paraId="59E5128D" w14:textId="77777777" w:rsidR="00DE20AE" w:rsidRPr="0043505F" w:rsidRDefault="00DE20AE" w:rsidP="000A7972">
            <w:pPr>
              <w:rPr>
                <w:rFonts w:eastAsia="Times New Roman" w:cs="Arial"/>
                <w:kern w:val="0"/>
                <w:szCs w:val="22"/>
                <w:lang w:val="en-US"/>
                <w14:ligatures w14:val="none"/>
              </w:rPr>
            </w:pPr>
          </w:p>
          <w:p w14:paraId="44058D14" w14:textId="77777777" w:rsidR="00DE20AE" w:rsidRDefault="00DE20AE"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24021AA6" w14:textId="77777777" w:rsidR="00DE20AE" w:rsidRPr="0043505F" w:rsidRDefault="00DE20AE" w:rsidP="000A7972">
            <w:pPr>
              <w:rPr>
                <w:rFonts w:eastAsia="Times New Roman" w:cs="Arial"/>
                <w:kern w:val="0"/>
                <w:szCs w:val="22"/>
                <w:lang w:val="en-US"/>
                <w14:ligatures w14:val="none"/>
              </w:rPr>
            </w:pPr>
          </w:p>
        </w:tc>
      </w:tr>
    </w:tbl>
    <w:p w14:paraId="0CF7A1CD" w14:textId="77777777" w:rsidR="0097771A" w:rsidRDefault="0097771A">
      <w:pPr>
        <w:rPr>
          <w:rFonts w:eastAsia="Times New Roman"/>
          <w:lang w:val="en-US"/>
        </w:rPr>
      </w:pPr>
    </w:p>
    <w:p w14:paraId="09A53527" w14:textId="190F5540" w:rsidR="0097771A" w:rsidRDefault="0097771A">
      <w:pPr>
        <w:rPr>
          <w:rFonts w:eastAsia="Times New Roman"/>
          <w:lang w:val="en-US"/>
        </w:rPr>
      </w:pPr>
      <w:r>
        <w:rPr>
          <w:rFonts w:eastAsia="Times New Roman"/>
          <w:lang w:val="en-US"/>
        </w:rPr>
        <w:br w:type="page"/>
      </w:r>
    </w:p>
    <w:p w14:paraId="7C463889" w14:textId="77777777" w:rsidR="0097771A" w:rsidRDefault="0097771A">
      <w:pPr>
        <w:rPr>
          <w:rFonts w:eastAsia="Times New Roman"/>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3345"/>
        <w:gridCol w:w="3037"/>
      </w:tblGrid>
      <w:tr w:rsidR="0097771A" w:rsidRPr="0043505F" w14:paraId="78DD4F69" w14:textId="77777777" w:rsidTr="0097771A">
        <w:tc>
          <w:tcPr>
            <w:tcW w:w="343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1F4D736" w14:textId="77777777" w:rsidR="0097771A" w:rsidRPr="0043505F" w:rsidRDefault="0097771A"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14</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Pr="0099274A">
              <w:rPr>
                <w:rFonts w:eastAsia="Times New Roman" w:cs="Arial"/>
                <w:b/>
                <w:kern w:val="0"/>
                <w:szCs w:val="22"/>
                <w:lang w:val="en-US"/>
                <w14:ligatures w14:val="none"/>
              </w:rPr>
              <w:t>M/501/7024</w:t>
            </w:r>
            <w:r w:rsidRPr="0043505F">
              <w:rPr>
                <w:rFonts w:eastAsia="Times New Roman" w:cs="Arial"/>
                <w:b/>
                <w:kern w:val="0"/>
                <w:szCs w:val="22"/>
                <w:lang w:val="en-US"/>
                <w14:ligatures w14:val="none"/>
              </w:rPr>
              <w:t>)</w:t>
            </w:r>
          </w:p>
        </w:tc>
        <w:tc>
          <w:tcPr>
            <w:tcW w:w="334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8F0F561" w14:textId="313D4164" w:rsidR="0097771A" w:rsidRPr="0043505F" w:rsidRDefault="0097771A"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5</w:t>
            </w:r>
            <w:r w:rsidRPr="00A756C4">
              <w:rPr>
                <w:rFonts w:eastAsia="Times New Roman" w:cs="Arial"/>
                <w:b/>
                <w:kern w:val="0"/>
                <w:szCs w:val="22"/>
                <w:lang w:val="en-US"/>
                <w14:ligatures w14:val="none"/>
              </w:rPr>
              <w:t>.1</w:t>
            </w:r>
          </w:p>
        </w:tc>
        <w:tc>
          <w:tcPr>
            <w:tcW w:w="3037"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F025E02" w14:textId="7468688D" w:rsidR="0097771A" w:rsidRPr="0043505F" w:rsidRDefault="0097771A"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4</w:t>
            </w:r>
          </w:p>
        </w:tc>
      </w:tr>
    </w:tbl>
    <w:p w14:paraId="5D3C636F" w14:textId="77777777" w:rsidR="0097771A" w:rsidRPr="0043505F" w:rsidRDefault="0097771A" w:rsidP="0097771A">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97771A" w:rsidRPr="0043505F" w14:paraId="7B27EA22"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0BF6F90" w14:textId="2441D08D" w:rsidR="0097771A" w:rsidRPr="0043505F" w:rsidRDefault="0097771A"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97771A">
              <w:rPr>
                <w:b/>
              </w:rPr>
              <w:t>Waste Disposal</w:t>
            </w:r>
          </w:p>
        </w:tc>
      </w:tr>
    </w:tbl>
    <w:p w14:paraId="61380181" w14:textId="77777777" w:rsidR="0097771A" w:rsidRDefault="0097771A" w:rsidP="0097771A">
      <w:pPr>
        <w:rPr>
          <w:rFonts w:eastAsia="Times New Roman"/>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11"/>
      </w:tblGrid>
      <w:tr w:rsidR="0097771A" w:rsidRPr="0043505F" w14:paraId="7B415AE4" w14:textId="77777777" w:rsidTr="0097771A">
        <w:trPr>
          <w:trHeight w:val="983"/>
        </w:trPr>
        <w:tc>
          <w:tcPr>
            <w:tcW w:w="9821"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D5C2C60" w14:textId="77777777" w:rsidR="00852E37" w:rsidRPr="00620EBE" w:rsidRDefault="00852E37" w:rsidP="00CD517C">
            <w:pPr>
              <w:rPr>
                <w:b/>
              </w:rPr>
            </w:pPr>
            <w:r w:rsidRPr="00620EBE">
              <w:rPr>
                <w:b/>
              </w:rPr>
              <w:t>Instructions to Learners</w:t>
            </w:r>
            <w:r>
              <w:t xml:space="preserve"> </w:t>
            </w:r>
          </w:p>
          <w:p w14:paraId="041F50C5" w14:textId="77777777" w:rsidR="00852E37" w:rsidRDefault="00852E37" w:rsidP="00CD517C">
            <w:r>
              <w:t>State in the spaces provided below the correct procedure for disposing of waste exhaust components</w:t>
            </w:r>
          </w:p>
          <w:p w14:paraId="04E2D2A6" w14:textId="77777777" w:rsidR="0097771A" w:rsidRPr="00620EBE" w:rsidRDefault="0097771A" w:rsidP="000A7972">
            <w:pPr>
              <w:ind w:firstLine="180"/>
              <w:rPr>
                <w:sz w:val="18"/>
                <w:szCs w:val="18"/>
              </w:rPr>
            </w:pPr>
          </w:p>
          <w:p w14:paraId="5B843DBD" w14:textId="77777777" w:rsidR="0097771A" w:rsidRPr="0043505F" w:rsidRDefault="0097771A" w:rsidP="0097771A">
            <w:pPr>
              <w:ind w:firstLine="180"/>
              <w:rPr>
                <w:rFonts w:eastAsia="Times New Roman" w:cs="Arial"/>
                <w:b/>
                <w:kern w:val="0"/>
                <w:szCs w:val="22"/>
                <w:lang w:val="en-US"/>
                <w14:ligatures w14:val="none"/>
              </w:rPr>
            </w:pPr>
          </w:p>
        </w:tc>
      </w:tr>
      <w:tr w:rsidR="00852E37" w:rsidRPr="0043505F" w14:paraId="0CE3D943" w14:textId="77777777" w:rsidTr="00852E37">
        <w:trPr>
          <w:trHeight w:val="532"/>
        </w:trPr>
        <w:tc>
          <w:tcPr>
            <w:tcW w:w="49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47730DA6" w14:textId="40C7F23B" w:rsidR="00852E37" w:rsidRPr="00DE20AE" w:rsidRDefault="00852E37" w:rsidP="00852E37">
            <w:pPr>
              <w:ind w:left="180"/>
            </w:pPr>
            <w:r w:rsidRPr="00620EBE">
              <w:rPr>
                <w:b/>
              </w:rPr>
              <w:t>Component</w:t>
            </w:r>
          </w:p>
        </w:tc>
        <w:tc>
          <w:tcPr>
            <w:tcW w:w="49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1441B9A" w14:textId="51A4AADB" w:rsidR="00852E37" w:rsidRPr="00DE20AE" w:rsidRDefault="00852E37" w:rsidP="00852E37">
            <w:pPr>
              <w:ind w:left="180"/>
            </w:pPr>
            <w:r w:rsidRPr="00620EBE">
              <w:rPr>
                <w:b/>
              </w:rPr>
              <w:t>Correct Disposal</w:t>
            </w:r>
          </w:p>
        </w:tc>
      </w:tr>
      <w:tr w:rsidR="00852E37" w:rsidRPr="0043505F" w14:paraId="128AB4C4" w14:textId="77777777" w:rsidTr="00852E37">
        <w:trPr>
          <w:trHeight w:val="981"/>
        </w:trPr>
        <w:tc>
          <w:tcPr>
            <w:tcW w:w="49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0EA09A17" w14:textId="3D27EB59" w:rsidR="00852E37" w:rsidRPr="00DE20AE" w:rsidRDefault="00852E37" w:rsidP="00852E37">
            <w:pPr>
              <w:ind w:left="180"/>
            </w:pPr>
            <w:r w:rsidRPr="00620EBE">
              <w:rPr>
                <w:b/>
              </w:rPr>
              <w:t>Exhaust Pipes</w:t>
            </w:r>
          </w:p>
        </w:tc>
        <w:tc>
          <w:tcPr>
            <w:tcW w:w="49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7B7D59C" w14:textId="163BC927" w:rsidR="00852E37" w:rsidRPr="00DE20AE" w:rsidRDefault="00852E37" w:rsidP="00852E37">
            <w:pPr>
              <w:ind w:left="180"/>
            </w:pPr>
          </w:p>
        </w:tc>
      </w:tr>
      <w:tr w:rsidR="00852E37" w:rsidRPr="0043505F" w14:paraId="79E6C2E1" w14:textId="77777777" w:rsidTr="00852E37">
        <w:trPr>
          <w:trHeight w:val="1017"/>
        </w:trPr>
        <w:tc>
          <w:tcPr>
            <w:tcW w:w="49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7E47740B" w14:textId="3F7C9338" w:rsidR="00852E37" w:rsidRPr="00DE20AE" w:rsidRDefault="00852E37" w:rsidP="00852E37">
            <w:pPr>
              <w:ind w:left="180"/>
            </w:pPr>
            <w:r w:rsidRPr="00620EBE">
              <w:rPr>
                <w:b/>
              </w:rPr>
              <w:t>Catalytic Converter</w:t>
            </w:r>
          </w:p>
        </w:tc>
        <w:tc>
          <w:tcPr>
            <w:tcW w:w="49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E4576AD" w14:textId="525ABE68" w:rsidR="00852E37" w:rsidRPr="00DE20AE" w:rsidRDefault="00852E37" w:rsidP="00852E37">
            <w:pPr>
              <w:ind w:left="180"/>
            </w:pPr>
          </w:p>
        </w:tc>
      </w:tr>
      <w:tr w:rsidR="00852E37" w:rsidRPr="0043505F" w14:paraId="3BB03CD1" w14:textId="77777777" w:rsidTr="00852E37">
        <w:trPr>
          <w:trHeight w:val="1039"/>
        </w:trPr>
        <w:tc>
          <w:tcPr>
            <w:tcW w:w="49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28B8BDEC" w14:textId="292895AD" w:rsidR="00852E37" w:rsidRPr="00DE20AE" w:rsidRDefault="00852E37" w:rsidP="00852E37">
            <w:pPr>
              <w:ind w:left="180"/>
            </w:pPr>
            <w:r w:rsidRPr="00620EBE">
              <w:rPr>
                <w:b/>
              </w:rPr>
              <w:t>Rubber Mountings</w:t>
            </w:r>
          </w:p>
        </w:tc>
        <w:tc>
          <w:tcPr>
            <w:tcW w:w="49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24CF31A5" w14:textId="71D8E43C" w:rsidR="00852E37" w:rsidRPr="00DE20AE" w:rsidRDefault="00852E37" w:rsidP="00852E37">
            <w:pPr>
              <w:ind w:left="180"/>
            </w:pPr>
          </w:p>
        </w:tc>
      </w:tr>
      <w:tr w:rsidR="00852E37" w:rsidRPr="0043505F" w14:paraId="43F5A663" w14:textId="77777777" w:rsidTr="00852E37">
        <w:trPr>
          <w:trHeight w:val="919"/>
        </w:trPr>
        <w:tc>
          <w:tcPr>
            <w:tcW w:w="491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vAlign w:val="center"/>
          </w:tcPr>
          <w:p w14:paraId="14D95D31" w14:textId="1502C885" w:rsidR="00852E37" w:rsidRPr="00DE20AE" w:rsidRDefault="00852E37" w:rsidP="00852E37">
            <w:pPr>
              <w:ind w:left="180"/>
            </w:pPr>
            <w:r w:rsidRPr="00620EBE">
              <w:rPr>
                <w:b/>
              </w:rPr>
              <w:t>Exhaust Silencers</w:t>
            </w:r>
          </w:p>
        </w:tc>
        <w:tc>
          <w:tcPr>
            <w:tcW w:w="491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319E867" w14:textId="251795C5" w:rsidR="00852E37" w:rsidRPr="00DE20AE" w:rsidRDefault="00852E37" w:rsidP="00852E37">
            <w:pPr>
              <w:ind w:left="180"/>
            </w:pPr>
          </w:p>
        </w:tc>
      </w:tr>
    </w:tbl>
    <w:p w14:paraId="0BD51258" w14:textId="77777777" w:rsidR="00E505C5" w:rsidRDefault="00E505C5">
      <w:pPr>
        <w:rPr>
          <w:rFonts w:eastAsia="Times New Roman"/>
          <w:lang w:val="en-US"/>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E505C5" w:rsidRPr="0043505F" w14:paraId="4B226C48" w14:textId="77777777" w:rsidTr="00E505C5">
        <w:trPr>
          <w:trHeight w:val="70"/>
        </w:trPr>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66EFB64" w14:textId="77777777" w:rsidR="00E505C5" w:rsidRPr="0043505F" w:rsidRDefault="00E505C5"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AAEE565" w14:textId="77777777" w:rsidR="00E505C5" w:rsidRDefault="00E505C5"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2A34B20" w14:textId="77777777" w:rsidR="00E505C5" w:rsidRDefault="00E505C5" w:rsidP="000A7972">
            <w:pPr>
              <w:rPr>
                <w:rFonts w:eastAsia="Times New Roman" w:cs="Arial"/>
                <w:kern w:val="0"/>
                <w:szCs w:val="22"/>
                <w:lang w:val="en-US"/>
                <w14:ligatures w14:val="none"/>
              </w:rPr>
            </w:pPr>
          </w:p>
          <w:p w14:paraId="5D85F8FE" w14:textId="77777777" w:rsidR="00E505C5" w:rsidRPr="0043505F" w:rsidRDefault="00E505C5" w:rsidP="000A7972">
            <w:pPr>
              <w:rPr>
                <w:rFonts w:eastAsia="Times New Roman" w:cs="Arial"/>
                <w:kern w:val="0"/>
                <w:szCs w:val="22"/>
                <w:lang w:val="en-US"/>
                <w14:ligatures w14:val="none"/>
              </w:rPr>
            </w:pPr>
          </w:p>
          <w:p w14:paraId="77AE1777" w14:textId="77777777" w:rsidR="00E505C5" w:rsidRPr="0043505F" w:rsidRDefault="00E505C5"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CC71F59" w14:textId="77777777" w:rsidR="00E505C5" w:rsidRPr="0043505F" w:rsidRDefault="00E505C5" w:rsidP="000A7972">
            <w:pPr>
              <w:rPr>
                <w:rFonts w:eastAsia="Times New Roman" w:cs="Arial"/>
                <w:kern w:val="0"/>
                <w:szCs w:val="22"/>
                <w:lang w:val="en-US"/>
                <w14:ligatures w14:val="none"/>
              </w:rPr>
            </w:pPr>
          </w:p>
          <w:p w14:paraId="2E0A818F" w14:textId="77777777" w:rsidR="00E505C5" w:rsidRPr="0043505F" w:rsidRDefault="00E505C5" w:rsidP="000A7972">
            <w:pPr>
              <w:rPr>
                <w:rFonts w:eastAsia="Times New Roman" w:cs="Arial"/>
                <w:kern w:val="0"/>
                <w:szCs w:val="22"/>
                <w:lang w:val="en-US"/>
                <w14:ligatures w14:val="none"/>
              </w:rPr>
            </w:pPr>
          </w:p>
          <w:p w14:paraId="641917E6" w14:textId="77777777" w:rsidR="00E505C5" w:rsidRDefault="00E505C5"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1B6C14D" w14:textId="77777777" w:rsidR="00E505C5" w:rsidRPr="0043505F" w:rsidRDefault="00E505C5" w:rsidP="000A7972">
            <w:pPr>
              <w:rPr>
                <w:rFonts w:eastAsia="Times New Roman" w:cs="Arial"/>
                <w:kern w:val="0"/>
                <w:szCs w:val="22"/>
                <w:lang w:val="en-US"/>
                <w14:ligatures w14:val="none"/>
              </w:rPr>
            </w:pPr>
          </w:p>
        </w:tc>
      </w:tr>
    </w:tbl>
    <w:p w14:paraId="137077C9" w14:textId="36DB082A" w:rsidR="006566F6" w:rsidRDefault="006566F6">
      <w:pPr>
        <w:rPr>
          <w:rFonts w:eastAsia="Times New Roman" w:cstheme="majorBidi"/>
          <w:b/>
          <w:color w:val="043956" w:themeColor="accent2"/>
          <w:sz w:val="32"/>
          <w:szCs w:val="40"/>
          <w:lang w:val="en-US"/>
        </w:rPr>
      </w:pPr>
      <w:r>
        <w:rPr>
          <w:rFonts w:eastAsia="Times New Roman"/>
          <w:lang w:val="en-US"/>
        </w:rPr>
        <w:br w:type="page"/>
      </w:r>
    </w:p>
    <w:p w14:paraId="273B5F74" w14:textId="29150CF3" w:rsidR="001829BB" w:rsidRPr="0043505F" w:rsidRDefault="001829BB" w:rsidP="001829BB">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15</w:t>
      </w:r>
      <w:r w:rsidRPr="0043505F">
        <w:rPr>
          <w:rFonts w:eastAsia="Times New Roman"/>
          <w:lang w:val="en-US"/>
        </w:rPr>
        <w:t xml:space="preserve"> (</w:t>
      </w:r>
      <w:r w:rsidR="00AA6859" w:rsidRPr="00AA6859">
        <w:rPr>
          <w:rFonts w:eastAsia="Times New Roman"/>
          <w:lang w:val="en-US"/>
        </w:rPr>
        <w:t>A/501/7026</w:t>
      </w:r>
      <w:r w:rsidRPr="0043505F">
        <w:rPr>
          <w:rFonts w:eastAsia="Times New Roman"/>
          <w:lang w:val="en-US"/>
        </w:rPr>
        <w:t>)</w:t>
      </w:r>
    </w:p>
    <w:p w14:paraId="2BC9B23E" w14:textId="4EAD2B2E" w:rsidR="001829BB" w:rsidRPr="000337DA" w:rsidRDefault="00AA6859" w:rsidP="000337DA">
      <w:pPr>
        <w:pStyle w:val="Heading3"/>
        <w:jc w:val="center"/>
        <w:rPr>
          <w:rFonts w:eastAsia="Times New Roman"/>
          <w:sz w:val="28"/>
          <w:szCs w:val="32"/>
          <w:lang w:val="en-US"/>
        </w:rPr>
      </w:pPr>
      <w:r w:rsidRPr="000337DA">
        <w:rPr>
          <w:rFonts w:eastAsia="Times New Roman"/>
          <w:sz w:val="28"/>
          <w:szCs w:val="32"/>
          <w:lang w:val="en-US"/>
        </w:rPr>
        <w:t>INTRODUCTION TO VEHICLE IGNITION SYSTEMS</w:t>
      </w:r>
    </w:p>
    <w:p w14:paraId="73C7CAD7" w14:textId="77777777" w:rsidR="001829BB" w:rsidRPr="0043505F" w:rsidRDefault="001829BB" w:rsidP="00AA6859">
      <w:pPr>
        <w:pStyle w:val="Heading3"/>
        <w:jc w:val="center"/>
        <w:rPr>
          <w:rFonts w:eastAsia="Times New Roman"/>
          <w:lang w:val="en-US"/>
        </w:rPr>
      </w:pPr>
      <w:r w:rsidRPr="0043505F">
        <w:rPr>
          <w:rFonts w:eastAsia="Times New Roman"/>
          <w:lang w:val="en-US"/>
        </w:rPr>
        <w:t>ASSESSMENT CRITERIA RECORD</w:t>
      </w:r>
    </w:p>
    <w:p w14:paraId="52BD7D89" w14:textId="77777777" w:rsidR="001829BB" w:rsidRPr="0043505F" w:rsidRDefault="001829BB" w:rsidP="001829BB">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1829BB" w:rsidRPr="0043505F" w14:paraId="1608518F" w14:textId="77777777" w:rsidTr="00F416B3">
        <w:tc>
          <w:tcPr>
            <w:tcW w:w="2269" w:type="dxa"/>
          </w:tcPr>
          <w:p w14:paraId="4A85CC1B" w14:textId="77777777" w:rsidR="001829BB" w:rsidRPr="0043505F" w:rsidRDefault="001829BB" w:rsidP="00F416B3">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09F411C3"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735A132B"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619E54B3"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12244F71" w14:textId="77777777" w:rsidR="001829BB" w:rsidRPr="0043505F" w:rsidRDefault="001829BB" w:rsidP="00F416B3">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AA6859" w:rsidRPr="0043505F" w14:paraId="5B25E30A" w14:textId="77777777" w:rsidTr="00615378">
        <w:trPr>
          <w:trHeight w:val="670"/>
        </w:trPr>
        <w:tc>
          <w:tcPr>
            <w:tcW w:w="2269" w:type="dxa"/>
          </w:tcPr>
          <w:p w14:paraId="7414AD4C" w14:textId="77777777" w:rsidR="00AA6859" w:rsidRPr="00AD10F8" w:rsidRDefault="00AA6859" w:rsidP="00AA6859"/>
          <w:p w14:paraId="58493325" w14:textId="77777777" w:rsidR="00AA6859" w:rsidRPr="00AD10F8" w:rsidRDefault="00AA6859" w:rsidP="00AA6859">
            <w:r w:rsidRPr="00AD10F8">
              <w:t>1. Work safely</w:t>
            </w:r>
          </w:p>
          <w:p w14:paraId="582D9491" w14:textId="146F2164" w:rsidR="00AA6859" w:rsidRPr="00DE6C76" w:rsidRDefault="00AA6859" w:rsidP="00AA6859">
            <w:pPr>
              <w:rPr>
                <w:rFonts w:eastAsia="Times New Roman" w:cs="Arial"/>
                <w:bCs/>
                <w:kern w:val="0"/>
                <w:szCs w:val="22"/>
                <w:lang w:val="en-US"/>
                <w14:ligatures w14:val="none"/>
              </w:rPr>
            </w:pPr>
          </w:p>
        </w:tc>
        <w:tc>
          <w:tcPr>
            <w:tcW w:w="6237" w:type="dxa"/>
          </w:tcPr>
          <w:p w14:paraId="16F54009" w14:textId="77777777" w:rsidR="00AA6859" w:rsidRPr="00075931" w:rsidRDefault="00AA6859" w:rsidP="00AA6859">
            <w:pPr>
              <w:rPr>
                <w:b/>
              </w:rPr>
            </w:pPr>
          </w:p>
          <w:p w14:paraId="59A65549" w14:textId="77777777" w:rsidR="00AA6859" w:rsidRDefault="00AA6859" w:rsidP="00AA6859">
            <w:pPr>
              <w:ind w:left="397" w:hanging="397"/>
            </w:pPr>
            <w:r w:rsidRPr="00075931">
              <w:rPr>
                <w:b/>
              </w:rPr>
              <w:t xml:space="preserve">1.1 </w:t>
            </w:r>
            <w:r w:rsidRPr="00075931">
              <w:rPr>
                <w:bCs/>
              </w:rPr>
              <w:t>Use</w:t>
            </w:r>
            <w:r>
              <w:t xml:space="preserve"> safe working practices when working with vehicle ignition systems</w:t>
            </w:r>
          </w:p>
          <w:p w14:paraId="5D22BE50" w14:textId="77777777" w:rsidR="00AA6859" w:rsidRDefault="00AA6859" w:rsidP="00AA6859"/>
          <w:p w14:paraId="18EBF961" w14:textId="77777777" w:rsidR="00AA6859" w:rsidRDefault="00AA6859" w:rsidP="00AA6859">
            <w:pPr>
              <w:ind w:left="397" w:hanging="397"/>
            </w:pPr>
            <w:r w:rsidRPr="00075931">
              <w:rPr>
                <w:b/>
                <w:bCs/>
              </w:rPr>
              <w:t>1.2</w:t>
            </w:r>
            <w:r>
              <w:t xml:space="preserve"> Identify and avoid specific risks associated with high tension systems</w:t>
            </w:r>
          </w:p>
          <w:p w14:paraId="349EDC5B" w14:textId="0B3BFA12" w:rsidR="00AA6859" w:rsidRPr="0043505F" w:rsidRDefault="00AA6859" w:rsidP="00AA6859">
            <w:pPr>
              <w:ind w:left="463" w:hanging="534"/>
              <w:rPr>
                <w:rFonts w:eastAsia="Times New Roman" w:cs="Arial"/>
                <w:b/>
                <w:kern w:val="0"/>
                <w:szCs w:val="22"/>
                <w:lang w:val="en-US"/>
                <w14:ligatures w14:val="none"/>
              </w:rPr>
            </w:pPr>
          </w:p>
        </w:tc>
        <w:tc>
          <w:tcPr>
            <w:tcW w:w="1676" w:type="dxa"/>
            <w:vAlign w:val="center"/>
          </w:tcPr>
          <w:p w14:paraId="0CF9B7B3" w14:textId="77777777" w:rsidR="00AA6859" w:rsidRPr="00AD10F8" w:rsidRDefault="00AA6859" w:rsidP="00AA6859">
            <w:pPr>
              <w:jc w:val="center"/>
            </w:pPr>
          </w:p>
          <w:p w14:paraId="13450D8F" w14:textId="63091129" w:rsidR="00AA6859" w:rsidRPr="0043505F" w:rsidRDefault="00AA6859" w:rsidP="00AA6859">
            <w:pPr>
              <w:jc w:val="center"/>
              <w:rPr>
                <w:rFonts w:eastAsia="Times New Roman" w:cs="Arial"/>
                <w:kern w:val="0"/>
                <w:szCs w:val="22"/>
                <w:lang w:val="en-US"/>
                <w14:ligatures w14:val="none"/>
              </w:rPr>
            </w:pPr>
            <w:r w:rsidRPr="00AD10F8">
              <w:t>1,2,3,4</w:t>
            </w:r>
          </w:p>
        </w:tc>
      </w:tr>
      <w:tr w:rsidR="00AA6859" w:rsidRPr="0043505F" w14:paraId="6337A8B1" w14:textId="77777777" w:rsidTr="00615378">
        <w:trPr>
          <w:trHeight w:val="630"/>
        </w:trPr>
        <w:tc>
          <w:tcPr>
            <w:tcW w:w="2269" w:type="dxa"/>
          </w:tcPr>
          <w:p w14:paraId="6DE44881" w14:textId="77777777" w:rsidR="00AA6859" w:rsidRPr="00AD10F8" w:rsidRDefault="00AA6859" w:rsidP="00AA6859"/>
          <w:p w14:paraId="69BE6B4E" w14:textId="77777777" w:rsidR="00AA6859" w:rsidRPr="00AD10F8" w:rsidRDefault="00AA6859" w:rsidP="00AA6859">
            <w:r w:rsidRPr="00AD10F8">
              <w:t>2. Know the main components of a vehicle ignition system</w:t>
            </w:r>
          </w:p>
          <w:p w14:paraId="7AC416E1" w14:textId="77777777" w:rsidR="00AA6859" w:rsidRPr="00DE6C76" w:rsidRDefault="00AA6859" w:rsidP="00AA6859">
            <w:pPr>
              <w:rPr>
                <w:rFonts w:eastAsia="Times New Roman" w:cs="Arial"/>
                <w:bCs/>
                <w:kern w:val="0"/>
                <w:szCs w:val="22"/>
                <w:lang w:val="en-US"/>
                <w14:ligatures w14:val="none"/>
              </w:rPr>
            </w:pPr>
          </w:p>
        </w:tc>
        <w:tc>
          <w:tcPr>
            <w:tcW w:w="6237" w:type="dxa"/>
          </w:tcPr>
          <w:p w14:paraId="0C3F03E1" w14:textId="77777777" w:rsidR="00AA6859" w:rsidRPr="00075931" w:rsidRDefault="00AA6859" w:rsidP="00AA6859">
            <w:pPr>
              <w:rPr>
                <w:b/>
              </w:rPr>
            </w:pPr>
          </w:p>
          <w:p w14:paraId="688488A8" w14:textId="77777777" w:rsidR="00AA6859" w:rsidRPr="00075931" w:rsidRDefault="00AA6859" w:rsidP="00AA6859">
            <w:pPr>
              <w:ind w:left="397" w:hanging="397"/>
              <w:rPr>
                <w:bCs/>
              </w:rPr>
            </w:pPr>
            <w:r w:rsidRPr="00075931">
              <w:rPr>
                <w:b/>
              </w:rPr>
              <w:t xml:space="preserve">2.1 </w:t>
            </w:r>
            <w:r w:rsidRPr="00075931">
              <w:rPr>
                <w:bCs/>
              </w:rPr>
              <w:t>Identify and locate the main components of a vehicle ignition system to include:</w:t>
            </w:r>
          </w:p>
          <w:p w14:paraId="3F7B7E88" w14:textId="77777777" w:rsidR="00AA6859" w:rsidRPr="00075931" w:rsidRDefault="00AA6859" w:rsidP="00F81954">
            <w:pPr>
              <w:numPr>
                <w:ilvl w:val="1"/>
                <w:numId w:val="20"/>
              </w:numPr>
              <w:rPr>
                <w:b/>
              </w:rPr>
            </w:pPr>
            <w:r w:rsidRPr="00075931">
              <w:rPr>
                <w:bCs/>
              </w:rPr>
              <w:t>Ignition coils</w:t>
            </w:r>
          </w:p>
          <w:p w14:paraId="7FB1F7A7" w14:textId="77777777" w:rsidR="00AA6859" w:rsidRPr="00075931" w:rsidRDefault="00AA6859" w:rsidP="00F81954">
            <w:pPr>
              <w:numPr>
                <w:ilvl w:val="1"/>
                <w:numId w:val="20"/>
              </w:numPr>
              <w:rPr>
                <w:b/>
              </w:rPr>
            </w:pPr>
            <w:r w:rsidRPr="00075931">
              <w:rPr>
                <w:bCs/>
              </w:rPr>
              <w:t>Spark plug leads</w:t>
            </w:r>
          </w:p>
          <w:p w14:paraId="6976B01C" w14:textId="77777777" w:rsidR="00AA6859" w:rsidRPr="00075931" w:rsidRDefault="00AA6859" w:rsidP="00F81954">
            <w:pPr>
              <w:numPr>
                <w:ilvl w:val="1"/>
                <w:numId w:val="20"/>
              </w:numPr>
              <w:rPr>
                <w:bCs/>
              </w:rPr>
            </w:pPr>
            <w:r w:rsidRPr="00075931">
              <w:rPr>
                <w:bCs/>
              </w:rPr>
              <w:t>Spark plugs</w:t>
            </w:r>
          </w:p>
          <w:p w14:paraId="094F187D" w14:textId="77777777" w:rsidR="00AA6859" w:rsidRPr="00075931" w:rsidRDefault="00AA6859" w:rsidP="00AA6859">
            <w:pPr>
              <w:ind w:left="360"/>
              <w:rPr>
                <w:bCs/>
              </w:rPr>
            </w:pPr>
          </w:p>
          <w:p w14:paraId="3A6B1F9E" w14:textId="77777777" w:rsidR="00AA6859" w:rsidRPr="00075931" w:rsidRDefault="00AA6859" w:rsidP="00AA6859">
            <w:pPr>
              <w:rPr>
                <w:bCs/>
              </w:rPr>
            </w:pPr>
            <w:r w:rsidRPr="00075931">
              <w:rPr>
                <w:b/>
                <w:bCs/>
              </w:rPr>
              <w:t>2.2</w:t>
            </w:r>
            <w:r w:rsidRPr="00075931">
              <w:rPr>
                <w:bCs/>
              </w:rPr>
              <w:t xml:space="preserve"> Identify the primary purpose of each</w:t>
            </w:r>
          </w:p>
          <w:p w14:paraId="7B7E3C31" w14:textId="492785A6" w:rsidR="00AA6859" w:rsidRPr="00ED23B0" w:rsidRDefault="00AA6859" w:rsidP="00AA6859">
            <w:pPr>
              <w:ind w:left="463" w:hanging="463"/>
              <w:rPr>
                <w:rFonts w:eastAsia="Times New Roman" w:cs="Arial"/>
                <w:kern w:val="0"/>
                <w:szCs w:val="22"/>
                <w:lang w:val="en-US"/>
                <w14:ligatures w14:val="none"/>
              </w:rPr>
            </w:pPr>
          </w:p>
        </w:tc>
        <w:tc>
          <w:tcPr>
            <w:tcW w:w="1676" w:type="dxa"/>
            <w:vAlign w:val="center"/>
          </w:tcPr>
          <w:p w14:paraId="34D82607" w14:textId="795A8CB5" w:rsidR="00AA6859" w:rsidRPr="0043505F" w:rsidRDefault="00AA6859" w:rsidP="00AA6859">
            <w:pPr>
              <w:jc w:val="center"/>
              <w:rPr>
                <w:rFonts w:eastAsia="Times New Roman" w:cs="Arial"/>
                <w:kern w:val="0"/>
                <w:szCs w:val="22"/>
                <w:lang w:val="en-US"/>
                <w14:ligatures w14:val="none"/>
              </w:rPr>
            </w:pPr>
            <w:r w:rsidRPr="00AD10F8">
              <w:t>1</w:t>
            </w:r>
          </w:p>
        </w:tc>
      </w:tr>
      <w:tr w:rsidR="00AA6859" w:rsidRPr="0043505F" w14:paraId="32D5FB1A" w14:textId="77777777" w:rsidTr="00615378">
        <w:trPr>
          <w:trHeight w:val="712"/>
        </w:trPr>
        <w:tc>
          <w:tcPr>
            <w:tcW w:w="2269" w:type="dxa"/>
          </w:tcPr>
          <w:p w14:paraId="0162C84F" w14:textId="77777777" w:rsidR="00AA6859" w:rsidRPr="00AD10F8" w:rsidRDefault="00AA6859" w:rsidP="00AA6859">
            <w:pPr>
              <w:rPr>
                <w:bCs/>
              </w:rPr>
            </w:pPr>
          </w:p>
          <w:p w14:paraId="694F7972" w14:textId="45AB2F1A" w:rsidR="00AA6859" w:rsidRPr="00DE6C76" w:rsidRDefault="00AA6859" w:rsidP="00AA6859">
            <w:pPr>
              <w:rPr>
                <w:rFonts w:eastAsia="Times New Roman" w:cs="Arial"/>
                <w:bCs/>
                <w:kern w:val="0"/>
                <w:szCs w:val="22"/>
                <w:lang w:val="en-US"/>
                <w14:ligatures w14:val="none"/>
              </w:rPr>
            </w:pPr>
            <w:r w:rsidRPr="00AD10F8">
              <w:rPr>
                <w:bCs/>
              </w:rPr>
              <w:t xml:space="preserve">3. Know how to replace a vehicle ignition component </w:t>
            </w:r>
          </w:p>
        </w:tc>
        <w:tc>
          <w:tcPr>
            <w:tcW w:w="6237" w:type="dxa"/>
          </w:tcPr>
          <w:p w14:paraId="14964128" w14:textId="77777777" w:rsidR="00AA6859" w:rsidRPr="00075931" w:rsidRDefault="00AA6859" w:rsidP="00AA6859">
            <w:pPr>
              <w:tabs>
                <w:tab w:val="left" w:pos="397"/>
              </w:tabs>
              <w:ind w:left="397" w:hanging="397"/>
              <w:rPr>
                <w:b/>
              </w:rPr>
            </w:pPr>
          </w:p>
          <w:p w14:paraId="634E5260" w14:textId="77777777" w:rsidR="00AA6859" w:rsidRDefault="00AA6859" w:rsidP="00AA6859">
            <w:pPr>
              <w:tabs>
                <w:tab w:val="left" w:pos="397"/>
              </w:tabs>
              <w:ind w:left="397" w:hanging="397"/>
            </w:pPr>
            <w:r w:rsidRPr="00075931">
              <w:rPr>
                <w:b/>
              </w:rPr>
              <w:t xml:space="preserve">3.1 </w:t>
            </w:r>
            <w:r w:rsidRPr="00075931">
              <w:rPr>
                <w:bCs/>
              </w:rPr>
              <w:t>Remove</w:t>
            </w:r>
            <w:r w:rsidRPr="004C61D2">
              <w:t xml:space="preserve"> </w:t>
            </w:r>
            <w:r>
              <w:t>and replace an ignition coil</w:t>
            </w:r>
          </w:p>
          <w:p w14:paraId="4EBB2B94" w14:textId="77777777" w:rsidR="00AA6859" w:rsidRDefault="00AA6859" w:rsidP="00AA6859">
            <w:pPr>
              <w:tabs>
                <w:tab w:val="left" w:pos="397"/>
              </w:tabs>
              <w:ind w:left="397" w:hanging="397"/>
            </w:pPr>
          </w:p>
          <w:p w14:paraId="7D83AC85" w14:textId="77777777" w:rsidR="00AA6859" w:rsidRPr="00075931" w:rsidRDefault="00AA6859" w:rsidP="00AA6859">
            <w:pPr>
              <w:tabs>
                <w:tab w:val="left" w:pos="397"/>
              </w:tabs>
              <w:ind w:left="397" w:hanging="397"/>
              <w:rPr>
                <w:bCs/>
              </w:rPr>
            </w:pPr>
            <w:r w:rsidRPr="00075931">
              <w:rPr>
                <w:b/>
              </w:rPr>
              <w:t xml:space="preserve">3.2 </w:t>
            </w:r>
            <w:r w:rsidRPr="00075931">
              <w:rPr>
                <w:bCs/>
              </w:rPr>
              <w:t>Remove, inspect and measure the resistance of an HT lead using correct equipment</w:t>
            </w:r>
          </w:p>
          <w:p w14:paraId="3F7E6FC4" w14:textId="77777777" w:rsidR="00AA6859" w:rsidRPr="00075931" w:rsidRDefault="00AA6859" w:rsidP="00AA6859">
            <w:pPr>
              <w:tabs>
                <w:tab w:val="left" w:pos="397"/>
              </w:tabs>
              <w:ind w:left="397" w:hanging="397"/>
              <w:rPr>
                <w:bCs/>
              </w:rPr>
            </w:pPr>
          </w:p>
          <w:p w14:paraId="70927902" w14:textId="77777777" w:rsidR="00AA6859" w:rsidRPr="00075931" w:rsidRDefault="00AA6859" w:rsidP="00AA6859">
            <w:pPr>
              <w:tabs>
                <w:tab w:val="left" w:pos="397"/>
              </w:tabs>
              <w:ind w:left="397" w:hanging="397"/>
              <w:rPr>
                <w:bCs/>
              </w:rPr>
            </w:pPr>
            <w:r w:rsidRPr="00075931">
              <w:rPr>
                <w:b/>
              </w:rPr>
              <w:t xml:space="preserve">3.3 </w:t>
            </w:r>
            <w:r w:rsidRPr="00075931">
              <w:rPr>
                <w:bCs/>
              </w:rPr>
              <w:t>Replace the HT lead in the correct position</w:t>
            </w:r>
          </w:p>
          <w:p w14:paraId="3E393484" w14:textId="77777777" w:rsidR="00AA6859" w:rsidRPr="00075931" w:rsidRDefault="00AA6859" w:rsidP="00AA6859">
            <w:pPr>
              <w:tabs>
                <w:tab w:val="left" w:pos="397"/>
              </w:tabs>
              <w:ind w:left="397" w:hanging="397"/>
              <w:rPr>
                <w:bCs/>
              </w:rPr>
            </w:pPr>
          </w:p>
          <w:p w14:paraId="33A09048" w14:textId="77777777" w:rsidR="00AA6859" w:rsidRPr="00075931" w:rsidRDefault="00AA6859" w:rsidP="00AA6859">
            <w:pPr>
              <w:tabs>
                <w:tab w:val="left" w:pos="397"/>
              </w:tabs>
              <w:ind w:left="397" w:hanging="397"/>
              <w:rPr>
                <w:bCs/>
              </w:rPr>
            </w:pPr>
            <w:r w:rsidRPr="00075931">
              <w:rPr>
                <w:b/>
              </w:rPr>
              <w:t xml:space="preserve">3.4 </w:t>
            </w:r>
            <w:r w:rsidRPr="00075931">
              <w:rPr>
                <w:bCs/>
              </w:rPr>
              <w:t>Remove and examine spark plugs to identify signs of wear</w:t>
            </w:r>
          </w:p>
          <w:p w14:paraId="31CBFC50" w14:textId="77777777" w:rsidR="00AA6859" w:rsidRPr="00075931" w:rsidRDefault="00AA6859" w:rsidP="00AA6859">
            <w:pPr>
              <w:tabs>
                <w:tab w:val="left" w:pos="397"/>
              </w:tabs>
              <w:ind w:left="397" w:hanging="397"/>
              <w:rPr>
                <w:bCs/>
              </w:rPr>
            </w:pPr>
          </w:p>
          <w:p w14:paraId="799B60F3" w14:textId="77777777" w:rsidR="00AA6859" w:rsidRPr="00075931" w:rsidRDefault="00AA6859" w:rsidP="00AA6859">
            <w:pPr>
              <w:tabs>
                <w:tab w:val="left" w:pos="397"/>
              </w:tabs>
              <w:ind w:left="397" w:hanging="397"/>
              <w:rPr>
                <w:bCs/>
              </w:rPr>
            </w:pPr>
            <w:r w:rsidRPr="00075931">
              <w:rPr>
                <w:b/>
              </w:rPr>
              <w:t xml:space="preserve">3.5 </w:t>
            </w:r>
            <w:r w:rsidRPr="00075931">
              <w:rPr>
                <w:bCs/>
              </w:rPr>
              <w:t>Replace spark plugs in accordance with manufacturers’ guidance</w:t>
            </w:r>
          </w:p>
          <w:p w14:paraId="58E34CF3" w14:textId="77777777" w:rsidR="00AA6859" w:rsidRPr="00075931" w:rsidRDefault="00AA6859" w:rsidP="00AA6859">
            <w:pPr>
              <w:tabs>
                <w:tab w:val="left" w:pos="397"/>
              </w:tabs>
              <w:ind w:left="397" w:hanging="397"/>
              <w:rPr>
                <w:bCs/>
              </w:rPr>
            </w:pPr>
          </w:p>
          <w:p w14:paraId="230BFE17" w14:textId="77777777" w:rsidR="00AA6859" w:rsidRPr="00075931" w:rsidRDefault="00AA6859" w:rsidP="00AA6859">
            <w:pPr>
              <w:tabs>
                <w:tab w:val="left" w:pos="397"/>
              </w:tabs>
              <w:ind w:left="397" w:hanging="397"/>
              <w:rPr>
                <w:bCs/>
              </w:rPr>
            </w:pPr>
            <w:r w:rsidRPr="00075931">
              <w:rPr>
                <w:b/>
              </w:rPr>
              <w:t xml:space="preserve">3.6 </w:t>
            </w:r>
            <w:r w:rsidRPr="00075931">
              <w:rPr>
                <w:bCs/>
              </w:rPr>
              <w:t>Start engine to check correct engine operation and throttle response</w:t>
            </w:r>
          </w:p>
          <w:p w14:paraId="7983EB25" w14:textId="533ADF52" w:rsidR="00AA6859" w:rsidRPr="0043505F" w:rsidRDefault="00AA6859" w:rsidP="00AA6859">
            <w:pPr>
              <w:ind w:left="463" w:hanging="458"/>
              <w:rPr>
                <w:rFonts w:eastAsia="Times New Roman" w:cs="Arial"/>
                <w:kern w:val="0"/>
                <w:szCs w:val="22"/>
                <w:lang w:val="en-US"/>
                <w14:ligatures w14:val="none"/>
              </w:rPr>
            </w:pPr>
          </w:p>
        </w:tc>
        <w:tc>
          <w:tcPr>
            <w:tcW w:w="1676" w:type="dxa"/>
            <w:vAlign w:val="center"/>
          </w:tcPr>
          <w:p w14:paraId="385F15D9" w14:textId="39051EB2" w:rsidR="00AA6859" w:rsidRPr="0043505F" w:rsidRDefault="00AA6859" w:rsidP="00AA6859">
            <w:pPr>
              <w:jc w:val="center"/>
              <w:rPr>
                <w:rFonts w:eastAsia="Times New Roman" w:cs="Arial"/>
                <w:kern w:val="0"/>
                <w:szCs w:val="22"/>
                <w:lang w:val="en-US"/>
                <w14:ligatures w14:val="none"/>
              </w:rPr>
            </w:pPr>
            <w:r w:rsidRPr="00AD10F8">
              <w:t>2,3</w:t>
            </w:r>
          </w:p>
        </w:tc>
      </w:tr>
      <w:tr w:rsidR="00AA6859" w:rsidRPr="0043505F" w14:paraId="0EA80636" w14:textId="77777777" w:rsidTr="00615378">
        <w:trPr>
          <w:trHeight w:val="712"/>
        </w:trPr>
        <w:tc>
          <w:tcPr>
            <w:tcW w:w="2269" w:type="dxa"/>
          </w:tcPr>
          <w:p w14:paraId="14775D4C" w14:textId="77777777" w:rsidR="00AA6859" w:rsidRPr="00AD10F8" w:rsidRDefault="00AA6859" w:rsidP="00AA6859"/>
          <w:p w14:paraId="14290B98" w14:textId="4242DCCA" w:rsidR="00AA6859" w:rsidRPr="00075074" w:rsidRDefault="00AA6859" w:rsidP="00AA6859">
            <w:pPr>
              <w:rPr>
                <w:b/>
              </w:rPr>
            </w:pPr>
            <w:r w:rsidRPr="00AD10F8">
              <w:t>4. Be aware of environmental considerations</w:t>
            </w:r>
          </w:p>
        </w:tc>
        <w:tc>
          <w:tcPr>
            <w:tcW w:w="6237" w:type="dxa"/>
          </w:tcPr>
          <w:p w14:paraId="661688F5" w14:textId="77777777" w:rsidR="00AA6859" w:rsidRPr="00075931" w:rsidRDefault="00AA6859" w:rsidP="00AA6859">
            <w:pPr>
              <w:tabs>
                <w:tab w:val="left" w:pos="397"/>
              </w:tabs>
              <w:ind w:left="397" w:hanging="397"/>
              <w:rPr>
                <w:b/>
              </w:rPr>
            </w:pPr>
          </w:p>
          <w:p w14:paraId="0991031D" w14:textId="77777777" w:rsidR="00AA6859" w:rsidRPr="00075931" w:rsidRDefault="00AA6859" w:rsidP="00AA6859">
            <w:pPr>
              <w:tabs>
                <w:tab w:val="left" w:pos="397"/>
              </w:tabs>
              <w:ind w:left="397" w:hanging="397"/>
              <w:rPr>
                <w:bCs/>
              </w:rPr>
            </w:pPr>
            <w:r w:rsidRPr="00075931">
              <w:rPr>
                <w:b/>
              </w:rPr>
              <w:t>4.1</w:t>
            </w:r>
            <w:r w:rsidRPr="00075931">
              <w:rPr>
                <w:bCs/>
              </w:rPr>
              <w:t xml:space="preserve"> Demonstrate appropriate ways to dispose of waste products in accordance with environmental guidance</w:t>
            </w:r>
          </w:p>
          <w:p w14:paraId="1214EC9D" w14:textId="1A1D035B" w:rsidR="00AA6859" w:rsidRPr="00075074" w:rsidRDefault="00AA6859" w:rsidP="00AA6859">
            <w:pPr>
              <w:tabs>
                <w:tab w:val="left" w:pos="567"/>
              </w:tabs>
              <w:ind w:left="397" w:hanging="397"/>
              <w:rPr>
                <w:b/>
              </w:rPr>
            </w:pPr>
          </w:p>
        </w:tc>
        <w:tc>
          <w:tcPr>
            <w:tcW w:w="1676" w:type="dxa"/>
            <w:vAlign w:val="center"/>
          </w:tcPr>
          <w:p w14:paraId="4536117D" w14:textId="77777777" w:rsidR="00AA6859" w:rsidRPr="00AD10F8" w:rsidRDefault="00AA6859" w:rsidP="00AA6859">
            <w:pPr>
              <w:jc w:val="center"/>
            </w:pPr>
          </w:p>
          <w:p w14:paraId="4649C399" w14:textId="77777777" w:rsidR="00AA6859" w:rsidRPr="00AD10F8" w:rsidRDefault="00AA6859" w:rsidP="00AA6859">
            <w:pPr>
              <w:jc w:val="center"/>
            </w:pPr>
            <w:r w:rsidRPr="00AD10F8">
              <w:t>4</w:t>
            </w:r>
          </w:p>
          <w:p w14:paraId="12DEF6A0" w14:textId="1B31166D" w:rsidR="00AA6859" w:rsidRPr="00075074" w:rsidRDefault="00AA6859" w:rsidP="00AA6859">
            <w:pPr>
              <w:ind w:left="397" w:hanging="392"/>
              <w:jc w:val="center"/>
              <w:rPr>
                <w:b/>
              </w:rPr>
            </w:pPr>
          </w:p>
        </w:tc>
      </w:tr>
    </w:tbl>
    <w:p w14:paraId="5F02EDED" w14:textId="77777777" w:rsidR="001829BB" w:rsidRPr="0043505F" w:rsidRDefault="001829BB" w:rsidP="001829BB">
      <w:pPr>
        <w:ind w:left="-709" w:right="-908"/>
        <w:rPr>
          <w:rFonts w:eastAsia="Times New Roman" w:cs="Arial"/>
          <w:b/>
          <w:kern w:val="0"/>
          <w:sz w:val="20"/>
          <w:szCs w:val="20"/>
          <w:lang w:val="en-US"/>
          <w14:ligatures w14:val="none"/>
        </w:rPr>
      </w:pPr>
    </w:p>
    <w:p w14:paraId="0E6E92AA" w14:textId="77777777" w:rsidR="001829BB" w:rsidRDefault="001829BB" w:rsidP="001829BB">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lastRenderedPageBreak/>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42FD3702" w14:textId="77777777" w:rsidR="001829BB" w:rsidRDefault="001829BB" w:rsidP="001829BB">
      <w:pPr>
        <w:ind w:left="-709" w:right="-908"/>
        <w:rPr>
          <w:rFonts w:eastAsia="Times New Roman" w:cs="Arial"/>
          <w:b/>
          <w:kern w:val="0"/>
          <w:sz w:val="20"/>
          <w:szCs w:val="20"/>
          <w:lang w:val="en-US"/>
          <w14:ligatures w14:val="none"/>
        </w:rPr>
      </w:pPr>
    </w:p>
    <w:p w14:paraId="07342ADC" w14:textId="77777777" w:rsidR="001829BB" w:rsidRDefault="001829BB" w:rsidP="001829BB">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1829BB" w:rsidRPr="0043505F" w14:paraId="2BC6F0D6" w14:textId="77777777" w:rsidTr="00AA6859">
        <w:trPr>
          <w:trHeight w:val="282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75CF94F" w14:textId="77777777" w:rsidR="001829BB" w:rsidRPr="0043505F" w:rsidRDefault="001829BB"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FEEDBACK ON UNIT COMPLETION</w:t>
            </w:r>
          </w:p>
          <w:p w14:paraId="44D53F2A" w14:textId="77777777" w:rsidR="001829BB" w:rsidRPr="0043505F" w:rsidRDefault="001829BB"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43E504A6" w14:textId="77777777" w:rsidR="001829BB" w:rsidRDefault="001829BB" w:rsidP="00F416B3">
            <w:pPr>
              <w:rPr>
                <w:rFonts w:eastAsia="Times New Roman" w:cs="Arial"/>
                <w:kern w:val="0"/>
                <w:szCs w:val="22"/>
                <w:lang w:val="en-US"/>
                <w14:ligatures w14:val="none"/>
              </w:rPr>
            </w:pPr>
          </w:p>
          <w:p w14:paraId="43F03EB4" w14:textId="77777777" w:rsidR="001829BB" w:rsidRDefault="001829BB" w:rsidP="00F416B3">
            <w:pPr>
              <w:rPr>
                <w:rFonts w:eastAsia="Times New Roman" w:cs="Arial"/>
                <w:kern w:val="0"/>
                <w:szCs w:val="22"/>
                <w:lang w:val="en-US"/>
                <w14:ligatures w14:val="none"/>
              </w:rPr>
            </w:pPr>
          </w:p>
          <w:p w14:paraId="72A25688" w14:textId="77777777" w:rsidR="001829BB" w:rsidRDefault="001829BB" w:rsidP="00F416B3">
            <w:pPr>
              <w:rPr>
                <w:rFonts w:eastAsia="Times New Roman" w:cs="Arial"/>
                <w:kern w:val="0"/>
                <w:szCs w:val="22"/>
                <w:lang w:val="en-US"/>
                <w14:ligatures w14:val="none"/>
              </w:rPr>
            </w:pPr>
          </w:p>
          <w:p w14:paraId="58DE82C3" w14:textId="77777777" w:rsidR="001829BB" w:rsidRDefault="001829BB" w:rsidP="00F416B3">
            <w:pPr>
              <w:rPr>
                <w:rFonts w:eastAsia="Times New Roman" w:cs="Arial"/>
                <w:kern w:val="0"/>
                <w:szCs w:val="22"/>
                <w:lang w:val="en-US"/>
                <w14:ligatures w14:val="none"/>
              </w:rPr>
            </w:pPr>
          </w:p>
          <w:p w14:paraId="6B4B4748" w14:textId="77777777" w:rsidR="001829BB" w:rsidRDefault="001829BB" w:rsidP="00F416B3">
            <w:pPr>
              <w:rPr>
                <w:rFonts w:eastAsia="Times New Roman" w:cs="Arial"/>
                <w:kern w:val="0"/>
                <w:szCs w:val="22"/>
                <w:lang w:val="en-US"/>
                <w14:ligatures w14:val="none"/>
              </w:rPr>
            </w:pPr>
          </w:p>
          <w:p w14:paraId="41FA8A32" w14:textId="77777777" w:rsidR="001829BB" w:rsidRDefault="001829BB" w:rsidP="00F416B3">
            <w:pPr>
              <w:rPr>
                <w:rFonts w:eastAsia="Times New Roman" w:cs="Arial"/>
                <w:kern w:val="0"/>
                <w:szCs w:val="22"/>
                <w:lang w:val="en-US"/>
                <w14:ligatures w14:val="none"/>
              </w:rPr>
            </w:pPr>
          </w:p>
          <w:p w14:paraId="43946F83" w14:textId="77777777" w:rsidR="001829BB" w:rsidRDefault="001829BB" w:rsidP="00F416B3">
            <w:pPr>
              <w:rPr>
                <w:rFonts w:eastAsia="Times New Roman" w:cs="Arial"/>
                <w:kern w:val="0"/>
                <w:szCs w:val="22"/>
                <w:lang w:val="en-US"/>
                <w14:ligatures w14:val="none"/>
              </w:rPr>
            </w:pPr>
          </w:p>
          <w:p w14:paraId="3086DC24" w14:textId="77777777" w:rsidR="001829BB" w:rsidRDefault="001829BB" w:rsidP="00F416B3">
            <w:pPr>
              <w:rPr>
                <w:rFonts w:eastAsia="Times New Roman" w:cs="Arial"/>
                <w:kern w:val="0"/>
                <w:szCs w:val="22"/>
                <w:lang w:val="en-US"/>
                <w14:ligatures w14:val="none"/>
              </w:rPr>
            </w:pPr>
          </w:p>
          <w:p w14:paraId="40B82BF7" w14:textId="77777777" w:rsidR="001829BB" w:rsidRDefault="001829BB" w:rsidP="00F416B3">
            <w:pPr>
              <w:rPr>
                <w:rFonts w:eastAsia="Times New Roman" w:cs="Arial"/>
                <w:kern w:val="0"/>
                <w:szCs w:val="22"/>
                <w:lang w:val="en-US"/>
                <w14:ligatures w14:val="none"/>
              </w:rPr>
            </w:pPr>
          </w:p>
          <w:p w14:paraId="747B893B" w14:textId="77777777" w:rsidR="001829BB" w:rsidRDefault="001829BB" w:rsidP="00F416B3">
            <w:pPr>
              <w:rPr>
                <w:rFonts w:eastAsia="Times New Roman" w:cs="Arial"/>
                <w:kern w:val="0"/>
                <w:szCs w:val="22"/>
                <w:lang w:val="en-US"/>
                <w14:ligatures w14:val="none"/>
              </w:rPr>
            </w:pPr>
          </w:p>
          <w:p w14:paraId="424C88DB" w14:textId="77777777" w:rsidR="001829BB" w:rsidRDefault="001829BB" w:rsidP="00F416B3">
            <w:pPr>
              <w:rPr>
                <w:rFonts w:eastAsia="Times New Roman" w:cs="Arial"/>
                <w:kern w:val="0"/>
                <w:szCs w:val="22"/>
                <w:lang w:val="en-US"/>
                <w14:ligatures w14:val="none"/>
              </w:rPr>
            </w:pPr>
          </w:p>
          <w:p w14:paraId="0D2B0D1B" w14:textId="77777777" w:rsidR="001829BB" w:rsidRDefault="001829BB" w:rsidP="00F416B3">
            <w:pPr>
              <w:rPr>
                <w:rFonts w:eastAsia="Times New Roman" w:cs="Arial"/>
                <w:kern w:val="0"/>
                <w:szCs w:val="22"/>
                <w:lang w:val="en-US"/>
                <w14:ligatures w14:val="none"/>
              </w:rPr>
            </w:pPr>
          </w:p>
          <w:p w14:paraId="47A28C97" w14:textId="77777777" w:rsidR="001829BB" w:rsidRDefault="001829BB" w:rsidP="00F416B3">
            <w:pPr>
              <w:rPr>
                <w:rFonts w:eastAsia="Times New Roman" w:cs="Arial"/>
                <w:kern w:val="0"/>
                <w:szCs w:val="22"/>
                <w:lang w:val="en-US"/>
                <w14:ligatures w14:val="none"/>
              </w:rPr>
            </w:pPr>
          </w:p>
          <w:p w14:paraId="41F85725" w14:textId="77777777" w:rsidR="001829BB" w:rsidRDefault="001829BB" w:rsidP="00F416B3">
            <w:pPr>
              <w:rPr>
                <w:rFonts w:eastAsia="Times New Roman" w:cs="Arial"/>
                <w:kern w:val="0"/>
                <w:szCs w:val="22"/>
                <w:lang w:val="en-US"/>
                <w14:ligatures w14:val="none"/>
              </w:rPr>
            </w:pPr>
          </w:p>
          <w:p w14:paraId="6F33FB8F" w14:textId="77777777" w:rsidR="001829BB" w:rsidRDefault="001829BB" w:rsidP="00F416B3">
            <w:pPr>
              <w:rPr>
                <w:rFonts w:eastAsia="Times New Roman" w:cs="Arial"/>
                <w:kern w:val="0"/>
                <w:szCs w:val="22"/>
                <w:lang w:val="en-US"/>
                <w14:ligatures w14:val="none"/>
              </w:rPr>
            </w:pPr>
          </w:p>
          <w:p w14:paraId="384683FA" w14:textId="77777777" w:rsidR="001829BB" w:rsidRDefault="001829BB" w:rsidP="00F416B3">
            <w:pPr>
              <w:rPr>
                <w:rFonts w:eastAsia="Times New Roman" w:cs="Arial"/>
                <w:kern w:val="0"/>
                <w:szCs w:val="22"/>
                <w:lang w:val="en-US"/>
                <w14:ligatures w14:val="none"/>
              </w:rPr>
            </w:pPr>
          </w:p>
          <w:p w14:paraId="0441DE5F" w14:textId="77777777" w:rsidR="001829BB" w:rsidRDefault="001829BB" w:rsidP="00F416B3">
            <w:pPr>
              <w:rPr>
                <w:rFonts w:eastAsia="Times New Roman" w:cs="Arial"/>
                <w:kern w:val="0"/>
                <w:szCs w:val="22"/>
                <w:lang w:val="en-US"/>
                <w14:ligatures w14:val="none"/>
              </w:rPr>
            </w:pPr>
          </w:p>
          <w:p w14:paraId="6DFCA01A" w14:textId="77777777" w:rsidR="001829BB" w:rsidRDefault="001829BB" w:rsidP="00F416B3">
            <w:pPr>
              <w:rPr>
                <w:rFonts w:eastAsia="Times New Roman" w:cs="Arial"/>
                <w:kern w:val="0"/>
                <w:szCs w:val="22"/>
                <w:lang w:val="en-US"/>
                <w14:ligatures w14:val="none"/>
              </w:rPr>
            </w:pPr>
          </w:p>
          <w:p w14:paraId="0F96EB20" w14:textId="77777777" w:rsidR="001829BB" w:rsidRPr="0043505F" w:rsidRDefault="001829BB" w:rsidP="00F416B3">
            <w:pPr>
              <w:rPr>
                <w:rFonts w:eastAsia="Times New Roman" w:cs="Arial"/>
                <w:kern w:val="0"/>
                <w:szCs w:val="22"/>
                <w:lang w:val="en-US"/>
                <w14:ligatures w14:val="none"/>
              </w:rPr>
            </w:pPr>
          </w:p>
        </w:tc>
      </w:tr>
    </w:tbl>
    <w:p w14:paraId="51D14BF9" w14:textId="5F27B6D8" w:rsidR="003576D9" w:rsidRDefault="003576D9" w:rsidP="001C4A76"/>
    <w:p w14:paraId="119E661F" w14:textId="77777777" w:rsidR="003576D9" w:rsidRDefault="003576D9">
      <w:r>
        <w:br w:type="page"/>
      </w:r>
    </w:p>
    <w:p w14:paraId="63CD89AE" w14:textId="77777777" w:rsidR="001829BB" w:rsidRDefault="001829BB"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3668C7F8"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943B98D" w14:textId="474742DC"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AA6859" w:rsidRPr="00AA6859">
              <w:rPr>
                <w:rFonts w:eastAsia="Times New Roman" w:cs="Arial"/>
                <w:b/>
                <w:kern w:val="0"/>
                <w:szCs w:val="22"/>
                <w:lang w:val="en-US"/>
                <w14:ligatures w14:val="none"/>
              </w:rPr>
              <w:t>A/501/7026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63233CF" w14:textId="5A796F4C"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 xml:space="preserve">2.1, </w:t>
            </w:r>
            <w:r w:rsidR="00AA6859">
              <w:rPr>
                <w:b/>
              </w:rPr>
              <w:t>2.2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EFA6105" w14:textId="7BDA173A"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6CCC560C"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13F74538"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60E0C35" w14:textId="1AD0EB0C"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AA6859" w:rsidRPr="00AA6859">
              <w:rPr>
                <w:b/>
              </w:rPr>
              <w:t>Ignition System Inspection</w:t>
            </w:r>
          </w:p>
        </w:tc>
      </w:tr>
    </w:tbl>
    <w:p w14:paraId="1027217B"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1276"/>
        <w:gridCol w:w="5244"/>
        <w:gridCol w:w="3261"/>
      </w:tblGrid>
      <w:tr w:rsidR="00510AC2" w:rsidRPr="00075074" w14:paraId="48C09A73" w14:textId="77777777" w:rsidTr="00510AC2">
        <w:trPr>
          <w:trHeight w:val="983"/>
        </w:trPr>
        <w:tc>
          <w:tcPr>
            <w:tcW w:w="9781" w:type="dxa"/>
            <w:gridSpan w:val="3"/>
          </w:tcPr>
          <w:p w14:paraId="40E8EE2B" w14:textId="77777777" w:rsidR="00510AC2" w:rsidRPr="00075931" w:rsidRDefault="00510AC2" w:rsidP="00510AC2">
            <w:pPr>
              <w:rPr>
                <w:b/>
              </w:rPr>
            </w:pPr>
            <w:r w:rsidRPr="00075931">
              <w:rPr>
                <w:b/>
              </w:rPr>
              <w:t>Instructions to Learners</w:t>
            </w:r>
            <w:r>
              <w:t xml:space="preserve"> </w:t>
            </w:r>
          </w:p>
          <w:p w14:paraId="4305ACEE" w14:textId="77777777" w:rsidR="00510AC2" w:rsidRDefault="00510AC2" w:rsidP="00510AC2">
            <w:r>
              <w:t>1.  Inspect the ignition system of a modern engine.</w:t>
            </w:r>
          </w:p>
          <w:p w14:paraId="4BC800F9" w14:textId="77777777" w:rsidR="00510AC2" w:rsidRDefault="00510AC2" w:rsidP="00510AC2">
            <w:r>
              <w:t>2.  Identify the arrowed components in the diagram below.</w:t>
            </w:r>
          </w:p>
          <w:p w14:paraId="7A206B48" w14:textId="71A9D5D1" w:rsidR="00510AC2" w:rsidRPr="00075074" w:rsidRDefault="00510AC2" w:rsidP="00510AC2">
            <w:pPr>
              <w:rPr>
                <w:b/>
              </w:rPr>
            </w:pPr>
            <w:r>
              <w:t>3.  Name each component and state the purpose of each.</w:t>
            </w:r>
          </w:p>
        </w:tc>
      </w:tr>
      <w:tr w:rsidR="00510AC2" w:rsidRPr="00075074" w14:paraId="759902B2" w14:textId="77777777" w:rsidTr="00510AC2">
        <w:trPr>
          <w:trHeight w:val="4952"/>
        </w:trPr>
        <w:tc>
          <w:tcPr>
            <w:tcW w:w="9781" w:type="dxa"/>
            <w:gridSpan w:val="3"/>
          </w:tcPr>
          <w:p w14:paraId="18A7BA0B" w14:textId="5ACFF369" w:rsidR="00510AC2" w:rsidRPr="00075074" w:rsidRDefault="00510AC2" w:rsidP="00510AC2">
            <w:pPr>
              <w:rPr>
                <w:b/>
              </w:rPr>
            </w:pPr>
            <w:r>
              <w:rPr>
                <w:noProof/>
              </w:rPr>
              <w:drawing>
                <wp:inline distT="0" distB="0" distL="0" distR="0" wp14:anchorId="66BF0379" wp14:editId="76B9D8B6">
                  <wp:extent cx="5034915" cy="3384550"/>
                  <wp:effectExtent l="0" t="0" r="0" b="6350"/>
                  <wp:docPr id="1064996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4915" cy="3384550"/>
                          </a:xfrm>
                          <a:prstGeom prst="rect">
                            <a:avLst/>
                          </a:prstGeom>
                          <a:noFill/>
                          <a:ln>
                            <a:noFill/>
                          </a:ln>
                        </pic:spPr>
                      </pic:pic>
                    </a:graphicData>
                  </a:graphic>
                </wp:inline>
              </w:drawing>
            </w:r>
          </w:p>
        </w:tc>
      </w:tr>
      <w:tr w:rsidR="00954543" w:rsidRPr="00075074" w14:paraId="5AFFC5DD" w14:textId="77777777" w:rsidTr="00954543">
        <w:trPr>
          <w:trHeight w:val="187"/>
        </w:trPr>
        <w:tc>
          <w:tcPr>
            <w:tcW w:w="1276" w:type="dxa"/>
            <w:shd w:val="clear" w:color="auto" w:fill="043956" w:themeFill="accent2"/>
            <w:vAlign w:val="center"/>
          </w:tcPr>
          <w:p w14:paraId="655E2300" w14:textId="65CEE825" w:rsidR="00954543" w:rsidRPr="00075074" w:rsidRDefault="00954543" w:rsidP="00954543">
            <w:pPr>
              <w:tabs>
                <w:tab w:val="num" w:pos="360"/>
                <w:tab w:val="num" w:pos="1440"/>
              </w:tabs>
            </w:pPr>
            <w:r w:rsidRPr="00075931">
              <w:rPr>
                <w:b/>
              </w:rPr>
              <w:t>Number</w:t>
            </w:r>
          </w:p>
        </w:tc>
        <w:tc>
          <w:tcPr>
            <w:tcW w:w="5244" w:type="dxa"/>
            <w:shd w:val="clear" w:color="auto" w:fill="043956" w:themeFill="accent2"/>
            <w:vAlign w:val="center"/>
          </w:tcPr>
          <w:p w14:paraId="5288CE46" w14:textId="4DACD165" w:rsidR="00954543" w:rsidRPr="00075074" w:rsidRDefault="00954543" w:rsidP="00954543">
            <w:r w:rsidRPr="00075931">
              <w:rPr>
                <w:b/>
              </w:rPr>
              <w:t>Component</w:t>
            </w:r>
          </w:p>
        </w:tc>
        <w:tc>
          <w:tcPr>
            <w:tcW w:w="3261" w:type="dxa"/>
            <w:shd w:val="clear" w:color="auto" w:fill="043956" w:themeFill="accent2"/>
            <w:vAlign w:val="center"/>
          </w:tcPr>
          <w:p w14:paraId="48435AD0" w14:textId="79E9F67D" w:rsidR="00954543" w:rsidRPr="00075074" w:rsidRDefault="00954543" w:rsidP="00954543">
            <w:r w:rsidRPr="00075931">
              <w:rPr>
                <w:b/>
              </w:rPr>
              <w:t>Purpose</w:t>
            </w:r>
          </w:p>
        </w:tc>
      </w:tr>
      <w:tr w:rsidR="00954543" w:rsidRPr="00075074" w14:paraId="4C1AAB72" w14:textId="77777777" w:rsidTr="00954543">
        <w:trPr>
          <w:trHeight w:val="498"/>
        </w:trPr>
        <w:tc>
          <w:tcPr>
            <w:tcW w:w="1276" w:type="dxa"/>
            <w:vAlign w:val="center"/>
          </w:tcPr>
          <w:p w14:paraId="55BCB0D6" w14:textId="1FA221B5" w:rsidR="00954543" w:rsidRPr="00075074" w:rsidRDefault="00954543" w:rsidP="00954543">
            <w:pPr>
              <w:tabs>
                <w:tab w:val="num" w:pos="360"/>
                <w:tab w:val="num" w:pos="1440"/>
              </w:tabs>
            </w:pPr>
            <w:r>
              <w:t>1</w:t>
            </w:r>
          </w:p>
        </w:tc>
        <w:tc>
          <w:tcPr>
            <w:tcW w:w="5244" w:type="dxa"/>
            <w:vAlign w:val="center"/>
          </w:tcPr>
          <w:p w14:paraId="42D8E386" w14:textId="77777777" w:rsidR="00954543" w:rsidRPr="00075074" w:rsidRDefault="00954543" w:rsidP="00954543">
            <w:pPr>
              <w:tabs>
                <w:tab w:val="num" w:pos="360"/>
                <w:tab w:val="num" w:pos="1440"/>
              </w:tabs>
            </w:pPr>
          </w:p>
        </w:tc>
        <w:tc>
          <w:tcPr>
            <w:tcW w:w="3261" w:type="dxa"/>
            <w:vAlign w:val="center"/>
          </w:tcPr>
          <w:p w14:paraId="7100F096" w14:textId="223B3DC0" w:rsidR="00954543" w:rsidRPr="00075074" w:rsidRDefault="00954543" w:rsidP="00954543">
            <w:pPr>
              <w:tabs>
                <w:tab w:val="num" w:pos="360"/>
                <w:tab w:val="num" w:pos="1440"/>
              </w:tabs>
            </w:pPr>
          </w:p>
        </w:tc>
      </w:tr>
      <w:tr w:rsidR="00954543" w:rsidRPr="00075074" w14:paraId="6A5AFF68" w14:textId="77777777" w:rsidTr="00954543">
        <w:trPr>
          <w:trHeight w:val="562"/>
        </w:trPr>
        <w:tc>
          <w:tcPr>
            <w:tcW w:w="1276" w:type="dxa"/>
            <w:vAlign w:val="center"/>
          </w:tcPr>
          <w:p w14:paraId="6F58950D" w14:textId="29F3DFD1" w:rsidR="00954543" w:rsidRPr="00075074" w:rsidRDefault="00954543" w:rsidP="00954543">
            <w:pPr>
              <w:tabs>
                <w:tab w:val="num" w:pos="360"/>
                <w:tab w:val="num" w:pos="1440"/>
              </w:tabs>
            </w:pPr>
            <w:r>
              <w:t>2</w:t>
            </w:r>
          </w:p>
        </w:tc>
        <w:tc>
          <w:tcPr>
            <w:tcW w:w="5244" w:type="dxa"/>
            <w:vAlign w:val="center"/>
          </w:tcPr>
          <w:p w14:paraId="345B00D2" w14:textId="77777777" w:rsidR="00954543" w:rsidRPr="00075074" w:rsidRDefault="00954543" w:rsidP="00954543">
            <w:pPr>
              <w:tabs>
                <w:tab w:val="num" w:pos="360"/>
                <w:tab w:val="num" w:pos="1440"/>
              </w:tabs>
            </w:pPr>
          </w:p>
        </w:tc>
        <w:tc>
          <w:tcPr>
            <w:tcW w:w="3261" w:type="dxa"/>
            <w:vAlign w:val="center"/>
          </w:tcPr>
          <w:p w14:paraId="362FFF1E" w14:textId="5F843E58" w:rsidR="00954543" w:rsidRPr="00075074" w:rsidRDefault="00954543" w:rsidP="00954543">
            <w:pPr>
              <w:tabs>
                <w:tab w:val="num" w:pos="360"/>
                <w:tab w:val="num" w:pos="1440"/>
              </w:tabs>
            </w:pPr>
          </w:p>
        </w:tc>
      </w:tr>
      <w:tr w:rsidR="00954543" w:rsidRPr="00075074" w14:paraId="219C01EA" w14:textId="77777777" w:rsidTr="00954543">
        <w:trPr>
          <w:trHeight w:val="428"/>
        </w:trPr>
        <w:tc>
          <w:tcPr>
            <w:tcW w:w="1276" w:type="dxa"/>
            <w:vAlign w:val="center"/>
          </w:tcPr>
          <w:p w14:paraId="4954D6A3" w14:textId="0BDE1E36" w:rsidR="00954543" w:rsidRPr="00075074" w:rsidRDefault="00954543" w:rsidP="00954543">
            <w:pPr>
              <w:tabs>
                <w:tab w:val="num" w:pos="360"/>
                <w:tab w:val="num" w:pos="1440"/>
              </w:tabs>
            </w:pPr>
            <w:r>
              <w:t>3</w:t>
            </w:r>
          </w:p>
        </w:tc>
        <w:tc>
          <w:tcPr>
            <w:tcW w:w="5244" w:type="dxa"/>
            <w:vAlign w:val="center"/>
          </w:tcPr>
          <w:p w14:paraId="56BB038E" w14:textId="77777777" w:rsidR="00954543" w:rsidRPr="00075074" w:rsidRDefault="00954543" w:rsidP="00954543">
            <w:pPr>
              <w:tabs>
                <w:tab w:val="num" w:pos="360"/>
                <w:tab w:val="num" w:pos="1440"/>
              </w:tabs>
            </w:pPr>
          </w:p>
        </w:tc>
        <w:tc>
          <w:tcPr>
            <w:tcW w:w="3261" w:type="dxa"/>
            <w:vAlign w:val="center"/>
          </w:tcPr>
          <w:p w14:paraId="40052CFF" w14:textId="1D8D1B16" w:rsidR="00954543" w:rsidRPr="00075074" w:rsidRDefault="00954543" w:rsidP="00954543">
            <w:pPr>
              <w:tabs>
                <w:tab w:val="num" w:pos="360"/>
                <w:tab w:val="num" w:pos="1440"/>
              </w:tabs>
            </w:pPr>
          </w:p>
        </w:tc>
      </w:tr>
      <w:tr w:rsidR="00954543" w:rsidRPr="00075074" w14:paraId="62CE1814" w14:textId="77777777" w:rsidTr="00954543">
        <w:trPr>
          <w:trHeight w:val="548"/>
        </w:trPr>
        <w:tc>
          <w:tcPr>
            <w:tcW w:w="1276" w:type="dxa"/>
            <w:vAlign w:val="center"/>
          </w:tcPr>
          <w:p w14:paraId="545FF4FB" w14:textId="6339A374" w:rsidR="00954543" w:rsidRPr="00075074" w:rsidRDefault="00954543" w:rsidP="00954543">
            <w:pPr>
              <w:tabs>
                <w:tab w:val="num" w:pos="360"/>
                <w:tab w:val="num" w:pos="1440"/>
              </w:tabs>
            </w:pPr>
            <w:r>
              <w:t>4</w:t>
            </w:r>
          </w:p>
        </w:tc>
        <w:tc>
          <w:tcPr>
            <w:tcW w:w="5244" w:type="dxa"/>
            <w:vAlign w:val="center"/>
          </w:tcPr>
          <w:p w14:paraId="004621D8" w14:textId="77777777" w:rsidR="00954543" w:rsidRPr="00075074" w:rsidRDefault="00954543" w:rsidP="00954543">
            <w:pPr>
              <w:tabs>
                <w:tab w:val="num" w:pos="360"/>
                <w:tab w:val="num" w:pos="1440"/>
              </w:tabs>
            </w:pPr>
          </w:p>
        </w:tc>
        <w:tc>
          <w:tcPr>
            <w:tcW w:w="3261" w:type="dxa"/>
            <w:vAlign w:val="center"/>
          </w:tcPr>
          <w:p w14:paraId="79022839" w14:textId="1A5F4828" w:rsidR="00954543" w:rsidRPr="00075074" w:rsidRDefault="00954543" w:rsidP="00954543">
            <w:pPr>
              <w:tabs>
                <w:tab w:val="num" w:pos="360"/>
                <w:tab w:val="num" w:pos="1440"/>
              </w:tabs>
            </w:pPr>
          </w:p>
        </w:tc>
      </w:tr>
    </w:tbl>
    <w:p w14:paraId="1072C169"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6395EED1" w14:textId="77777777" w:rsidTr="00F416B3">
        <w:tc>
          <w:tcPr>
            <w:tcW w:w="8280" w:type="dxa"/>
            <w:hideMark/>
          </w:tcPr>
          <w:p w14:paraId="4BE82FD4"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7FA844"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2D6700C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25E8FCBA" w14:textId="77777777" w:rsidTr="00F416B3">
        <w:tc>
          <w:tcPr>
            <w:tcW w:w="8280" w:type="dxa"/>
            <w:tcBorders>
              <w:bottom w:val="single" w:sz="4" w:space="0" w:color="35B1F5" w:themeColor="accent2" w:themeTint="80"/>
            </w:tcBorders>
            <w:hideMark/>
          </w:tcPr>
          <w:p w14:paraId="09F7B2ED" w14:textId="58FC5A70"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7E97F041" w14:textId="77777777" w:rsidR="003576D9" w:rsidRPr="0043505F" w:rsidRDefault="003576D9" w:rsidP="00F416B3">
            <w:pPr>
              <w:rPr>
                <w:rFonts w:eastAsia="Times New Roman" w:cs="Arial"/>
                <w:b/>
                <w:kern w:val="0"/>
                <w:szCs w:val="22"/>
                <w:lang w:val="en-US"/>
                <w14:ligatures w14:val="none"/>
              </w:rPr>
            </w:pPr>
          </w:p>
        </w:tc>
      </w:tr>
      <w:tr w:rsidR="003576D9" w:rsidRPr="0043505F" w14:paraId="49A754F7"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6344302" w14:textId="582E4862"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4DFBA2F4" w14:textId="77777777" w:rsidR="003576D9" w:rsidRPr="0043505F" w:rsidRDefault="003576D9" w:rsidP="00F416B3">
            <w:pPr>
              <w:rPr>
                <w:rFonts w:eastAsia="Times New Roman" w:cs="Arial"/>
                <w:b/>
                <w:kern w:val="0"/>
                <w:szCs w:val="22"/>
                <w:lang w:val="en-US"/>
                <w14:ligatures w14:val="none"/>
              </w:rPr>
            </w:pPr>
          </w:p>
        </w:tc>
      </w:tr>
      <w:tr w:rsidR="003576D9" w:rsidRPr="0043505F" w14:paraId="7EE7969C"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37357E8" w14:textId="5FAF2690" w:rsidR="003576D9" w:rsidRPr="00075074" w:rsidRDefault="001D2C78" w:rsidP="00F416B3">
            <w:r>
              <w:t>Report</w:t>
            </w:r>
            <w:r w:rsidR="003576D9" w:rsidRPr="00075074">
              <w:t xml:space="preserve">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6B002064" w14:textId="77777777" w:rsidR="003576D9" w:rsidRPr="0043505F" w:rsidRDefault="003576D9" w:rsidP="00F416B3">
            <w:pPr>
              <w:rPr>
                <w:rFonts w:eastAsia="Times New Roman" w:cs="Arial"/>
                <w:b/>
                <w:kern w:val="0"/>
                <w:szCs w:val="22"/>
                <w:lang w:val="en-US"/>
                <w14:ligatures w14:val="none"/>
              </w:rPr>
            </w:pPr>
          </w:p>
        </w:tc>
      </w:tr>
    </w:tbl>
    <w:p w14:paraId="1589C94C" w14:textId="77777777" w:rsidR="003576D9" w:rsidRDefault="003576D9" w:rsidP="003576D9">
      <w:pPr>
        <w:rPr>
          <w:rFonts w:eastAsia="Times New Roman" w:cs="Arial"/>
          <w:kern w:val="0"/>
          <w:szCs w:val="22"/>
          <w:lang w:val="en-US"/>
          <w14:ligatures w14:val="none"/>
        </w:rPr>
      </w:pPr>
    </w:p>
    <w:p w14:paraId="5D4D4C66" w14:textId="77777777" w:rsidR="001D2C78" w:rsidRDefault="001D2C78"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166E9FD4"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1FC2E5E"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Declaration</w:t>
            </w:r>
          </w:p>
          <w:p w14:paraId="228BAA1C"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6309C578" w14:textId="77777777" w:rsidR="003576D9" w:rsidRDefault="003576D9" w:rsidP="00F416B3">
            <w:pPr>
              <w:rPr>
                <w:rFonts w:eastAsia="Times New Roman" w:cs="Arial"/>
                <w:kern w:val="0"/>
                <w:szCs w:val="22"/>
                <w:lang w:val="en-US"/>
                <w14:ligatures w14:val="none"/>
              </w:rPr>
            </w:pPr>
          </w:p>
          <w:p w14:paraId="08E96982" w14:textId="77777777" w:rsidR="003576D9" w:rsidRPr="0043505F" w:rsidRDefault="003576D9" w:rsidP="00F416B3">
            <w:pPr>
              <w:rPr>
                <w:rFonts w:eastAsia="Times New Roman" w:cs="Arial"/>
                <w:kern w:val="0"/>
                <w:szCs w:val="22"/>
                <w:lang w:val="en-US"/>
                <w14:ligatures w14:val="none"/>
              </w:rPr>
            </w:pPr>
          </w:p>
          <w:p w14:paraId="7D815CB1"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66CDE28B" w14:textId="77777777" w:rsidR="003576D9" w:rsidRPr="0043505F" w:rsidRDefault="003576D9" w:rsidP="00F416B3">
            <w:pPr>
              <w:rPr>
                <w:rFonts w:eastAsia="Times New Roman" w:cs="Arial"/>
                <w:kern w:val="0"/>
                <w:szCs w:val="22"/>
                <w:lang w:val="en-US"/>
                <w14:ligatures w14:val="none"/>
              </w:rPr>
            </w:pPr>
          </w:p>
          <w:p w14:paraId="0378CC3C" w14:textId="77777777" w:rsidR="003576D9" w:rsidRPr="0043505F" w:rsidRDefault="003576D9" w:rsidP="00F416B3">
            <w:pPr>
              <w:rPr>
                <w:rFonts w:eastAsia="Times New Roman" w:cs="Arial"/>
                <w:kern w:val="0"/>
                <w:szCs w:val="22"/>
                <w:lang w:val="en-US"/>
                <w14:ligatures w14:val="none"/>
              </w:rPr>
            </w:pPr>
          </w:p>
          <w:p w14:paraId="4C3FD630"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4808D8B6" w14:textId="77777777" w:rsidR="003576D9" w:rsidRPr="0043505F" w:rsidRDefault="003576D9" w:rsidP="00F416B3">
            <w:pPr>
              <w:rPr>
                <w:rFonts w:eastAsia="Times New Roman" w:cs="Arial"/>
                <w:kern w:val="0"/>
                <w:szCs w:val="22"/>
                <w:lang w:val="en-US"/>
                <w14:ligatures w14:val="none"/>
              </w:rPr>
            </w:pPr>
          </w:p>
        </w:tc>
      </w:tr>
    </w:tbl>
    <w:p w14:paraId="64D8EAD4" w14:textId="0015D2FE" w:rsidR="003576D9" w:rsidRDefault="003576D9" w:rsidP="001C4A76"/>
    <w:p w14:paraId="604BFFD0" w14:textId="77777777" w:rsidR="003576D9" w:rsidRDefault="003576D9">
      <w:r>
        <w:br w:type="page"/>
      </w:r>
    </w:p>
    <w:p w14:paraId="2974C77D" w14:textId="77777777" w:rsidR="003576D9" w:rsidRDefault="003576D9" w:rsidP="001C4A76"/>
    <w:tbl>
      <w:tblPr>
        <w:tblW w:w="9821"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398"/>
        <w:gridCol w:w="3305"/>
        <w:gridCol w:w="3118"/>
      </w:tblGrid>
      <w:tr w:rsidR="00A97ADD" w:rsidRPr="0043505F" w14:paraId="1C0969DD" w14:textId="77777777" w:rsidTr="00A97ADD">
        <w:tc>
          <w:tcPr>
            <w:tcW w:w="3398" w:type="dxa"/>
            <w:hideMark/>
          </w:tcPr>
          <w:p w14:paraId="11460D9F" w14:textId="66E3789A" w:rsidR="00A97ADD" w:rsidRPr="0043505F" w:rsidRDefault="00A97ADD" w:rsidP="00A97ADD">
            <w:pPr>
              <w:ind w:left="189" w:hanging="189"/>
              <w:rPr>
                <w:rFonts w:eastAsia="Times New Roman" w:cs="Arial"/>
                <w:b/>
                <w:kern w:val="0"/>
                <w:szCs w:val="22"/>
                <w:lang w:val="en-US"/>
                <w14:ligatures w14:val="none"/>
              </w:rPr>
            </w:pPr>
            <w:r w:rsidRPr="00266B1E">
              <w:rPr>
                <w:b/>
              </w:rPr>
              <w:t xml:space="preserve">Unit </w:t>
            </w:r>
            <w:r w:rsidR="00A014A0">
              <w:rPr>
                <w:b/>
              </w:rPr>
              <w:t>(</w:t>
            </w:r>
            <w:r w:rsidRPr="00266B1E">
              <w:rPr>
                <w:b/>
              </w:rPr>
              <w:t>A/501/7026</w:t>
            </w:r>
            <w:r w:rsidR="00A014A0">
              <w:rPr>
                <w:b/>
              </w:rPr>
              <w:t>)</w:t>
            </w:r>
          </w:p>
        </w:tc>
        <w:tc>
          <w:tcPr>
            <w:tcW w:w="3305" w:type="dxa"/>
            <w:hideMark/>
          </w:tcPr>
          <w:p w14:paraId="47853AB1" w14:textId="15B71613" w:rsidR="00A97ADD" w:rsidRPr="0043505F" w:rsidRDefault="00A97ADD" w:rsidP="00A97ADD">
            <w:pPr>
              <w:rPr>
                <w:rFonts w:eastAsia="Times New Roman" w:cs="Arial"/>
                <w:b/>
                <w:kern w:val="0"/>
                <w:szCs w:val="22"/>
                <w:lang w:val="en-US"/>
                <w14:ligatures w14:val="none"/>
              </w:rPr>
            </w:pPr>
            <w:r w:rsidRPr="00075931">
              <w:rPr>
                <w:b/>
              </w:rPr>
              <w:t>Assessment Criteria 3.1, 3.2, 3.3 &amp; 3.6</w:t>
            </w:r>
          </w:p>
        </w:tc>
        <w:tc>
          <w:tcPr>
            <w:tcW w:w="3118" w:type="dxa"/>
            <w:hideMark/>
          </w:tcPr>
          <w:p w14:paraId="5D297F67" w14:textId="63281EA5" w:rsidR="00A97ADD" w:rsidRPr="0043505F" w:rsidRDefault="00A97ADD" w:rsidP="00A97ADD">
            <w:pPr>
              <w:rPr>
                <w:rFonts w:eastAsia="Times New Roman" w:cs="Arial"/>
                <w:b/>
                <w:kern w:val="0"/>
                <w:szCs w:val="22"/>
                <w:lang w:val="en-US"/>
                <w14:ligatures w14:val="none"/>
              </w:rPr>
            </w:pPr>
            <w:r>
              <w:rPr>
                <w:b/>
              </w:rPr>
              <w:t xml:space="preserve">Task No </w:t>
            </w:r>
            <w:r w:rsidRPr="00075931">
              <w:rPr>
                <w:b/>
              </w:rPr>
              <w:t>2</w:t>
            </w:r>
          </w:p>
        </w:tc>
      </w:tr>
    </w:tbl>
    <w:p w14:paraId="302EF5CA"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27CBE26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E1CA537" w14:textId="77777777" w:rsidR="00FE4014" w:rsidRPr="00FE4014" w:rsidRDefault="003576D9" w:rsidP="00FE4014">
            <w:pPr>
              <w:ind w:right="26"/>
              <w:rPr>
                <w:b/>
              </w:rPr>
            </w:pPr>
            <w:r w:rsidRPr="0043505F">
              <w:rPr>
                <w:rFonts w:eastAsia="Times New Roman" w:cs="Arial"/>
                <w:b/>
                <w:kern w:val="0"/>
                <w:szCs w:val="22"/>
                <w:lang w:val="en-US"/>
                <w14:ligatures w14:val="none"/>
              </w:rPr>
              <w:t xml:space="preserve">Task: </w:t>
            </w:r>
            <w:r w:rsidR="00FE4014" w:rsidRPr="00FE4014">
              <w:rPr>
                <w:b/>
              </w:rPr>
              <w:t>Remove and Refit Ignition Coil</w:t>
            </w:r>
          </w:p>
          <w:p w14:paraId="14980A32" w14:textId="12CD7D61" w:rsidR="003576D9" w:rsidRPr="0043505F" w:rsidRDefault="00FE4014" w:rsidP="00FE4014">
            <w:pPr>
              <w:ind w:right="26"/>
              <w:rPr>
                <w:rFonts w:eastAsia="Times New Roman" w:cs="Arial"/>
                <w:b/>
                <w:kern w:val="0"/>
                <w:szCs w:val="22"/>
                <w:lang w:val="en-US"/>
                <w14:ligatures w14:val="none"/>
              </w:rPr>
            </w:pPr>
            <w:r w:rsidRPr="00FE4014">
              <w:rPr>
                <w:b/>
              </w:rPr>
              <w:t xml:space="preserve">    </w:t>
            </w:r>
            <w:r>
              <w:rPr>
                <w:b/>
              </w:rPr>
              <w:t xml:space="preserve">     </w:t>
            </w:r>
            <w:r w:rsidRPr="00FE4014">
              <w:rPr>
                <w:b/>
              </w:rPr>
              <w:t xml:space="preserve"> Remove and Refit Ignition HT Lead</w:t>
            </w:r>
          </w:p>
        </w:tc>
      </w:tr>
    </w:tbl>
    <w:p w14:paraId="53B952C6" w14:textId="77777777" w:rsidR="003576D9" w:rsidRDefault="003576D9" w:rsidP="003576D9"/>
    <w:tbl>
      <w:tblPr>
        <w:tblW w:w="1007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3343"/>
        <w:gridCol w:w="3019"/>
        <w:gridCol w:w="1847"/>
        <w:gridCol w:w="1862"/>
      </w:tblGrid>
      <w:tr w:rsidR="00A97ADD" w:rsidRPr="00075074" w14:paraId="69B63001" w14:textId="77777777" w:rsidTr="00A97ADD">
        <w:trPr>
          <w:trHeight w:val="275"/>
        </w:trPr>
        <w:tc>
          <w:tcPr>
            <w:tcW w:w="3343"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68FE86FC" w14:textId="7AA6AFF4" w:rsidR="00A97ADD" w:rsidRPr="00075074" w:rsidRDefault="00A97ADD" w:rsidP="00A97ADD">
            <w:r w:rsidRPr="00075931">
              <w:rPr>
                <w:b/>
              </w:rPr>
              <w:t>Vehicle Details</w:t>
            </w:r>
          </w:p>
        </w:tc>
        <w:tc>
          <w:tcPr>
            <w:tcW w:w="3019"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78D58BA" w14:textId="67B9189A" w:rsidR="00A97ADD" w:rsidRPr="00075074" w:rsidRDefault="00A97ADD" w:rsidP="00A97ADD">
            <w:r w:rsidRPr="00075931">
              <w:rPr>
                <w:b/>
              </w:rPr>
              <w:t>Special Tools</w:t>
            </w:r>
          </w:p>
        </w:tc>
        <w:tc>
          <w:tcPr>
            <w:tcW w:w="3709" w:type="dxa"/>
            <w:gridSpan w:val="2"/>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shd w:val="clear" w:color="auto" w:fill="043956" w:themeFill="accent2"/>
          </w:tcPr>
          <w:p w14:paraId="0DEA1F0F" w14:textId="42F1BA9D" w:rsidR="00A97ADD" w:rsidRPr="00075074" w:rsidRDefault="00A97ADD" w:rsidP="00A97ADD">
            <w:r w:rsidRPr="00075931">
              <w:rPr>
                <w:b/>
              </w:rPr>
              <w:t>Data</w:t>
            </w:r>
          </w:p>
        </w:tc>
      </w:tr>
      <w:tr w:rsidR="00A97ADD" w:rsidRPr="00075074" w14:paraId="3D2614D0" w14:textId="77777777" w:rsidTr="00A97ADD">
        <w:trPr>
          <w:trHeight w:val="123"/>
        </w:trPr>
        <w:tc>
          <w:tcPr>
            <w:tcW w:w="3343" w:type="dxa"/>
            <w:vMerge w:val="restart"/>
            <w:tcBorders>
              <w:top w:val="single" w:sz="4" w:space="0" w:color="35B1F5" w:themeColor="accent2" w:themeTint="80"/>
            </w:tcBorders>
          </w:tcPr>
          <w:p w14:paraId="2F885691" w14:textId="77777777" w:rsidR="00A97ADD" w:rsidRDefault="00A97ADD" w:rsidP="00A97ADD"/>
          <w:p w14:paraId="1C6DB824" w14:textId="77777777" w:rsidR="00A97ADD" w:rsidRDefault="00A97ADD" w:rsidP="00A97ADD">
            <w:r>
              <w:t>Make__________________</w:t>
            </w:r>
          </w:p>
          <w:p w14:paraId="383E1126" w14:textId="77777777" w:rsidR="00A97ADD" w:rsidRDefault="00A97ADD" w:rsidP="00A97ADD"/>
          <w:p w14:paraId="4024B100" w14:textId="77777777" w:rsidR="00A97ADD" w:rsidRDefault="00A97ADD" w:rsidP="00A97ADD"/>
          <w:p w14:paraId="5AA730CE" w14:textId="77777777" w:rsidR="00A97ADD" w:rsidRDefault="00A97ADD" w:rsidP="00A97ADD">
            <w:r>
              <w:t>Model_________________</w:t>
            </w:r>
          </w:p>
          <w:p w14:paraId="5B082693" w14:textId="77777777" w:rsidR="00A97ADD" w:rsidRDefault="00A97ADD" w:rsidP="00A97ADD"/>
          <w:p w14:paraId="62BCCA24" w14:textId="77777777" w:rsidR="00A97ADD" w:rsidRDefault="00A97ADD" w:rsidP="00A97ADD"/>
          <w:p w14:paraId="35A56929" w14:textId="7FA3A0C4" w:rsidR="00A97ADD" w:rsidRPr="00075074" w:rsidRDefault="00A97ADD" w:rsidP="00A97ADD">
            <w:r>
              <w:t>Year__________________</w:t>
            </w:r>
          </w:p>
        </w:tc>
        <w:tc>
          <w:tcPr>
            <w:tcW w:w="3019" w:type="dxa"/>
            <w:vMerge w:val="restart"/>
            <w:tcBorders>
              <w:top w:val="single" w:sz="4" w:space="0" w:color="35B1F5" w:themeColor="accent2" w:themeTint="80"/>
            </w:tcBorders>
          </w:tcPr>
          <w:p w14:paraId="25C00A09" w14:textId="77777777" w:rsidR="00A97ADD" w:rsidRPr="00075074" w:rsidRDefault="00A97ADD" w:rsidP="00A97ADD"/>
        </w:tc>
        <w:tc>
          <w:tcPr>
            <w:tcW w:w="3709" w:type="dxa"/>
            <w:gridSpan w:val="2"/>
            <w:shd w:val="clear" w:color="auto" w:fill="043956" w:themeFill="accent2"/>
            <w:vAlign w:val="center"/>
          </w:tcPr>
          <w:p w14:paraId="10523774" w14:textId="22F3602F" w:rsidR="00A97ADD" w:rsidRPr="00075074" w:rsidRDefault="00A97ADD" w:rsidP="00A97ADD">
            <w:r w:rsidRPr="00075931">
              <w:rPr>
                <w:b/>
              </w:rPr>
              <w:t>Ignition Coil Primary Resistance</w:t>
            </w:r>
          </w:p>
        </w:tc>
      </w:tr>
      <w:tr w:rsidR="00A97ADD" w:rsidRPr="00075074" w14:paraId="2F4D13D4" w14:textId="77777777" w:rsidTr="00A97ADD">
        <w:trPr>
          <w:trHeight w:val="1048"/>
        </w:trPr>
        <w:tc>
          <w:tcPr>
            <w:tcW w:w="3343" w:type="dxa"/>
            <w:vMerge/>
          </w:tcPr>
          <w:p w14:paraId="79B274C5" w14:textId="77777777" w:rsidR="00A97ADD" w:rsidRDefault="00A97ADD" w:rsidP="00A97ADD"/>
        </w:tc>
        <w:tc>
          <w:tcPr>
            <w:tcW w:w="3019" w:type="dxa"/>
            <w:vMerge/>
          </w:tcPr>
          <w:p w14:paraId="4E369636" w14:textId="77777777" w:rsidR="00A97ADD" w:rsidRPr="00075074" w:rsidRDefault="00A97ADD" w:rsidP="00A97ADD"/>
        </w:tc>
        <w:tc>
          <w:tcPr>
            <w:tcW w:w="1847" w:type="dxa"/>
            <w:vAlign w:val="center"/>
          </w:tcPr>
          <w:p w14:paraId="3DDFA25C" w14:textId="10D2647A" w:rsidR="00A97ADD" w:rsidRPr="00075074" w:rsidRDefault="00A97ADD" w:rsidP="00A97ADD">
            <w:r>
              <w:t>Actual</w:t>
            </w:r>
          </w:p>
        </w:tc>
        <w:tc>
          <w:tcPr>
            <w:tcW w:w="1862" w:type="dxa"/>
            <w:tcBorders>
              <w:top w:val="single" w:sz="4" w:space="0" w:color="35B1F5" w:themeColor="accent2" w:themeTint="80"/>
              <w:bottom w:val="single" w:sz="4" w:space="0" w:color="35B1F5" w:themeColor="accent2" w:themeTint="80"/>
            </w:tcBorders>
          </w:tcPr>
          <w:p w14:paraId="1F2D7E25" w14:textId="1FACA917" w:rsidR="00A97ADD" w:rsidRPr="00075074" w:rsidRDefault="00A97ADD" w:rsidP="00A97ADD"/>
        </w:tc>
      </w:tr>
      <w:tr w:rsidR="00A97ADD" w:rsidRPr="00075074" w14:paraId="675AF35C" w14:textId="77777777" w:rsidTr="00A97ADD">
        <w:trPr>
          <w:trHeight w:val="1047"/>
        </w:trPr>
        <w:tc>
          <w:tcPr>
            <w:tcW w:w="3343" w:type="dxa"/>
            <w:vMerge/>
          </w:tcPr>
          <w:p w14:paraId="231607BB" w14:textId="77777777" w:rsidR="00A97ADD" w:rsidRDefault="00A97ADD" w:rsidP="00A97ADD"/>
        </w:tc>
        <w:tc>
          <w:tcPr>
            <w:tcW w:w="3019" w:type="dxa"/>
            <w:vMerge/>
          </w:tcPr>
          <w:p w14:paraId="1F33466F" w14:textId="77777777" w:rsidR="00A97ADD" w:rsidRPr="00075074" w:rsidRDefault="00A97ADD" w:rsidP="00A97ADD"/>
        </w:tc>
        <w:tc>
          <w:tcPr>
            <w:tcW w:w="1847" w:type="dxa"/>
            <w:vAlign w:val="center"/>
          </w:tcPr>
          <w:p w14:paraId="6D5CE43B" w14:textId="72654FA5" w:rsidR="00A97ADD" w:rsidRPr="00075074" w:rsidRDefault="00A97ADD" w:rsidP="00A97ADD">
            <w:r>
              <w:t>Recommended</w:t>
            </w:r>
          </w:p>
        </w:tc>
        <w:tc>
          <w:tcPr>
            <w:tcW w:w="1862" w:type="dxa"/>
            <w:tcBorders>
              <w:top w:val="single" w:sz="4" w:space="0" w:color="35B1F5" w:themeColor="accent2" w:themeTint="80"/>
              <w:bottom w:val="single" w:sz="4" w:space="0" w:color="35B1F5" w:themeColor="accent2" w:themeTint="80"/>
            </w:tcBorders>
          </w:tcPr>
          <w:p w14:paraId="0D21DE54" w14:textId="0EA1B9AD" w:rsidR="00A97ADD" w:rsidRPr="00075074" w:rsidRDefault="00A97ADD" w:rsidP="00A97ADD"/>
        </w:tc>
      </w:tr>
      <w:tr w:rsidR="00A97ADD" w:rsidRPr="00075074" w14:paraId="7D1749FB" w14:textId="77777777" w:rsidTr="00A97ADD">
        <w:trPr>
          <w:trHeight w:val="279"/>
        </w:trPr>
        <w:tc>
          <w:tcPr>
            <w:tcW w:w="3343" w:type="dxa"/>
            <w:vMerge/>
          </w:tcPr>
          <w:p w14:paraId="3AFE834F" w14:textId="77777777" w:rsidR="00A97ADD" w:rsidRDefault="00A97ADD" w:rsidP="00A97ADD"/>
        </w:tc>
        <w:tc>
          <w:tcPr>
            <w:tcW w:w="3019" w:type="dxa"/>
            <w:vMerge/>
          </w:tcPr>
          <w:p w14:paraId="510038A0" w14:textId="77777777" w:rsidR="00A97ADD" w:rsidRPr="00075074" w:rsidRDefault="00A97ADD" w:rsidP="00A97ADD"/>
        </w:tc>
        <w:tc>
          <w:tcPr>
            <w:tcW w:w="3709" w:type="dxa"/>
            <w:gridSpan w:val="2"/>
            <w:shd w:val="clear" w:color="auto" w:fill="043956" w:themeFill="accent2"/>
            <w:vAlign w:val="center"/>
          </w:tcPr>
          <w:p w14:paraId="1089448B" w14:textId="0F0CC169" w:rsidR="00A97ADD" w:rsidRPr="00075074" w:rsidRDefault="00A97ADD" w:rsidP="00A97ADD">
            <w:r w:rsidRPr="00075931">
              <w:rPr>
                <w:b/>
              </w:rPr>
              <w:t xml:space="preserve">HT </w:t>
            </w:r>
            <w:proofErr w:type="gramStart"/>
            <w:r w:rsidRPr="00075931">
              <w:rPr>
                <w:b/>
              </w:rPr>
              <w:t>Lead</w:t>
            </w:r>
            <w:proofErr w:type="gramEnd"/>
            <w:r w:rsidRPr="00075931">
              <w:rPr>
                <w:b/>
              </w:rPr>
              <w:t xml:space="preserve"> Resistance</w:t>
            </w:r>
          </w:p>
        </w:tc>
      </w:tr>
      <w:tr w:rsidR="00A97ADD" w:rsidRPr="00075074" w14:paraId="53658BD6" w14:textId="77777777" w:rsidTr="00A52369">
        <w:trPr>
          <w:trHeight w:val="860"/>
        </w:trPr>
        <w:tc>
          <w:tcPr>
            <w:tcW w:w="3343" w:type="dxa"/>
            <w:vMerge/>
          </w:tcPr>
          <w:p w14:paraId="38478CD1" w14:textId="77777777" w:rsidR="00A97ADD" w:rsidRDefault="00A97ADD" w:rsidP="00A97ADD"/>
        </w:tc>
        <w:tc>
          <w:tcPr>
            <w:tcW w:w="3019" w:type="dxa"/>
            <w:vMerge/>
          </w:tcPr>
          <w:p w14:paraId="2BF1FCC0" w14:textId="77777777" w:rsidR="00A97ADD" w:rsidRPr="00075074" w:rsidRDefault="00A97ADD" w:rsidP="00A97ADD"/>
        </w:tc>
        <w:tc>
          <w:tcPr>
            <w:tcW w:w="1847" w:type="dxa"/>
            <w:vAlign w:val="center"/>
          </w:tcPr>
          <w:p w14:paraId="5F2000F5" w14:textId="1C03D269" w:rsidR="00A97ADD" w:rsidRPr="00075074" w:rsidRDefault="00A97ADD" w:rsidP="00A97ADD">
            <w:r>
              <w:t>Actual</w:t>
            </w:r>
          </w:p>
        </w:tc>
        <w:tc>
          <w:tcPr>
            <w:tcW w:w="1862" w:type="dxa"/>
            <w:tcBorders>
              <w:top w:val="single" w:sz="4" w:space="0" w:color="35B1F5" w:themeColor="accent2" w:themeTint="80"/>
              <w:bottom w:val="single" w:sz="4" w:space="0" w:color="35B1F5" w:themeColor="accent2" w:themeTint="80"/>
            </w:tcBorders>
          </w:tcPr>
          <w:p w14:paraId="7D7A2EE2" w14:textId="1EB69FDF" w:rsidR="00A97ADD" w:rsidRPr="00075074" w:rsidRDefault="00A97ADD" w:rsidP="00A97ADD"/>
        </w:tc>
      </w:tr>
      <w:tr w:rsidR="00A97ADD" w:rsidRPr="00075074" w14:paraId="323D2E09" w14:textId="77777777" w:rsidTr="009010C7">
        <w:trPr>
          <w:trHeight w:val="972"/>
        </w:trPr>
        <w:tc>
          <w:tcPr>
            <w:tcW w:w="3343" w:type="dxa"/>
            <w:vMerge/>
          </w:tcPr>
          <w:p w14:paraId="308BBE68" w14:textId="77777777" w:rsidR="00A97ADD" w:rsidRDefault="00A97ADD" w:rsidP="00A97ADD"/>
        </w:tc>
        <w:tc>
          <w:tcPr>
            <w:tcW w:w="3019" w:type="dxa"/>
            <w:vMerge/>
          </w:tcPr>
          <w:p w14:paraId="7C145759" w14:textId="77777777" w:rsidR="00A97ADD" w:rsidRPr="00075074" w:rsidRDefault="00A97ADD" w:rsidP="00A97ADD"/>
        </w:tc>
        <w:tc>
          <w:tcPr>
            <w:tcW w:w="1847" w:type="dxa"/>
            <w:vAlign w:val="center"/>
          </w:tcPr>
          <w:p w14:paraId="0C406D88" w14:textId="59ABD75E" w:rsidR="00A97ADD" w:rsidRPr="00075074" w:rsidRDefault="00A97ADD" w:rsidP="00A97ADD">
            <w:r>
              <w:t>Recommended</w:t>
            </w:r>
          </w:p>
        </w:tc>
        <w:tc>
          <w:tcPr>
            <w:tcW w:w="1862" w:type="dxa"/>
            <w:tcBorders>
              <w:top w:val="single" w:sz="4" w:space="0" w:color="35B1F5" w:themeColor="accent2" w:themeTint="80"/>
              <w:bottom w:val="single" w:sz="4" w:space="0" w:color="35B1F5" w:themeColor="accent2" w:themeTint="80"/>
            </w:tcBorders>
          </w:tcPr>
          <w:p w14:paraId="3367DAAF" w14:textId="03C3DEA1" w:rsidR="00A97ADD" w:rsidRPr="00075074" w:rsidRDefault="00A97ADD" w:rsidP="00A97ADD"/>
        </w:tc>
      </w:tr>
      <w:tr w:rsidR="009010C7" w:rsidRPr="00075074" w14:paraId="04AA75E7" w14:textId="77777777" w:rsidTr="00C70EDB">
        <w:trPr>
          <w:trHeight w:val="972"/>
        </w:trPr>
        <w:tc>
          <w:tcPr>
            <w:tcW w:w="10071" w:type="dxa"/>
            <w:gridSpan w:val="4"/>
          </w:tcPr>
          <w:p w14:paraId="5F816424" w14:textId="77777777" w:rsidR="009010C7" w:rsidRPr="009010C7" w:rsidRDefault="009010C7" w:rsidP="009010C7">
            <w:pPr>
              <w:rPr>
                <w:b/>
                <w:bCs/>
              </w:rPr>
            </w:pPr>
            <w:r w:rsidRPr="009010C7">
              <w:rPr>
                <w:b/>
                <w:bCs/>
              </w:rPr>
              <w:t xml:space="preserve">Instructions to Learners </w:t>
            </w:r>
          </w:p>
          <w:p w14:paraId="01EB934C" w14:textId="77777777" w:rsidR="009010C7" w:rsidRDefault="009010C7" w:rsidP="009010C7">
            <w:r>
              <w:t>1.  Locate Ignition Coil</w:t>
            </w:r>
          </w:p>
          <w:p w14:paraId="457E7265" w14:textId="77777777" w:rsidR="009010C7" w:rsidRDefault="009010C7" w:rsidP="009010C7">
            <w:r>
              <w:t>2.  Remove Ignition Coil</w:t>
            </w:r>
          </w:p>
          <w:p w14:paraId="1EF777D8" w14:textId="77777777" w:rsidR="009010C7" w:rsidRDefault="009010C7" w:rsidP="009010C7">
            <w:r>
              <w:t>3.  Measure primary winding resistance and report</w:t>
            </w:r>
          </w:p>
          <w:p w14:paraId="16BD5A36" w14:textId="77777777" w:rsidR="009010C7" w:rsidRDefault="009010C7" w:rsidP="009010C7">
            <w:r>
              <w:t>4.  Refit Ignition Coil.</w:t>
            </w:r>
          </w:p>
          <w:p w14:paraId="793A7AB1" w14:textId="77777777" w:rsidR="009010C7" w:rsidRDefault="009010C7" w:rsidP="009010C7">
            <w:r>
              <w:t>5.  Remove HT lead from No.1 spark plug</w:t>
            </w:r>
          </w:p>
          <w:p w14:paraId="5381D787" w14:textId="77777777" w:rsidR="009010C7" w:rsidRDefault="009010C7" w:rsidP="009010C7">
            <w:r>
              <w:t>6.  Measure lead resistance and report</w:t>
            </w:r>
          </w:p>
          <w:p w14:paraId="3736405E" w14:textId="77777777" w:rsidR="009010C7" w:rsidRDefault="009010C7" w:rsidP="009010C7">
            <w:r>
              <w:t>7.  Refit lead</w:t>
            </w:r>
          </w:p>
          <w:p w14:paraId="37502653" w14:textId="77777777" w:rsidR="009010C7" w:rsidRDefault="009010C7" w:rsidP="009010C7">
            <w:r>
              <w:t>8.  Start engine and check for correct operation and throttle response</w:t>
            </w:r>
          </w:p>
          <w:p w14:paraId="18DAFF45" w14:textId="77777777" w:rsidR="009010C7" w:rsidRDefault="009010C7" w:rsidP="009010C7"/>
          <w:p w14:paraId="247FA7A0" w14:textId="77777777" w:rsidR="009010C7" w:rsidRDefault="009010C7" w:rsidP="009010C7">
            <w:r>
              <w:t>NOTE</w:t>
            </w:r>
          </w:p>
          <w:p w14:paraId="59A75D13" w14:textId="504E6962" w:rsidR="009010C7" w:rsidRPr="00075074" w:rsidRDefault="009010C7" w:rsidP="009010C7">
            <w:r>
              <w:t>Ignition HT systems run at very high voltage and care must be taken when working on running engines to avoid electric shocks</w:t>
            </w:r>
          </w:p>
        </w:tc>
      </w:tr>
    </w:tbl>
    <w:p w14:paraId="5D61D61F" w14:textId="63A4167E"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67378C98" w14:textId="77777777" w:rsidTr="00F416B3">
        <w:tc>
          <w:tcPr>
            <w:tcW w:w="8280" w:type="dxa"/>
            <w:hideMark/>
          </w:tcPr>
          <w:p w14:paraId="4592A335"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258C0B16"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089214E0"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65C2E1FF" w14:textId="77777777" w:rsidTr="00F416B3">
        <w:tc>
          <w:tcPr>
            <w:tcW w:w="8280" w:type="dxa"/>
            <w:tcBorders>
              <w:bottom w:val="single" w:sz="4" w:space="0" w:color="35B1F5" w:themeColor="accent2" w:themeTint="80"/>
            </w:tcBorders>
            <w:hideMark/>
          </w:tcPr>
          <w:p w14:paraId="59199E66"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46DEA092" w14:textId="77777777" w:rsidR="003576D9" w:rsidRPr="0043505F" w:rsidRDefault="003576D9" w:rsidP="00F416B3">
            <w:pPr>
              <w:rPr>
                <w:rFonts w:eastAsia="Times New Roman" w:cs="Arial"/>
                <w:b/>
                <w:kern w:val="0"/>
                <w:szCs w:val="22"/>
                <w:lang w:val="en-US"/>
                <w14:ligatures w14:val="none"/>
              </w:rPr>
            </w:pPr>
          </w:p>
        </w:tc>
      </w:tr>
      <w:tr w:rsidR="003576D9" w:rsidRPr="0043505F" w14:paraId="3AC00D42"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064CF21"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366AD026" w14:textId="77777777" w:rsidR="003576D9" w:rsidRPr="0043505F" w:rsidRDefault="003576D9" w:rsidP="00F416B3">
            <w:pPr>
              <w:rPr>
                <w:rFonts w:eastAsia="Times New Roman" w:cs="Arial"/>
                <w:b/>
                <w:kern w:val="0"/>
                <w:szCs w:val="22"/>
                <w:lang w:val="en-US"/>
                <w14:ligatures w14:val="none"/>
              </w:rPr>
            </w:pPr>
          </w:p>
        </w:tc>
      </w:tr>
      <w:tr w:rsidR="003576D9" w:rsidRPr="0043505F" w14:paraId="5218F1F9"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4C981D4" w14:textId="77777777" w:rsidR="003576D9" w:rsidRPr="00075074" w:rsidRDefault="003576D9" w:rsidP="00F416B3">
            <w:r w:rsidRPr="00075074">
              <w:t>Data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71868E96" w14:textId="77777777" w:rsidR="003576D9" w:rsidRPr="0043505F" w:rsidRDefault="003576D9" w:rsidP="00F416B3">
            <w:pPr>
              <w:rPr>
                <w:rFonts w:eastAsia="Times New Roman" w:cs="Arial"/>
                <w:b/>
                <w:kern w:val="0"/>
                <w:szCs w:val="22"/>
                <w:lang w:val="en-US"/>
                <w14:ligatures w14:val="none"/>
              </w:rPr>
            </w:pPr>
          </w:p>
        </w:tc>
      </w:tr>
    </w:tbl>
    <w:p w14:paraId="2207C370" w14:textId="77777777" w:rsidR="003576D9" w:rsidRDefault="003576D9" w:rsidP="003576D9">
      <w:pPr>
        <w:rPr>
          <w:rFonts w:eastAsia="Times New Roman" w:cs="Arial"/>
          <w:kern w:val="0"/>
          <w:szCs w:val="22"/>
          <w:lang w:val="en-US"/>
          <w14:ligatures w14:val="none"/>
        </w:rPr>
      </w:pPr>
    </w:p>
    <w:p w14:paraId="31E04B2D" w14:textId="77777777" w:rsidR="003576D9" w:rsidRDefault="003576D9" w:rsidP="003576D9">
      <w:pPr>
        <w:rPr>
          <w:rFonts w:eastAsia="Times New Roman" w:cs="Arial"/>
          <w:kern w:val="0"/>
          <w:szCs w:val="22"/>
          <w:lang w:val="en-US"/>
          <w14:ligatures w14:val="none"/>
        </w:rPr>
      </w:pPr>
    </w:p>
    <w:p w14:paraId="0FC617E8"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78F5C3C8"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EE15B55"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67995D5"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175F0EF" w14:textId="77777777" w:rsidR="003576D9" w:rsidRDefault="003576D9" w:rsidP="00F416B3">
            <w:pPr>
              <w:rPr>
                <w:rFonts w:eastAsia="Times New Roman" w:cs="Arial"/>
                <w:kern w:val="0"/>
                <w:szCs w:val="22"/>
                <w:lang w:val="en-US"/>
                <w14:ligatures w14:val="none"/>
              </w:rPr>
            </w:pPr>
          </w:p>
          <w:p w14:paraId="64A8D185" w14:textId="77777777" w:rsidR="003576D9" w:rsidRPr="0043505F" w:rsidRDefault="003576D9" w:rsidP="00F416B3">
            <w:pPr>
              <w:rPr>
                <w:rFonts w:eastAsia="Times New Roman" w:cs="Arial"/>
                <w:kern w:val="0"/>
                <w:szCs w:val="22"/>
                <w:lang w:val="en-US"/>
                <w14:ligatures w14:val="none"/>
              </w:rPr>
            </w:pPr>
          </w:p>
          <w:p w14:paraId="3B7ACD35"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711F47B0" w14:textId="77777777" w:rsidR="003576D9" w:rsidRPr="0043505F" w:rsidRDefault="003576D9" w:rsidP="00F416B3">
            <w:pPr>
              <w:rPr>
                <w:rFonts w:eastAsia="Times New Roman" w:cs="Arial"/>
                <w:kern w:val="0"/>
                <w:szCs w:val="22"/>
                <w:lang w:val="en-US"/>
                <w14:ligatures w14:val="none"/>
              </w:rPr>
            </w:pPr>
          </w:p>
          <w:p w14:paraId="580E182F" w14:textId="77777777" w:rsidR="003576D9" w:rsidRPr="0043505F" w:rsidRDefault="003576D9" w:rsidP="00F416B3">
            <w:pPr>
              <w:rPr>
                <w:rFonts w:eastAsia="Times New Roman" w:cs="Arial"/>
                <w:kern w:val="0"/>
                <w:szCs w:val="22"/>
                <w:lang w:val="en-US"/>
                <w14:ligatures w14:val="none"/>
              </w:rPr>
            </w:pPr>
          </w:p>
          <w:p w14:paraId="2FC2969F"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719198B" w14:textId="77777777" w:rsidR="003576D9" w:rsidRPr="0043505F" w:rsidRDefault="003576D9" w:rsidP="00F416B3">
            <w:pPr>
              <w:rPr>
                <w:rFonts w:eastAsia="Times New Roman" w:cs="Arial"/>
                <w:kern w:val="0"/>
                <w:szCs w:val="22"/>
                <w:lang w:val="en-US"/>
                <w14:ligatures w14:val="none"/>
              </w:rPr>
            </w:pPr>
          </w:p>
        </w:tc>
      </w:tr>
    </w:tbl>
    <w:p w14:paraId="7AC93698" w14:textId="47EDAFE8" w:rsidR="003576D9" w:rsidRDefault="003576D9" w:rsidP="001C4A76"/>
    <w:p w14:paraId="04823DF0" w14:textId="77777777" w:rsidR="003576D9" w:rsidRDefault="003576D9">
      <w:r>
        <w:br w:type="page"/>
      </w:r>
    </w:p>
    <w:p w14:paraId="29CA10A7" w14:textId="77777777" w:rsidR="003576D9" w:rsidRDefault="003576D9" w:rsidP="001C4A76"/>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37670CA0"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F03907A" w14:textId="06A30C88"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w:t>
            </w:r>
            <w:r w:rsidR="00A014A0" w:rsidRPr="00A014A0">
              <w:rPr>
                <w:rFonts w:eastAsia="Times New Roman" w:cs="Arial"/>
                <w:b/>
                <w:kern w:val="0"/>
                <w:szCs w:val="22"/>
                <w:lang w:val="en-US"/>
                <w14:ligatures w14:val="none"/>
              </w:rPr>
              <w:t>A/501/7026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16CA4CC6" w14:textId="4A4BB994"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5.1, 5.2, 5.3, 5.4,</w:t>
            </w:r>
            <w:r>
              <w:rPr>
                <w:b/>
              </w:rPr>
              <w:t xml:space="preserve"> </w:t>
            </w:r>
            <w:r w:rsidRPr="00075074">
              <w:rPr>
                <w:b/>
              </w:rPr>
              <w:t>6.2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9F00119" w14:textId="70C25784"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15.3</w:t>
            </w:r>
          </w:p>
        </w:tc>
      </w:tr>
    </w:tbl>
    <w:p w14:paraId="075C2939"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042756A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5A6340A" w14:textId="516C4E3E"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A014A0" w:rsidRPr="00A014A0">
              <w:rPr>
                <w:b/>
              </w:rPr>
              <w:t>Remove, Check and Replace Sparking Plug</w:t>
            </w:r>
          </w:p>
        </w:tc>
      </w:tr>
    </w:tbl>
    <w:p w14:paraId="7433F13F"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977"/>
        <w:gridCol w:w="1985"/>
        <w:gridCol w:w="2268"/>
        <w:gridCol w:w="2551"/>
      </w:tblGrid>
      <w:tr w:rsidR="003576D9" w:rsidRPr="00075074" w14:paraId="60B9C63E" w14:textId="77777777" w:rsidTr="007C2A42">
        <w:tc>
          <w:tcPr>
            <w:tcW w:w="2977" w:type="dxa"/>
            <w:shd w:val="clear" w:color="auto" w:fill="043956" w:themeFill="accent2"/>
          </w:tcPr>
          <w:p w14:paraId="715FDC7C" w14:textId="77777777" w:rsidR="003576D9" w:rsidRPr="00075074" w:rsidRDefault="003576D9" w:rsidP="00F416B3">
            <w:pPr>
              <w:rPr>
                <w:b/>
              </w:rPr>
            </w:pPr>
            <w:r w:rsidRPr="00075074">
              <w:rPr>
                <w:b/>
              </w:rPr>
              <w:t>Vehicle Details</w:t>
            </w:r>
          </w:p>
        </w:tc>
        <w:tc>
          <w:tcPr>
            <w:tcW w:w="1985" w:type="dxa"/>
            <w:shd w:val="clear" w:color="auto" w:fill="043956" w:themeFill="accent2"/>
          </w:tcPr>
          <w:p w14:paraId="059A8274" w14:textId="77777777" w:rsidR="003576D9" w:rsidRPr="00075074" w:rsidRDefault="003576D9" w:rsidP="00F416B3">
            <w:pPr>
              <w:rPr>
                <w:b/>
              </w:rPr>
            </w:pPr>
            <w:r w:rsidRPr="00075074">
              <w:rPr>
                <w:b/>
              </w:rPr>
              <w:t>Special Tools</w:t>
            </w:r>
          </w:p>
        </w:tc>
        <w:tc>
          <w:tcPr>
            <w:tcW w:w="4819" w:type="dxa"/>
            <w:gridSpan w:val="2"/>
            <w:shd w:val="clear" w:color="auto" w:fill="043956" w:themeFill="accent2"/>
          </w:tcPr>
          <w:p w14:paraId="138B43EE" w14:textId="77777777" w:rsidR="003576D9" w:rsidRPr="00075074" w:rsidRDefault="003576D9" w:rsidP="00F416B3">
            <w:pPr>
              <w:rPr>
                <w:b/>
              </w:rPr>
            </w:pPr>
            <w:r w:rsidRPr="00075074">
              <w:rPr>
                <w:b/>
              </w:rPr>
              <w:t>Data</w:t>
            </w:r>
          </w:p>
        </w:tc>
      </w:tr>
      <w:tr w:rsidR="007C2A42" w:rsidRPr="00075074" w14:paraId="34BB1EDE" w14:textId="77777777" w:rsidTr="007C2A42">
        <w:trPr>
          <w:trHeight w:val="549"/>
        </w:trPr>
        <w:tc>
          <w:tcPr>
            <w:tcW w:w="2977" w:type="dxa"/>
            <w:vMerge w:val="restart"/>
          </w:tcPr>
          <w:p w14:paraId="51F72EFC" w14:textId="77777777" w:rsidR="007C2A42" w:rsidRPr="00075074" w:rsidRDefault="007C2A42" w:rsidP="007C2A42">
            <w:pPr>
              <w:rPr>
                <w:sz w:val="16"/>
                <w:szCs w:val="16"/>
              </w:rPr>
            </w:pPr>
          </w:p>
          <w:p w14:paraId="12D25A0F" w14:textId="77777777" w:rsidR="007C2A42" w:rsidRPr="00075074" w:rsidRDefault="007C2A42" w:rsidP="007C2A42">
            <w:pPr>
              <w:rPr>
                <w:sz w:val="18"/>
                <w:szCs w:val="18"/>
              </w:rPr>
            </w:pPr>
          </w:p>
          <w:p w14:paraId="2AD5A321" w14:textId="77777777" w:rsidR="007C2A42" w:rsidRPr="00075074" w:rsidRDefault="007C2A42" w:rsidP="007C2A42">
            <w:r w:rsidRPr="00075074">
              <w:t>Make_______________</w:t>
            </w:r>
          </w:p>
          <w:p w14:paraId="60DFECDF" w14:textId="77777777" w:rsidR="007C2A42" w:rsidRPr="00075074" w:rsidRDefault="007C2A42" w:rsidP="007C2A42">
            <w:pPr>
              <w:rPr>
                <w:sz w:val="16"/>
                <w:szCs w:val="16"/>
              </w:rPr>
            </w:pPr>
          </w:p>
          <w:p w14:paraId="098F1695" w14:textId="77777777" w:rsidR="007C2A42" w:rsidRPr="00075074" w:rsidRDefault="007C2A42" w:rsidP="007C2A42">
            <w:pPr>
              <w:rPr>
                <w:sz w:val="18"/>
                <w:szCs w:val="18"/>
              </w:rPr>
            </w:pPr>
          </w:p>
          <w:p w14:paraId="5162175D" w14:textId="77777777" w:rsidR="007C2A42" w:rsidRPr="00075074" w:rsidRDefault="007C2A42" w:rsidP="007C2A42">
            <w:r w:rsidRPr="00075074">
              <w:t>Model_______________</w:t>
            </w:r>
          </w:p>
          <w:p w14:paraId="3B271E55" w14:textId="77777777" w:rsidR="007C2A42" w:rsidRPr="00075074" w:rsidRDefault="007C2A42" w:rsidP="007C2A42">
            <w:pPr>
              <w:rPr>
                <w:sz w:val="16"/>
                <w:szCs w:val="16"/>
              </w:rPr>
            </w:pPr>
          </w:p>
          <w:p w14:paraId="66C36AA8" w14:textId="77777777" w:rsidR="007C2A42" w:rsidRPr="00075074" w:rsidRDefault="007C2A42" w:rsidP="007C2A42">
            <w:pPr>
              <w:rPr>
                <w:sz w:val="18"/>
                <w:szCs w:val="18"/>
              </w:rPr>
            </w:pPr>
          </w:p>
          <w:p w14:paraId="71DFAFAE" w14:textId="77777777" w:rsidR="007C2A42" w:rsidRPr="00075074" w:rsidRDefault="007C2A42" w:rsidP="007C2A42">
            <w:r w:rsidRPr="00075074">
              <w:t>Year________________</w:t>
            </w:r>
          </w:p>
          <w:p w14:paraId="2D63A1B2" w14:textId="77777777" w:rsidR="007C2A42" w:rsidRPr="00075074" w:rsidRDefault="007C2A42" w:rsidP="007C2A42"/>
        </w:tc>
        <w:tc>
          <w:tcPr>
            <w:tcW w:w="1985" w:type="dxa"/>
            <w:vMerge w:val="restart"/>
          </w:tcPr>
          <w:p w14:paraId="623EEA53" w14:textId="77777777" w:rsidR="007C2A42" w:rsidRPr="00075074" w:rsidRDefault="007C2A42" w:rsidP="007C2A42"/>
        </w:tc>
        <w:tc>
          <w:tcPr>
            <w:tcW w:w="2268" w:type="dxa"/>
            <w:shd w:val="clear" w:color="auto" w:fill="043956" w:themeFill="accent2"/>
            <w:vAlign w:val="center"/>
          </w:tcPr>
          <w:p w14:paraId="5070E916" w14:textId="49907970" w:rsidR="007C2A42" w:rsidRPr="00075074" w:rsidRDefault="007C2A42" w:rsidP="007C2A42">
            <w:pPr>
              <w:rPr>
                <w:sz w:val="14"/>
                <w:szCs w:val="14"/>
              </w:rPr>
            </w:pPr>
            <w:r w:rsidRPr="00075931">
              <w:rPr>
                <w:b/>
              </w:rPr>
              <w:t>Position of No1 sparking plug</w:t>
            </w:r>
          </w:p>
        </w:tc>
        <w:tc>
          <w:tcPr>
            <w:tcW w:w="2551" w:type="dxa"/>
            <w:vAlign w:val="center"/>
          </w:tcPr>
          <w:p w14:paraId="45B46608" w14:textId="77777777" w:rsidR="007C2A42" w:rsidRPr="00075074" w:rsidRDefault="007C2A42" w:rsidP="007C2A42">
            <w:pPr>
              <w:rPr>
                <w:b/>
              </w:rPr>
            </w:pPr>
          </w:p>
        </w:tc>
      </w:tr>
      <w:tr w:rsidR="007C2A42" w:rsidRPr="00075074" w14:paraId="4D18DE70" w14:textId="77777777" w:rsidTr="007C2A42">
        <w:trPr>
          <w:trHeight w:val="632"/>
        </w:trPr>
        <w:tc>
          <w:tcPr>
            <w:tcW w:w="2977" w:type="dxa"/>
            <w:vMerge/>
          </w:tcPr>
          <w:p w14:paraId="238938C9" w14:textId="77777777" w:rsidR="007C2A42" w:rsidRPr="00075074" w:rsidRDefault="007C2A42" w:rsidP="007C2A42">
            <w:pPr>
              <w:rPr>
                <w:sz w:val="16"/>
                <w:szCs w:val="16"/>
              </w:rPr>
            </w:pPr>
          </w:p>
        </w:tc>
        <w:tc>
          <w:tcPr>
            <w:tcW w:w="1985" w:type="dxa"/>
            <w:vMerge/>
          </w:tcPr>
          <w:p w14:paraId="62543223" w14:textId="77777777" w:rsidR="007C2A42" w:rsidRPr="00075074" w:rsidRDefault="007C2A42" w:rsidP="007C2A42"/>
        </w:tc>
        <w:tc>
          <w:tcPr>
            <w:tcW w:w="2268" w:type="dxa"/>
            <w:shd w:val="clear" w:color="auto" w:fill="043956" w:themeFill="accent2"/>
            <w:vAlign w:val="center"/>
          </w:tcPr>
          <w:p w14:paraId="6EBC7F6A" w14:textId="468FA46A" w:rsidR="007C2A42" w:rsidRPr="00075074" w:rsidRDefault="007C2A42" w:rsidP="007C2A42">
            <w:pPr>
              <w:rPr>
                <w:sz w:val="14"/>
                <w:szCs w:val="14"/>
              </w:rPr>
            </w:pPr>
            <w:r w:rsidRPr="00075931">
              <w:rPr>
                <w:b/>
              </w:rPr>
              <w:t>Sparking Plug Make</w:t>
            </w:r>
          </w:p>
        </w:tc>
        <w:tc>
          <w:tcPr>
            <w:tcW w:w="2551" w:type="dxa"/>
            <w:vAlign w:val="center"/>
          </w:tcPr>
          <w:p w14:paraId="53144E9E" w14:textId="3C644BCB" w:rsidR="007C2A42" w:rsidRPr="00075074" w:rsidRDefault="007C2A42" w:rsidP="007C2A42">
            <w:pPr>
              <w:rPr>
                <w:sz w:val="14"/>
                <w:szCs w:val="14"/>
              </w:rPr>
            </w:pPr>
          </w:p>
        </w:tc>
      </w:tr>
      <w:tr w:rsidR="007C2A42" w:rsidRPr="00075074" w14:paraId="7AD1EE66" w14:textId="77777777" w:rsidTr="007C2A42">
        <w:trPr>
          <w:trHeight w:val="560"/>
        </w:trPr>
        <w:tc>
          <w:tcPr>
            <w:tcW w:w="2977" w:type="dxa"/>
            <w:vMerge/>
          </w:tcPr>
          <w:p w14:paraId="4E1A3CC3" w14:textId="77777777" w:rsidR="007C2A42" w:rsidRPr="00075074" w:rsidRDefault="007C2A42" w:rsidP="007C2A42">
            <w:pPr>
              <w:rPr>
                <w:sz w:val="16"/>
                <w:szCs w:val="16"/>
              </w:rPr>
            </w:pPr>
          </w:p>
        </w:tc>
        <w:tc>
          <w:tcPr>
            <w:tcW w:w="1985" w:type="dxa"/>
            <w:vMerge/>
          </w:tcPr>
          <w:p w14:paraId="5F99E904" w14:textId="77777777" w:rsidR="007C2A42" w:rsidRPr="00075074" w:rsidRDefault="007C2A42" w:rsidP="007C2A42"/>
        </w:tc>
        <w:tc>
          <w:tcPr>
            <w:tcW w:w="2268" w:type="dxa"/>
            <w:shd w:val="clear" w:color="auto" w:fill="043956" w:themeFill="accent2"/>
            <w:vAlign w:val="center"/>
          </w:tcPr>
          <w:p w14:paraId="281157DC" w14:textId="0FA35179" w:rsidR="007C2A42" w:rsidRPr="00075074" w:rsidRDefault="007C2A42" w:rsidP="007C2A42">
            <w:pPr>
              <w:rPr>
                <w:sz w:val="14"/>
                <w:szCs w:val="14"/>
              </w:rPr>
            </w:pPr>
            <w:r w:rsidRPr="00075931">
              <w:rPr>
                <w:b/>
              </w:rPr>
              <w:t>Sparking Plug Specification</w:t>
            </w:r>
          </w:p>
        </w:tc>
        <w:tc>
          <w:tcPr>
            <w:tcW w:w="2551" w:type="dxa"/>
            <w:vAlign w:val="center"/>
          </w:tcPr>
          <w:p w14:paraId="2E8D390A" w14:textId="79ED84EC" w:rsidR="007C2A42" w:rsidRPr="00075074" w:rsidRDefault="007C2A42" w:rsidP="007C2A42">
            <w:pPr>
              <w:rPr>
                <w:sz w:val="14"/>
                <w:szCs w:val="14"/>
              </w:rPr>
            </w:pPr>
          </w:p>
        </w:tc>
      </w:tr>
      <w:tr w:rsidR="007C2A42" w:rsidRPr="00075074" w14:paraId="14E99056" w14:textId="77777777" w:rsidTr="007C2A42">
        <w:trPr>
          <w:trHeight w:val="568"/>
        </w:trPr>
        <w:tc>
          <w:tcPr>
            <w:tcW w:w="2977" w:type="dxa"/>
            <w:vMerge/>
          </w:tcPr>
          <w:p w14:paraId="62B3C0FB" w14:textId="77777777" w:rsidR="007C2A42" w:rsidRPr="00075074" w:rsidRDefault="007C2A42" w:rsidP="007C2A42">
            <w:pPr>
              <w:rPr>
                <w:sz w:val="16"/>
                <w:szCs w:val="16"/>
              </w:rPr>
            </w:pPr>
          </w:p>
        </w:tc>
        <w:tc>
          <w:tcPr>
            <w:tcW w:w="1985" w:type="dxa"/>
            <w:vMerge/>
          </w:tcPr>
          <w:p w14:paraId="24FF35D3" w14:textId="77777777" w:rsidR="007C2A42" w:rsidRPr="00075074" w:rsidRDefault="007C2A42" w:rsidP="007C2A42"/>
        </w:tc>
        <w:tc>
          <w:tcPr>
            <w:tcW w:w="2268" w:type="dxa"/>
            <w:shd w:val="clear" w:color="auto" w:fill="043956" w:themeFill="accent2"/>
            <w:vAlign w:val="center"/>
          </w:tcPr>
          <w:p w14:paraId="13D8A98F" w14:textId="07795611" w:rsidR="007C2A42" w:rsidRPr="00075074" w:rsidRDefault="007C2A42" w:rsidP="007C2A42">
            <w:pPr>
              <w:rPr>
                <w:sz w:val="14"/>
                <w:szCs w:val="14"/>
              </w:rPr>
            </w:pPr>
            <w:r w:rsidRPr="00075931">
              <w:rPr>
                <w:b/>
              </w:rPr>
              <w:t>Spark Plug Condition</w:t>
            </w:r>
          </w:p>
        </w:tc>
        <w:tc>
          <w:tcPr>
            <w:tcW w:w="2551" w:type="dxa"/>
            <w:vAlign w:val="center"/>
          </w:tcPr>
          <w:p w14:paraId="6DC0B4EB" w14:textId="2BCA8838" w:rsidR="007C2A42" w:rsidRPr="00075074" w:rsidRDefault="007C2A42" w:rsidP="007C2A42">
            <w:pPr>
              <w:rPr>
                <w:sz w:val="14"/>
                <w:szCs w:val="14"/>
              </w:rPr>
            </w:pPr>
          </w:p>
        </w:tc>
      </w:tr>
      <w:tr w:rsidR="003576D9" w:rsidRPr="00075074" w14:paraId="18739B80" w14:textId="77777777" w:rsidTr="003576D9">
        <w:trPr>
          <w:trHeight w:val="754"/>
        </w:trPr>
        <w:tc>
          <w:tcPr>
            <w:tcW w:w="9781" w:type="dxa"/>
            <w:gridSpan w:val="4"/>
          </w:tcPr>
          <w:p w14:paraId="52B2479F" w14:textId="77777777" w:rsidR="007C2A42" w:rsidRPr="00075931" w:rsidRDefault="007C2A42" w:rsidP="007C2A42">
            <w:pPr>
              <w:rPr>
                <w:b/>
              </w:rPr>
            </w:pPr>
            <w:r w:rsidRPr="00075931">
              <w:rPr>
                <w:b/>
              </w:rPr>
              <w:t>Instructions to Learners</w:t>
            </w:r>
            <w:r>
              <w:t xml:space="preserve"> </w:t>
            </w:r>
          </w:p>
          <w:p w14:paraId="1C7286B1" w14:textId="77777777" w:rsidR="007C2A42" w:rsidRPr="00075931" w:rsidRDefault="007C2A42" w:rsidP="007C2A42">
            <w:pPr>
              <w:rPr>
                <w:b/>
              </w:rPr>
            </w:pPr>
            <w:r w:rsidRPr="00075931">
              <w:rPr>
                <w:b/>
              </w:rPr>
              <w:t>1.</w:t>
            </w:r>
            <w:r>
              <w:t xml:space="preserve">  Identify number 1 sparking plug</w:t>
            </w:r>
          </w:p>
          <w:p w14:paraId="70A5E54D" w14:textId="77777777" w:rsidR="007C2A42" w:rsidRDefault="007C2A42" w:rsidP="007C2A42">
            <w:r w:rsidRPr="00075931">
              <w:rPr>
                <w:b/>
              </w:rPr>
              <w:t>2.</w:t>
            </w:r>
            <w:r>
              <w:t xml:space="preserve">  Remove No.1 spark plug</w:t>
            </w:r>
          </w:p>
          <w:p w14:paraId="275AB33C" w14:textId="77777777" w:rsidR="007C2A42" w:rsidRDefault="007C2A42" w:rsidP="007C2A42">
            <w:r w:rsidRPr="00075931">
              <w:rPr>
                <w:b/>
              </w:rPr>
              <w:t>3.</w:t>
            </w:r>
            <w:r>
              <w:t xml:space="preserve">  Check </w:t>
            </w:r>
            <w:proofErr w:type="gramStart"/>
            <w:r>
              <w:t>spark</w:t>
            </w:r>
            <w:proofErr w:type="gramEnd"/>
            <w:r>
              <w:t xml:space="preserve"> plug for condition and report</w:t>
            </w:r>
          </w:p>
          <w:p w14:paraId="5D9ACCCD" w14:textId="77777777" w:rsidR="007C2A42" w:rsidRDefault="007C2A42" w:rsidP="007C2A42">
            <w:r w:rsidRPr="00075931">
              <w:rPr>
                <w:b/>
              </w:rPr>
              <w:t>4.</w:t>
            </w:r>
            <w:r>
              <w:t xml:space="preserve">  Re-gap as required</w:t>
            </w:r>
          </w:p>
          <w:p w14:paraId="16AFC3AB" w14:textId="77777777" w:rsidR="007C2A42" w:rsidRDefault="007C2A42" w:rsidP="007C2A42">
            <w:r w:rsidRPr="00075931">
              <w:rPr>
                <w:b/>
              </w:rPr>
              <w:t>5.</w:t>
            </w:r>
            <w:r>
              <w:t xml:space="preserve">  Refit sparking plug</w:t>
            </w:r>
          </w:p>
          <w:p w14:paraId="6FF23FE0" w14:textId="77777777" w:rsidR="007C2A42" w:rsidRDefault="007C2A42" w:rsidP="007C2A42">
            <w:r w:rsidRPr="00075931">
              <w:rPr>
                <w:b/>
              </w:rPr>
              <w:t>6.</w:t>
            </w:r>
            <w:r>
              <w:t xml:space="preserve">  Start engine and check for correct operation and throttle response</w:t>
            </w:r>
          </w:p>
          <w:p w14:paraId="3B895C87" w14:textId="77777777" w:rsidR="007C2A42" w:rsidRDefault="007C2A42" w:rsidP="007C2A42"/>
          <w:p w14:paraId="1FAF6D1A" w14:textId="77777777" w:rsidR="007C2A42" w:rsidRPr="00075931" w:rsidRDefault="007C2A42" w:rsidP="007C2A42">
            <w:pPr>
              <w:rPr>
                <w:b/>
              </w:rPr>
            </w:pPr>
            <w:r w:rsidRPr="00075931">
              <w:rPr>
                <w:b/>
              </w:rPr>
              <w:t>Note</w:t>
            </w:r>
          </w:p>
          <w:p w14:paraId="27F951EB" w14:textId="77777777" w:rsidR="007C2A42" w:rsidRPr="00424A42" w:rsidRDefault="007C2A42" w:rsidP="007C2A42">
            <w:r w:rsidRPr="00424A42">
              <w:t>Ignition HT systems run at very high voltage and care must be taken when working on running engines to avoid electric shocks</w:t>
            </w:r>
          </w:p>
          <w:p w14:paraId="06CD9902" w14:textId="77777777" w:rsidR="003576D9" w:rsidRPr="00075074" w:rsidRDefault="003576D9" w:rsidP="00F416B3">
            <w:pPr>
              <w:tabs>
                <w:tab w:val="num" w:pos="1440"/>
              </w:tabs>
            </w:pPr>
          </w:p>
        </w:tc>
      </w:tr>
    </w:tbl>
    <w:p w14:paraId="74F18A9F"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79BFBFDA" w14:textId="77777777" w:rsidTr="00F416B3">
        <w:tc>
          <w:tcPr>
            <w:tcW w:w="8280" w:type="dxa"/>
            <w:hideMark/>
          </w:tcPr>
          <w:p w14:paraId="45FBAAC0"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62D2656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3C8948EF"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71CF65E5" w14:textId="77777777" w:rsidTr="00F416B3">
        <w:tc>
          <w:tcPr>
            <w:tcW w:w="8280" w:type="dxa"/>
            <w:tcBorders>
              <w:bottom w:val="single" w:sz="4" w:space="0" w:color="35B1F5" w:themeColor="accent2" w:themeTint="80"/>
            </w:tcBorders>
            <w:hideMark/>
          </w:tcPr>
          <w:p w14:paraId="4C3015E4"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BC4A3DE" w14:textId="77777777" w:rsidR="003576D9" w:rsidRPr="0043505F" w:rsidRDefault="003576D9" w:rsidP="00F416B3">
            <w:pPr>
              <w:rPr>
                <w:rFonts w:eastAsia="Times New Roman" w:cs="Arial"/>
                <w:b/>
                <w:kern w:val="0"/>
                <w:szCs w:val="22"/>
                <w:lang w:val="en-US"/>
                <w14:ligatures w14:val="none"/>
              </w:rPr>
            </w:pPr>
          </w:p>
        </w:tc>
      </w:tr>
      <w:tr w:rsidR="003576D9" w:rsidRPr="0043505F" w14:paraId="0AE2DF1A"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84F1E9"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3414AE4" w14:textId="77777777" w:rsidR="003576D9" w:rsidRPr="0043505F" w:rsidRDefault="003576D9" w:rsidP="00F416B3">
            <w:pPr>
              <w:rPr>
                <w:rFonts w:eastAsia="Times New Roman" w:cs="Arial"/>
                <w:b/>
                <w:kern w:val="0"/>
                <w:szCs w:val="22"/>
                <w:lang w:val="en-US"/>
                <w14:ligatures w14:val="none"/>
              </w:rPr>
            </w:pPr>
          </w:p>
        </w:tc>
      </w:tr>
      <w:tr w:rsidR="003576D9" w:rsidRPr="0043505F" w14:paraId="26A6B076"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C95ACDB" w14:textId="77777777" w:rsidR="003576D9" w:rsidRPr="00075074" w:rsidRDefault="003576D9" w:rsidP="00F416B3">
            <w:r w:rsidRPr="00075074">
              <w:t>Data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5515212D" w14:textId="77777777" w:rsidR="003576D9" w:rsidRPr="0043505F" w:rsidRDefault="003576D9" w:rsidP="00F416B3">
            <w:pPr>
              <w:rPr>
                <w:rFonts w:eastAsia="Times New Roman" w:cs="Arial"/>
                <w:b/>
                <w:kern w:val="0"/>
                <w:szCs w:val="22"/>
                <w:lang w:val="en-US"/>
                <w14:ligatures w14:val="none"/>
              </w:rPr>
            </w:pPr>
          </w:p>
        </w:tc>
      </w:tr>
    </w:tbl>
    <w:p w14:paraId="63CC7508"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0C390C3F"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0EBFD229"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6FEE1A5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C75ED07" w14:textId="77777777" w:rsidR="003576D9" w:rsidRDefault="003576D9" w:rsidP="00F416B3">
            <w:pPr>
              <w:rPr>
                <w:rFonts w:eastAsia="Times New Roman" w:cs="Arial"/>
                <w:kern w:val="0"/>
                <w:szCs w:val="22"/>
                <w:lang w:val="en-US"/>
                <w14:ligatures w14:val="none"/>
              </w:rPr>
            </w:pPr>
          </w:p>
          <w:p w14:paraId="7312E29B" w14:textId="77777777" w:rsidR="003576D9" w:rsidRPr="0043505F" w:rsidRDefault="003576D9" w:rsidP="00F416B3">
            <w:pPr>
              <w:rPr>
                <w:rFonts w:eastAsia="Times New Roman" w:cs="Arial"/>
                <w:kern w:val="0"/>
                <w:szCs w:val="22"/>
                <w:lang w:val="en-US"/>
                <w14:ligatures w14:val="none"/>
              </w:rPr>
            </w:pPr>
          </w:p>
          <w:p w14:paraId="368C55EF"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0C994F4" w14:textId="77777777" w:rsidR="003576D9" w:rsidRPr="0043505F" w:rsidRDefault="003576D9" w:rsidP="00F416B3">
            <w:pPr>
              <w:rPr>
                <w:rFonts w:eastAsia="Times New Roman" w:cs="Arial"/>
                <w:kern w:val="0"/>
                <w:szCs w:val="22"/>
                <w:lang w:val="en-US"/>
                <w14:ligatures w14:val="none"/>
              </w:rPr>
            </w:pPr>
          </w:p>
          <w:p w14:paraId="10643A65" w14:textId="77777777" w:rsidR="003576D9" w:rsidRPr="0043505F" w:rsidRDefault="003576D9" w:rsidP="00F416B3">
            <w:pPr>
              <w:rPr>
                <w:rFonts w:eastAsia="Times New Roman" w:cs="Arial"/>
                <w:kern w:val="0"/>
                <w:szCs w:val="22"/>
                <w:lang w:val="en-US"/>
                <w14:ligatures w14:val="none"/>
              </w:rPr>
            </w:pPr>
          </w:p>
          <w:p w14:paraId="702101C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D4E9F10" w14:textId="77777777" w:rsidR="003576D9" w:rsidRPr="0043505F" w:rsidRDefault="003576D9" w:rsidP="00F416B3">
            <w:pPr>
              <w:rPr>
                <w:rFonts w:eastAsia="Times New Roman" w:cs="Arial"/>
                <w:kern w:val="0"/>
                <w:szCs w:val="22"/>
                <w:lang w:val="en-US"/>
                <w14:ligatures w14:val="none"/>
              </w:rPr>
            </w:pPr>
          </w:p>
        </w:tc>
      </w:tr>
    </w:tbl>
    <w:p w14:paraId="687ABC84" w14:textId="20277F9E" w:rsidR="003576D9" w:rsidRDefault="003576D9" w:rsidP="001C4A76"/>
    <w:p w14:paraId="1F0CEC04" w14:textId="77777777" w:rsidR="003576D9" w:rsidRDefault="003576D9"/>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576D9" w:rsidRPr="0043505F" w14:paraId="549257F2" w14:textId="77777777" w:rsidTr="00F416B3">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271B0A5" w14:textId="2BFC3C68" w:rsidR="003576D9" w:rsidRPr="0043505F" w:rsidRDefault="003576D9" w:rsidP="00F416B3">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15</w:t>
            </w:r>
            <w:r w:rsidRPr="0043505F">
              <w:rPr>
                <w:rFonts w:eastAsia="Times New Roman" w:cs="Arial"/>
                <w:b/>
                <w:kern w:val="0"/>
                <w:szCs w:val="22"/>
                <w:lang w:val="en-US"/>
                <w14:ligatures w14:val="none"/>
              </w:rPr>
              <w:t xml:space="preserve"> </w:t>
            </w:r>
            <w:r w:rsidR="009B7F9F" w:rsidRPr="009B7F9F">
              <w:rPr>
                <w:rFonts w:eastAsia="Times New Roman" w:cs="Arial"/>
                <w:b/>
                <w:kern w:val="0"/>
                <w:szCs w:val="22"/>
                <w:lang w:val="en-US"/>
                <w14:ligatures w14:val="none"/>
              </w:rPr>
              <w:t>(A/501/7026</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E929E87" w14:textId="63D9A51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b/>
              </w:rPr>
              <w:t>7.1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09D8932A" w14:textId="0D965AD6"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15.4</w:t>
            </w:r>
          </w:p>
        </w:tc>
      </w:tr>
    </w:tbl>
    <w:p w14:paraId="0D44C6C5" w14:textId="77777777" w:rsidR="003576D9" w:rsidRPr="0043505F" w:rsidRDefault="003576D9" w:rsidP="003576D9">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576D9" w:rsidRPr="0043505F" w14:paraId="279E72F7" w14:textId="77777777" w:rsidTr="00F416B3">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28A1D9A" w14:textId="72969EFE" w:rsidR="003576D9" w:rsidRPr="0043505F" w:rsidRDefault="003576D9" w:rsidP="00F416B3">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Pr>
                <w:b/>
              </w:rPr>
              <w:t>Waste Disposal</w:t>
            </w:r>
          </w:p>
        </w:tc>
      </w:tr>
    </w:tbl>
    <w:p w14:paraId="04AD354A" w14:textId="77777777" w:rsidR="003576D9" w:rsidRDefault="003576D9" w:rsidP="003576D9"/>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2196"/>
        <w:gridCol w:w="7585"/>
      </w:tblGrid>
      <w:tr w:rsidR="003576D9" w:rsidRPr="00075074" w14:paraId="26843D22" w14:textId="77777777" w:rsidTr="003576D9">
        <w:trPr>
          <w:trHeight w:val="989"/>
        </w:trPr>
        <w:tc>
          <w:tcPr>
            <w:tcW w:w="9781" w:type="dxa"/>
            <w:gridSpan w:val="2"/>
          </w:tcPr>
          <w:p w14:paraId="1306F29C" w14:textId="35AE3681" w:rsidR="009B7F9F" w:rsidRDefault="003576D9" w:rsidP="009B7F9F">
            <w:r w:rsidRPr="00075074">
              <w:rPr>
                <w:b/>
              </w:rPr>
              <w:t>Instructions to Learners</w:t>
            </w:r>
            <w:r w:rsidRPr="00075074">
              <w:t xml:space="preserve"> </w:t>
            </w:r>
          </w:p>
          <w:p w14:paraId="284CD496" w14:textId="0C95F828" w:rsidR="003576D9" w:rsidRPr="00075074" w:rsidRDefault="009B7F9F" w:rsidP="009B7F9F">
            <w:r>
              <w:t>State in the spaces provided below the correct procedure for disposing of waste ignition components IN YOUR WORKSHOP</w:t>
            </w:r>
          </w:p>
        </w:tc>
      </w:tr>
      <w:tr w:rsidR="003576D9" w:rsidRPr="00075074" w14:paraId="189EA3A9" w14:textId="77777777" w:rsidTr="003576D9">
        <w:tc>
          <w:tcPr>
            <w:tcW w:w="2196" w:type="dxa"/>
            <w:shd w:val="clear" w:color="auto" w:fill="043956" w:themeFill="accent2"/>
          </w:tcPr>
          <w:p w14:paraId="3A2A157F" w14:textId="77777777" w:rsidR="003576D9" w:rsidRPr="00075074" w:rsidRDefault="003576D9" w:rsidP="00F416B3">
            <w:pPr>
              <w:rPr>
                <w:b/>
              </w:rPr>
            </w:pPr>
            <w:r w:rsidRPr="00075074">
              <w:rPr>
                <w:b/>
              </w:rPr>
              <w:t>Component</w:t>
            </w:r>
          </w:p>
        </w:tc>
        <w:tc>
          <w:tcPr>
            <w:tcW w:w="7585" w:type="dxa"/>
            <w:shd w:val="clear" w:color="auto" w:fill="043956" w:themeFill="accent2"/>
          </w:tcPr>
          <w:p w14:paraId="7B87824C" w14:textId="77777777" w:rsidR="003576D9" w:rsidRPr="00075074" w:rsidRDefault="003576D9" w:rsidP="00F416B3">
            <w:pPr>
              <w:rPr>
                <w:b/>
              </w:rPr>
            </w:pPr>
            <w:r w:rsidRPr="00075074">
              <w:rPr>
                <w:b/>
              </w:rPr>
              <w:t>Correct Disposal</w:t>
            </w:r>
          </w:p>
        </w:tc>
      </w:tr>
      <w:tr w:rsidR="009B7F9F" w:rsidRPr="00075074" w14:paraId="7E87AA5E" w14:textId="77777777" w:rsidTr="003576D9">
        <w:trPr>
          <w:trHeight w:val="2268"/>
        </w:trPr>
        <w:tc>
          <w:tcPr>
            <w:tcW w:w="2196" w:type="dxa"/>
            <w:vAlign w:val="center"/>
          </w:tcPr>
          <w:p w14:paraId="18F93C39" w14:textId="049DC7E5" w:rsidR="009B7F9F" w:rsidRPr="00075074" w:rsidRDefault="009B7F9F" w:rsidP="009B7F9F">
            <w:pPr>
              <w:rPr>
                <w:b/>
              </w:rPr>
            </w:pPr>
            <w:r w:rsidRPr="00075931">
              <w:rPr>
                <w:b/>
              </w:rPr>
              <w:t>Sparking Plugs</w:t>
            </w:r>
          </w:p>
        </w:tc>
        <w:tc>
          <w:tcPr>
            <w:tcW w:w="7585" w:type="dxa"/>
            <w:vAlign w:val="center"/>
          </w:tcPr>
          <w:p w14:paraId="2C882888" w14:textId="77777777" w:rsidR="009B7F9F" w:rsidRPr="00075074" w:rsidRDefault="009B7F9F" w:rsidP="009B7F9F">
            <w:pPr>
              <w:rPr>
                <w:b/>
              </w:rPr>
            </w:pPr>
          </w:p>
        </w:tc>
      </w:tr>
      <w:tr w:rsidR="009B7F9F" w:rsidRPr="00075074" w14:paraId="79580040" w14:textId="77777777" w:rsidTr="003576D9">
        <w:trPr>
          <w:trHeight w:val="2268"/>
        </w:trPr>
        <w:tc>
          <w:tcPr>
            <w:tcW w:w="2196" w:type="dxa"/>
            <w:vAlign w:val="center"/>
          </w:tcPr>
          <w:p w14:paraId="359FC47F" w14:textId="0BEC95CB" w:rsidR="009B7F9F" w:rsidRPr="00075074" w:rsidRDefault="009B7F9F" w:rsidP="009B7F9F">
            <w:pPr>
              <w:rPr>
                <w:b/>
              </w:rPr>
            </w:pPr>
            <w:r w:rsidRPr="00075931">
              <w:rPr>
                <w:b/>
              </w:rPr>
              <w:t>Used components</w:t>
            </w:r>
          </w:p>
        </w:tc>
        <w:tc>
          <w:tcPr>
            <w:tcW w:w="7585" w:type="dxa"/>
            <w:vAlign w:val="center"/>
          </w:tcPr>
          <w:p w14:paraId="4D4208CA" w14:textId="77777777" w:rsidR="009B7F9F" w:rsidRPr="00075074" w:rsidRDefault="009B7F9F" w:rsidP="009B7F9F">
            <w:pPr>
              <w:rPr>
                <w:b/>
              </w:rPr>
            </w:pPr>
          </w:p>
        </w:tc>
      </w:tr>
    </w:tbl>
    <w:p w14:paraId="4E8EBCF4" w14:textId="77777777" w:rsidR="003576D9" w:rsidRDefault="003576D9" w:rsidP="003576D9"/>
    <w:tbl>
      <w:tblPr>
        <w:tblW w:w="9900"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620"/>
      </w:tblGrid>
      <w:tr w:rsidR="003576D9" w:rsidRPr="0043505F" w14:paraId="176076C6" w14:textId="77777777" w:rsidTr="00F416B3">
        <w:tc>
          <w:tcPr>
            <w:tcW w:w="8280" w:type="dxa"/>
            <w:hideMark/>
          </w:tcPr>
          <w:p w14:paraId="53FD2C0B"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620" w:type="dxa"/>
            <w:hideMark/>
          </w:tcPr>
          <w:p w14:paraId="328F7B3D"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45779373"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576D9" w:rsidRPr="0043505F" w14:paraId="4964AADF" w14:textId="77777777" w:rsidTr="00F416B3">
        <w:tc>
          <w:tcPr>
            <w:tcW w:w="8280" w:type="dxa"/>
            <w:tcBorders>
              <w:bottom w:val="single" w:sz="4" w:space="0" w:color="35B1F5" w:themeColor="accent2" w:themeTint="80"/>
            </w:tcBorders>
            <w:hideMark/>
          </w:tcPr>
          <w:p w14:paraId="6AB95528" w14:textId="77777777" w:rsidR="003576D9" w:rsidRPr="0043505F" w:rsidRDefault="003576D9" w:rsidP="00F416B3">
            <w:pPr>
              <w:rPr>
                <w:rFonts w:eastAsia="Times New Roman" w:cs="Arial"/>
                <w:kern w:val="0"/>
                <w:szCs w:val="22"/>
                <w:lang w:val="en-US"/>
                <w14:ligatures w14:val="none"/>
              </w:rPr>
            </w:pPr>
            <w:smartTag w:uri="urn:schemas-microsoft-com:office:smarttags" w:element="stockticker">
              <w:r w:rsidRPr="00075074">
                <w:t>PPE</w:t>
              </w:r>
            </w:smartTag>
            <w:r w:rsidRPr="00075074">
              <w:t xml:space="preserve"> selected and used correctly</w:t>
            </w:r>
          </w:p>
        </w:tc>
        <w:tc>
          <w:tcPr>
            <w:tcW w:w="1620" w:type="dxa"/>
            <w:tcBorders>
              <w:bottom w:val="single" w:sz="4" w:space="0" w:color="35B1F5" w:themeColor="accent2" w:themeTint="80"/>
            </w:tcBorders>
          </w:tcPr>
          <w:p w14:paraId="6304C774" w14:textId="77777777" w:rsidR="003576D9" w:rsidRPr="0043505F" w:rsidRDefault="003576D9" w:rsidP="00F416B3">
            <w:pPr>
              <w:rPr>
                <w:rFonts w:eastAsia="Times New Roman" w:cs="Arial"/>
                <w:b/>
                <w:kern w:val="0"/>
                <w:szCs w:val="22"/>
                <w:lang w:val="en-US"/>
                <w14:ligatures w14:val="none"/>
              </w:rPr>
            </w:pPr>
          </w:p>
        </w:tc>
      </w:tr>
      <w:tr w:rsidR="003576D9" w:rsidRPr="0043505F" w14:paraId="7F4307A0"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35FBFEE9" w14:textId="77777777" w:rsidR="003576D9" w:rsidRPr="00075074" w:rsidRDefault="003576D9" w:rsidP="00F416B3">
            <w:r w:rsidRPr="00075074">
              <w:t>Methodical Procedures used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F6EF894" w14:textId="77777777" w:rsidR="003576D9" w:rsidRPr="0043505F" w:rsidRDefault="003576D9" w:rsidP="00F416B3">
            <w:pPr>
              <w:rPr>
                <w:rFonts w:eastAsia="Times New Roman" w:cs="Arial"/>
                <w:b/>
                <w:kern w:val="0"/>
                <w:szCs w:val="22"/>
                <w:lang w:val="en-US"/>
                <w14:ligatures w14:val="none"/>
              </w:rPr>
            </w:pPr>
          </w:p>
        </w:tc>
      </w:tr>
      <w:tr w:rsidR="003576D9" w:rsidRPr="0043505F" w14:paraId="7490707B" w14:textId="77777777" w:rsidTr="00F416B3">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988785D" w14:textId="37CEB634" w:rsidR="003576D9" w:rsidRPr="00075074" w:rsidRDefault="003576D9" w:rsidP="00F416B3">
            <w:r>
              <w:t>Report</w:t>
            </w:r>
            <w:r w:rsidRPr="00075074">
              <w:t xml:space="preserve"> completed</w:t>
            </w:r>
          </w:p>
        </w:tc>
        <w:tc>
          <w:tcPr>
            <w:tcW w:w="1620" w:type="dxa"/>
            <w:tcBorders>
              <w:top w:val="single" w:sz="4" w:space="0" w:color="35B1F5" w:themeColor="accent2" w:themeTint="80"/>
              <w:left w:val="single" w:sz="4" w:space="0" w:color="35B1F5" w:themeColor="accent2" w:themeTint="80"/>
              <w:bottom w:val="single" w:sz="4" w:space="0" w:color="35B1F5" w:themeColor="accent2" w:themeTint="80"/>
            </w:tcBorders>
          </w:tcPr>
          <w:p w14:paraId="137E6FB7" w14:textId="77777777" w:rsidR="003576D9" w:rsidRPr="0043505F" w:rsidRDefault="003576D9" w:rsidP="00F416B3">
            <w:pPr>
              <w:rPr>
                <w:rFonts w:eastAsia="Times New Roman" w:cs="Arial"/>
                <w:b/>
                <w:kern w:val="0"/>
                <w:szCs w:val="22"/>
                <w:lang w:val="en-US"/>
                <w14:ligatures w14:val="none"/>
              </w:rPr>
            </w:pPr>
          </w:p>
        </w:tc>
      </w:tr>
    </w:tbl>
    <w:p w14:paraId="643816F1" w14:textId="77777777" w:rsidR="003576D9" w:rsidRDefault="003576D9" w:rsidP="003576D9">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576D9" w:rsidRPr="0043505F" w14:paraId="415A60C4" w14:textId="77777777" w:rsidTr="00F416B3">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6D509EB" w14:textId="77777777" w:rsidR="003576D9" w:rsidRPr="0043505F" w:rsidRDefault="003576D9" w:rsidP="00F416B3">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45EA6B91"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4D2D626E" w14:textId="77777777" w:rsidR="003576D9" w:rsidRDefault="003576D9" w:rsidP="00F416B3">
            <w:pPr>
              <w:rPr>
                <w:rFonts w:eastAsia="Times New Roman" w:cs="Arial"/>
                <w:kern w:val="0"/>
                <w:szCs w:val="22"/>
                <w:lang w:val="en-US"/>
                <w14:ligatures w14:val="none"/>
              </w:rPr>
            </w:pPr>
          </w:p>
          <w:p w14:paraId="6125FE1C" w14:textId="77777777" w:rsidR="003576D9" w:rsidRPr="0043505F" w:rsidRDefault="003576D9" w:rsidP="00F416B3">
            <w:pPr>
              <w:rPr>
                <w:rFonts w:eastAsia="Times New Roman" w:cs="Arial"/>
                <w:kern w:val="0"/>
                <w:szCs w:val="22"/>
                <w:lang w:val="en-US"/>
                <w14:ligatures w14:val="none"/>
              </w:rPr>
            </w:pPr>
          </w:p>
          <w:p w14:paraId="09926472" w14:textId="77777777" w:rsidR="003576D9" w:rsidRPr="0043505F"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50242EF2" w14:textId="77777777" w:rsidR="003576D9" w:rsidRPr="0043505F" w:rsidRDefault="003576D9" w:rsidP="00F416B3">
            <w:pPr>
              <w:rPr>
                <w:rFonts w:eastAsia="Times New Roman" w:cs="Arial"/>
                <w:kern w:val="0"/>
                <w:szCs w:val="22"/>
                <w:lang w:val="en-US"/>
                <w14:ligatures w14:val="none"/>
              </w:rPr>
            </w:pPr>
          </w:p>
          <w:p w14:paraId="1729E956" w14:textId="77777777" w:rsidR="003576D9" w:rsidRPr="0043505F" w:rsidRDefault="003576D9" w:rsidP="00F416B3">
            <w:pPr>
              <w:rPr>
                <w:rFonts w:eastAsia="Times New Roman" w:cs="Arial"/>
                <w:kern w:val="0"/>
                <w:szCs w:val="22"/>
                <w:lang w:val="en-US"/>
                <w14:ligatures w14:val="none"/>
              </w:rPr>
            </w:pPr>
          </w:p>
          <w:p w14:paraId="3DE93F8A" w14:textId="77777777" w:rsidR="003576D9" w:rsidRDefault="003576D9" w:rsidP="00F416B3">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38376CEC" w14:textId="77777777" w:rsidR="003576D9" w:rsidRPr="0043505F" w:rsidRDefault="003576D9" w:rsidP="00F416B3">
            <w:pPr>
              <w:rPr>
                <w:rFonts w:eastAsia="Times New Roman" w:cs="Arial"/>
                <w:kern w:val="0"/>
                <w:szCs w:val="22"/>
                <w:lang w:val="en-US"/>
                <w14:ligatures w14:val="none"/>
              </w:rPr>
            </w:pPr>
          </w:p>
        </w:tc>
      </w:tr>
    </w:tbl>
    <w:p w14:paraId="2657A1D9" w14:textId="0AE8C652" w:rsidR="003576D9" w:rsidRDefault="003576D9">
      <w:r>
        <w:br w:type="page"/>
      </w:r>
    </w:p>
    <w:p w14:paraId="3B7AD353" w14:textId="2E3D42A5" w:rsidR="00E02BC7" w:rsidRPr="0043505F" w:rsidRDefault="00E02BC7" w:rsidP="00E02BC7">
      <w:pPr>
        <w:pStyle w:val="Heading1"/>
        <w:jc w:val="center"/>
        <w:rPr>
          <w:rFonts w:eastAsia="Times New Roman"/>
          <w:lang w:val="en-US"/>
        </w:rPr>
      </w:pPr>
      <w:r w:rsidRPr="0043505F">
        <w:rPr>
          <w:rFonts w:eastAsia="Times New Roman"/>
          <w:lang w:val="en-US"/>
        </w:rPr>
        <w:lastRenderedPageBreak/>
        <w:t xml:space="preserve">UNIT </w:t>
      </w:r>
      <w:r>
        <w:rPr>
          <w:rFonts w:eastAsia="Times New Roman"/>
          <w:lang w:val="en-US"/>
        </w:rPr>
        <w:t>16</w:t>
      </w:r>
      <w:r w:rsidRPr="0043505F">
        <w:rPr>
          <w:rFonts w:eastAsia="Times New Roman"/>
          <w:lang w:val="en-US"/>
        </w:rPr>
        <w:t xml:space="preserve"> (</w:t>
      </w:r>
      <w:r w:rsidR="00395CCC">
        <w:rPr>
          <w:rFonts w:eastAsia="Times New Roman"/>
          <w:lang w:val="en-US"/>
        </w:rPr>
        <w:t>D</w:t>
      </w:r>
      <w:r w:rsidRPr="0043505F">
        <w:rPr>
          <w:rFonts w:eastAsia="Times New Roman"/>
          <w:lang w:val="en-US"/>
        </w:rPr>
        <w:t>/501/70</w:t>
      </w:r>
      <w:r>
        <w:rPr>
          <w:rFonts w:eastAsia="Times New Roman"/>
          <w:lang w:val="en-US"/>
        </w:rPr>
        <w:t>2</w:t>
      </w:r>
      <w:r w:rsidR="00395CCC">
        <w:rPr>
          <w:rFonts w:eastAsia="Times New Roman"/>
          <w:lang w:val="en-US"/>
        </w:rPr>
        <w:t>1</w:t>
      </w:r>
      <w:r w:rsidRPr="0043505F">
        <w:rPr>
          <w:rFonts w:eastAsia="Times New Roman"/>
          <w:lang w:val="en-US"/>
        </w:rPr>
        <w:t>)</w:t>
      </w:r>
    </w:p>
    <w:p w14:paraId="3D316649" w14:textId="77777777" w:rsidR="00395CCC" w:rsidRDefault="00395CCC" w:rsidP="00E02BC7">
      <w:pPr>
        <w:pStyle w:val="Heading3"/>
        <w:jc w:val="center"/>
        <w:rPr>
          <w:rFonts w:eastAsia="Times New Roman"/>
          <w:sz w:val="28"/>
          <w:szCs w:val="32"/>
          <w:lang w:val="en-US"/>
        </w:rPr>
      </w:pPr>
      <w:r w:rsidRPr="00395CCC">
        <w:rPr>
          <w:rFonts w:eastAsia="Times New Roman"/>
          <w:sz w:val="28"/>
          <w:szCs w:val="32"/>
          <w:lang w:val="en-US"/>
        </w:rPr>
        <w:t xml:space="preserve">INTRODUCTION TO CUSTOMER CARE </w:t>
      </w:r>
    </w:p>
    <w:p w14:paraId="01F65762" w14:textId="1EE11D65" w:rsidR="00E02BC7" w:rsidRPr="0043505F" w:rsidRDefault="00E02BC7" w:rsidP="00E02BC7">
      <w:pPr>
        <w:pStyle w:val="Heading3"/>
        <w:jc w:val="center"/>
        <w:rPr>
          <w:rFonts w:eastAsia="Times New Roman"/>
          <w:lang w:val="en-US"/>
        </w:rPr>
      </w:pPr>
      <w:r w:rsidRPr="0043505F">
        <w:rPr>
          <w:rFonts w:eastAsia="Times New Roman"/>
          <w:lang w:val="en-US"/>
        </w:rPr>
        <w:t>ASSESSMENT CRITERIA RECORD</w:t>
      </w:r>
    </w:p>
    <w:p w14:paraId="67E94777" w14:textId="77777777" w:rsidR="00395CCC" w:rsidRDefault="00395CCC" w:rsidP="00E02BC7">
      <w:pPr>
        <w:jc w:val="center"/>
        <w:rPr>
          <w:rFonts w:eastAsia="Times New Roman" w:cs="Arial"/>
          <w:b/>
          <w:kern w:val="0"/>
          <w:sz w:val="24"/>
          <w:u w:val="single"/>
          <w:lang w:val="en-US"/>
          <w14:ligatures w14:val="none"/>
        </w:rPr>
      </w:pPr>
    </w:p>
    <w:p w14:paraId="4C443064" w14:textId="77777777" w:rsidR="00395CCC" w:rsidRDefault="00395CCC" w:rsidP="00E02BC7">
      <w:pPr>
        <w:jc w:val="center"/>
        <w:rPr>
          <w:rFonts w:eastAsia="Times New Roman" w:cs="Arial"/>
          <w:b/>
          <w:kern w:val="0"/>
          <w:sz w:val="24"/>
          <w:u w:val="single"/>
          <w:lang w:val="en-US"/>
          <w14:ligatures w14:val="none"/>
        </w:rPr>
      </w:pPr>
    </w:p>
    <w:tbl>
      <w:tblPr>
        <w:tblW w:w="10182" w:type="dxa"/>
        <w:tblInd w:w="-714"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ayout w:type="fixed"/>
        <w:tblLook w:val="01E0" w:firstRow="1" w:lastRow="1" w:firstColumn="1" w:lastColumn="1" w:noHBand="0" w:noVBand="0"/>
      </w:tblPr>
      <w:tblGrid>
        <w:gridCol w:w="2269"/>
        <w:gridCol w:w="6237"/>
        <w:gridCol w:w="1676"/>
      </w:tblGrid>
      <w:tr w:rsidR="00395CCC" w:rsidRPr="0043505F" w14:paraId="57E4C398" w14:textId="77777777" w:rsidTr="000A7972">
        <w:tc>
          <w:tcPr>
            <w:tcW w:w="2269" w:type="dxa"/>
          </w:tcPr>
          <w:p w14:paraId="15B87B0B" w14:textId="77777777" w:rsidR="00395CCC" w:rsidRPr="0043505F" w:rsidRDefault="00395CCC" w:rsidP="000A7972">
            <w:pPr>
              <w:jc w:val="center"/>
              <w:rPr>
                <w:rFonts w:eastAsia="Times New Roman" w:cs="Arial"/>
                <w:b/>
                <w:spacing w:val="-20"/>
                <w:kern w:val="0"/>
                <w:szCs w:val="22"/>
                <w:lang w:val="en-US"/>
                <w14:ligatures w14:val="none"/>
              </w:rPr>
            </w:pPr>
            <w:r w:rsidRPr="0043505F">
              <w:rPr>
                <w:rFonts w:eastAsia="Times New Roman" w:cs="Arial"/>
                <w:b/>
                <w:spacing w:val="-20"/>
                <w:kern w:val="0"/>
                <w:szCs w:val="22"/>
                <w:lang w:val="en-US"/>
                <w14:ligatures w14:val="none"/>
              </w:rPr>
              <w:t>Specification Reference</w:t>
            </w:r>
          </w:p>
        </w:tc>
        <w:tc>
          <w:tcPr>
            <w:tcW w:w="6237" w:type="dxa"/>
          </w:tcPr>
          <w:p w14:paraId="61550267" w14:textId="77777777" w:rsidR="00395CCC" w:rsidRPr="0043505F" w:rsidRDefault="00395CCC" w:rsidP="000A7972">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w:t>
            </w:r>
          </w:p>
          <w:p w14:paraId="154A061B" w14:textId="77777777" w:rsidR="00395CCC" w:rsidRPr="0043505F" w:rsidRDefault="00395CCC" w:rsidP="000A7972">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Criteria</w:t>
            </w:r>
          </w:p>
        </w:tc>
        <w:tc>
          <w:tcPr>
            <w:tcW w:w="1676" w:type="dxa"/>
          </w:tcPr>
          <w:p w14:paraId="53D907BC" w14:textId="77777777" w:rsidR="00395CCC" w:rsidRPr="0043505F" w:rsidRDefault="00395CCC" w:rsidP="000A7972">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Evidence </w:t>
            </w:r>
          </w:p>
          <w:p w14:paraId="480A8D8A" w14:textId="77777777" w:rsidR="00395CCC" w:rsidRPr="0043505F" w:rsidRDefault="00395CCC" w:rsidP="000A7972">
            <w:pPr>
              <w:jc w:val="center"/>
              <w:rPr>
                <w:rFonts w:eastAsia="Times New Roman" w:cs="Arial"/>
                <w:b/>
                <w:kern w:val="0"/>
                <w:szCs w:val="22"/>
                <w:lang w:val="en-US"/>
                <w14:ligatures w14:val="none"/>
              </w:rPr>
            </w:pPr>
            <w:r w:rsidRPr="0043505F">
              <w:rPr>
                <w:rFonts w:eastAsia="Times New Roman" w:cs="Arial"/>
                <w:b/>
                <w:kern w:val="0"/>
                <w:szCs w:val="22"/>
                <w:lang w:val="en-US"/>
                <w14:ligatures w14:val="none"/>
              </w:rPr>
              <w:t>Reference*</w:t>
            </w:r>
          </w:p>
        </w:tc>
      </w:tr>
      <w:tr w:rsidR="00317541" w:rsidRPr="0043505F" w14:paraId="61E82F00" w14:textId="77777777" w:rsidTr="00BB35C9">
        <w:trPr>
          <w:trHeight w:val="670"/>
        </w:trPr>
        <w:tc>
          <w:tcPr>
            <w:tcW w:w="2269" w:type="dxa"/>
          </w:tcPr>
          <w:p w14:paraId="29FAF945" w14:textId="77777777" w:rsidR="00317541" w:rsidRPr="00AD10F8" w:rsidRDefault="00317541" w:rsidP="00317541">
            <w:pPr>
              <w:ind w:firstLine="180"/>
            </w:pPr>
          </w:p>
          <w:p w14:paraId="71117F8F" w14:textId="1C398E3B" w:rsidR="00317541" w:rsidRPr="00DE6C76" w:rsidRDefault="00317541" w:rsidP="00317541">
            <w:pPr>
              <w:rPr>
                <w:rFonts w:eastAsia="Times New Roman" w:cs="Arial"/>
                <w:bCs/>
                <w:kern w:val="0"/>
                <w:szCs w:val="22"/>
                <w:lang w:val="en-US"/>
                <w14:ligatures w14:val="none"/>
              </w:rPr>
            </w:pPr>
            <w:r w:rsidRPr="00AD10F8">
              <w:t>1. Recognise the elements of positive customer experience</w:t>
            </w:r>
          </w:p>
        </w:tc>
        <w:tc>
          <w:tcPr>
            <w:tcW w:w="6237" w:type="dxa"/>
          </w:tcPr>
          <w:p w14:paraId="67122FD1" w14:textId="77777777" w:rsidR="00317541" w:rsidRDefault="00317541" w:rsidP="00317541">
            <w:pPr>
              <w:tabs>
                <w:tab w:val="left" w:pos="441"/>
              </w:tabs>
              <w:ind w:left="81"/>
            </w:pPr>
          </w:p>
          <w:p w14:paraId="3FC16295" w14:textId="77777777" w:rsidR="00317541" w:rsidRPr="00CC517B" w:rsidRDefault="00317541" w:rsidP="00DF2B23">
            <w:pPr>
              <w:tabs>
                <w:tab w:val="left" w:pos="441"/>
              </w:tabs>
            </w:pPr>
            <w:r w:rsidRPr="00620EBE">
              <w:rPr>
                <w:b/>
              </w:rPr>
              <w:t>1.1</w:t>
            </w:r>
            <w:r>
              <w:t xml:space="preserve"> </w:t>
            </w:r>
            <w:r w:rsidRPr="00CC517B">
              <w:t>Give an example of a positive customer experience</w:t>
            </w:r>
          </w:p>
          <w:p w14:paraId="78EFB90E" w14:textId="1EEFC4EE" w:rsidR="00317541" w:rsidRPr="00CC517B" w:rsidRDefault="00317541" w:rsidP="00DF2B23">
            <w:pPr>
              <w:tabs>
                <w:tab w:val="left" w:pos="441"/>
              </w:tabs>
            </w:pPr>
            <w:r w:rsidRPr="00620EBE">
              <w:rPr>
                <w:b/>
              </w:rPr>
              <w:t>1.2</w:t>
            </w:r>
            <w:r>
              <w:t xml:space="preserve"> </w:t>
            </w:r>
            <w:r w:rsidRPr="00CC517B">
              <w:t>Give an example of a negative customer</w:t>
            </w:r>
            <w:r w:rsidR="00DF2B23">
              <w:t xml:space="preserve"> </w:t>
            </w:r>
            <w:r w:rsidRPr="00CC517B">
              <w:t>experience</w:t>
            </w:r>
          </w:p>
          <w:p w14:paraId="50975B5B" w14:textId="77777777" w:rsidR="00317541" w:rsidRPr="0043505F" w:rsidRDefault="00317541" w:rsidP="00317541">
            <w:pPr>
              <w:ind w:left="463" w:hanging="534"/>
              <w:rPr>
                <w:rFonts w:eastAsia="Times New Roman" w:cs="Arial"/>
                <w:b/>
                <w:kern w:val="0"/>
                <w:szCs w:val="22"/>
                <w:lang w:val="en-US"/>
                <w14:ligatures w14:val="none"/>
              </w:rPr>
            </w:pPr>
          </w:p>
        </w:tc>
        <w:tc>
          <w:tcPr>
            <w:tcW w:w="1676" w:type="dxa"/>
          </w:tcPr>
          <w:p w14:paraId="2206566D" w14:textId="77777777" w:rsidR="00317541" w:rsidRPr="00AD10F8" w:rsidRDefault="00317541" w:rsidP="00317541">
            <w:pPr>
              <w:ind w:firstLine="180"/>
              <w:jc w:val="center"/>
            </w:pPr>
          </w:p>
          <w:p w14:paraId="682E6AF6" w14:textId="77777777" w:rsidR="00317541" w:rsidRPr="00AD10F8" w:rsidRDefault="00317541" w:rsidP="00317541">
            <w:pPr>
              <w:ind w:firstLine="180"/>
              <w:jc w:val="center"/>
            </w:pPr>
          </w:p>
          <w:p w14:paraId="4ABD796D" w14:textId="57CA57A0" w:rsidR="00317541" w:rsidRPr="0043505F" w:rsidRDefault="00317541" w:rsidP="00317541">
            <w:pPr>
              <w:jc w:val="center"/>
              <w:rPr>
                <w:rFonts w:eastAsia="Times New Roman" w:cs="Arial"/>
                <w:kern w:val="0"/>
                <w:szCs w:val="22"/>
                <w:lang w:val="en-US"/>
                <w14:ligatures w14:val="none"/>
              </w:rPr>
            </w:pPr>
            <w:r w:rsidRPr="00AD10F8">
              <w:t>1</w:t>
            </w:r>
          </w:p>
        </w:tc>
      </w:tr>
      <w:tr w:rsidR="00317541" w:rsidRPr="0043505F" w14:paraId="057163DB" w14:textId="77777777" w:rsidTr="00BB35C9">
        <w:trPr>
          <w:trHeight w:val="630"/>
        </w:trPr>
        <w:tc>
          <w:tcPr>
            <w:tcW w:w="2269" w:type="dxa"/>
          </w:tcPr>
          <w:p w14:paraId="0890836C" w14:textId="77777777" w:rsidR="00317541" w:rsidRPr="00AD10F8" w:rsidRDefault="00317541" w:rsidP="00317541">
            <w:pPr>
              <w:ind w:firstLine="180"/>
              <w:rPr>
                <w:bCs/>
              </w:rPr>
            </w:pPr>
          </w:p>
          <w:p w14:paraId="2B0E8819" w14:textId="77777777" w:rsidR="00317541" w:rsidRPr="00AD10F8" w:rsidRDefault="00317541" w:rsidP="00317541">
            <w:pPr>
              <w:rPr>
                <w:bCs/>
              </w:rPr>
            </w:pPr>
            <w:r w:rsidRPr="00AD10F8">
              <w:rPr>
                <w:bCs/>
              </w:rPr>
              <w:t>2. Understand the importance of the customer’s experience to a business</w:t>
            </w:r>
          </w:p>
          <w:p w14:paraId="35859E61" w14:textId="77777777" w:rsidR="00317541" w:rsidRPr="00DE6C76" w:rsidRDefault="00317541" w:rsidP="00317541">
            <w:pPr>
              <w:rPr>
                <w:rFonts w:eastAsia="Times New Roman" w:cs="Arial"/>
                <w:bCs/>
                <w:kern w:val="0"/>
                <w:szCs w:val="22"/>
                <w:lang w:val="en-US"/>
                <w14:ligatures w14:val="none"/>
              </w:rPr>
            </w:pPr>
          </w:p>
        </w:tc>
        <w:tc>
          <w:tcPr>
            <w:tcW w:w="6237" w:type="dxa"/>
          </w:tcPr>
          <w:p w14:paraId="6787F3F5" w14:textId="77777777" w:rsidR="00317541" w:rsidRPr="00620EBE" w:rsidRDefault="00317541" w:rsidP="00317541">
            <w:pPr>
              <w:tabs>
                <w:tab w:val="left" w:pos="441"/>
              </w:tabs>
              <w:ind w:left="81"/>
              <w:rPr>
                <w:b/>
              </w:rPr>
            </w:pPr>
          </w:p>
          <w:p w14:paraId="65A6E5C7" w14:textId="77777777" w:rsidR="00317541" w:rsidRDefault="00317541" w:rsidP="00317541">
            <w:pPr>
              <w:tabs>
                <w:tab w:val="left" w:pos="441"/>
              </w:tabs>
              <w:ind w:left="81"/>
            </w:pPr>
            <w:r w:rsidRPr="00620EBE">
              <w:rPr>
                <w:b/>
              </w:rPr>
              <w:t>2.1</w:t>
            </w:r>
            <w:r>
              <w:t xml:space="preserve"> </w:t>
            </w:r>
            <w:r w:rsidRPr="00CC517B">
              <w:t>Indicate how positive and negative customer experience could affect a business</w:t>
            </w:r>
          </w:p>
          <w:p w14:paraId="7A5E7145" w14:textId="77777777" w:rsidR="00317541" w:rsidRPr="00ED23B0" w:rsidRDefault="00317541" w:rsidP="00317541">
            <w:pPr>
              <w:ind w:left="463" w:hanging="463"/>
              <w:rPr>
                <w:rFonts w:eastAsia="Times New Roman" w:cs="Arial"/>
                <w:kern w:val="0"/>
                <w:szCs w:val="22"/>
                <w:lang w:val="en-US"/>
                <w14:ligatures w14:val="none"/>
              </w:rPr>
            </w:pPr>
          </w:p>
        </w:tc>
        <w:tc>
          <w:tcPr>
            <w:tcW w:w="1676" w:type="dxa"/>
          </w:tcPr>
          <w:p w14:paraId="347F6D22" w14:textId="77777777" w:rsidR="00317541" w:rsidRPr="00AD10F8" w:rsidRDefault="00317541" w:rsidP="00317541">
            <w:pPr>
              <w:tabs>
                <w:tab w:val="left" w:pos="546"/>
              </w:tabs>
              <w:ind w:firstLine="180"/>
              <w:jc w:val="center"/>
            </w:pPr>
          </w:p>
          <w:p w14:paraId="178A7889" w14:textId="77777777" w:rsidR="00317541" w:rsidRPr="00AD10F8" w:rsidRDefault="00317541" w:rsidP="00317541">
            <w:pPr>
              <w:tabs>
                <w:tab w:val="left" w:pos="546"/>
              </w:tabs>
              <w:ind w:firstLine="180"/>
              <w:jc w:val="center"/>
            </w:pPr>
          </w:p>
          <w:p w14:paraId="142C6027" w14:textId="363EE8AD" w:rsidR="00317541" w:rsidRPr="0043505F" w:rsidRDefault="00317541" w:rsidP="00317541">
            <w:pPr>
              <w:jc w:val="center"/>
              <w:rPr>
                <w:rFonts w:eastAsia="Times New Roman" w:cs="Arial"/>
                <w:kern w:val="0"/>
                <w:szCs w:val="22"/>
                <w:lang w:val="en-US"/>
                <w14:ligatures w14:val="none"/>
              </w:rPr>
            </w:pPr>
            <w:r w:rsidRPr="00AD10F8">
              <w:t>1</w:t>
            </w:r>
          </w:p>
        </w:tc>
      </w:tr>
      <w:tr w:rsidR="00317541" w:rsidRPr="0043505F" w14:paraId="65249E1A" w14:textId="77777777" w:rsidTr="00BB35C9">
        <w:trPr>
          <w:trHeight w:val="712"/>
        </w:trPr>
        <w:tc>
          <w:tcPr>
            <w:tcW w:w="2269" w:type="dxa"/>
          </w:tcPr>
          <w:p w14:paraId="58C93911" w14:textId="77777777" w:rsidR="00317541" w:rsidRPr="00AD10F8" w:rsidRDefault="00317541" w:rsidP="00317541">
            <w:pPr>
              <w:ind w:firstLine="180"/>
            </w:pPr>
          </w:p>
          <w:p w14:paraId="14DADDCC" w14:textId="3A9F2DD3" w:rsidR="00317541" w:rsidRPr="00DE6C76" w:rsidRDefault="00317541" w:rsidP="00317541">
            <w:pPr>
              <w:rPr>
                <w:rFonts w:eastAsia="Times New Roman" w:cs="Arial"/>
                <w:bCs/>
                <w:kern w:val="0"/>
                <w:szCs w:val="22"/>
                <w:lang w:val="en-US"/>
                <w14:ligatures w14:val="none"/>
              </w:rPr>
            </w:pPr>
            <w:r w:rsidRPr="00AD10F8">
              <w:t>3. Recognise own contribution to customer experience</w:t>
            </w:r>
          </w:p>
        </w:tc>
        <w:tc>
          <w:tcPr>
            <w:tcW w:w="6237" w:type="dxa"/>
          </w:tcPr>
          <w:p w14:paraId="07ADB9AB" w14:textId="77777777" w:rsidR="00317541" w:rsidRPr="00620EBE" w:rsidRDefault="00317541" w:rsidP="00317541">
            <w:pPr>
              <w:tabs>
                <w:tab w:val="left" w:pos="441"/>
              </w:tabs>
              <w:ind w:left="81"/>
              <w:rPr>
                <w:b/>
              </w:rPr>
            </w:pPr>
          </w:p>
          <w:p w14:paraId="2EB88993" w14:textId="77777777" w:rsidR="00317541" w:rsidRPr="00620EBE" w:rsidRDefault="00317541" w:rsidP="00317541">
            <w:pPr>
              <w:tabs>
                <w:tab w:val="left" w:pos="441"/>
              </w:tabs>
              <w:ind w:left="81"/>
              <w:rPr>
                <w:bCs/>
              </w:rPr>
            </w:pPr>
            <w:r w:rsidRPr="00620EBE">
              <w:rPr>
                <w:b/>
              </w:rPr>
              <w:t xml:space="preserve">3.1 </w:t>
            </w:r>
            <w:r w:rsidRPr="00620EBE">
              <w:rPr>
                <w:bCs/>
              </w:rPr>
              <w:t xml:space="preserve">Identify and demonstrate </w:t>
            </w:r>
            <w:proofErr w:type="spellStart"/>
            <w:r w:rsidRPr="00620EBE">
              <w:rPr>
                <w:bCs/>
              </w:rPr>
              <w:t>behaviors</w:t>
            </w:r>
            <w:proofErr w:type="spellEnd"/>
            <w:r w:rsidRPr="00620EBE">
              <w:rPr>
                <w:bCs/>
              </w:rPr>
              <w:t xml:space="preserve"> that would contribute to a positive customer experience when:</w:t>
            </w:r>
          </w:p>
          <w:p w14:paraId="78828592" w14:textId="77777777" w:rsidR="00317541" w:rsidRPr="00F9542D" w:rsidRDefault="00317541" w:rsidP="00F81954">
            <w:pPr>
              <w:numPr>
                <w:ilvl w:val="1"/>
                <w:numId w:val="18"/>
              </w:numPr>
              <w:tabs>
                <w:tab w:val="left" w:pos="441"/>
                <w:tab w:val="num" w:pos="562"/>
                <w:tab w:val="num" w:pos="843"/>
              </w:tabs>
            </w:pPr>
            <w:r w:rsidRPr="00F9542D">
              <w:t>greeting a customer</w:t>
            </w:r>
          </w:p>
          <w:p w14:paraId="424B2295" w14:textId="77777777" w:rsidR="00317541" w:rsidRPr="00F9542D" w:rsidRDefault="00317541" w:rsidP="00F81954">
            <w:pPr>
              <w:numPr>
                <w:ilvl w:val="1"/>
                <w:numId w:val="18"/>
              </w:numPr>
              <w:tabs>
                <w:tab w:val="left" w:pos="441"/>
                <w:tab w:val="num" w:pos="562"/>
                <w:tab w:val="num" w:pos="843"/>
              </w:tabs>
            </w:pPr>
            <w:r w:rsidRPr="00F9542D">
              <w:t>answering customer questions</w:t>
            </w:r>
          </w:p>
          <w:p w14:paraId="577A8160" w14:textId="4B8B9C66" w:rsidR="00317541" w:rsidRDefault="00317541" w:rsidP="00F81954">
            <w:pPr>
              <w:numPr>
                <w:ilvl w:val="1"/>
                <w:numId w:val="18"/>
              </w:numPr>
              <w:tabs>
                <w:tab w:val="left" w:pos="441"/>
                <w:tab w:val="num" w:pos="843"/>
                <w:tab w:val="num" w:pos="937"/>
              </w:tabs>
            </w:pPr>
            <w:r w:rsidRPr="00F9542D">
              <w:t>relaying customer information or requests to the correct workplace person</w:t>
            </w:r>
          </w:p>
          <w:p w14:paraId="11C21226" w14:textId="77777777" w:rsidR="00317541" w:rsidRDefault="00317541" w:rsidP="00317541">
            <w:pPr>
              <w:tabs>
                <w:tab w:val="left" w:pos="441"/>
                <w:tab w:val="num" w:pos="1440"/>
              </w:tabs>
              <w:ind w:left="81"/>
            </w:pPr>
          </w:p>
          <w:p w14:paraId="5D3F0036" w14:textId="77777777" w:rsidR="00317541" w:rsidRPr="00620EBE" w:rsidRDefault="00317541" w:rsidP="00317541">
            <w:pPr>
              <w:tabs>
                <w:tab w:val="left" w:pos="441"/>
              </w:tabs>
              <w:ind w:left="81"/>
              <w:rPr>
                <w:bCs/>
              </w:rPr>
            </w:pPr>
            <w:r w:rsidRPr="00620EBE">
              <w:rPr>
                <w:b/>
              </w:rPr>
              <w:t xml:space="preserve">3.2 </w:t>
            </w:r>
            <w:r w:rsidRPr="00620EBE">
              <w:rPr>
                <w:bCs/>
              </w:rPr>
              <w:t xml:space="preserve">Identify and demonstrate </w:t>
            </w:r>
            <w:proofErr w:type="spellStart"/>
            <w:r w:rsidRPr="00620EBE">
              <w:rPr>
                <w:bCs/>
              </w:rPr>
              <w:t>behaviors</w:t>
            </w:r>
            <w:proofErr w:type="spellEnd"/>
            <w:r w:rsidRPr="00620EBE">
              <w:rPr>
                <w:bCs/>
              </w:rPr>
              <w:t xml:space="preserve"> that would contribute to a negative customer experience when:</w:t>
            </w:r>
          </w:p>
          <w:p w14:paraId="54F81199" w14:textId="77777777" w:rsidR="00317541" w:rsidRPr="00F9542D" w:rsidRDefault="00317541" w:rsidP="00F81954">
            <w:pPr>
              <w:numPr>
                <w:ilvl w:val="1"/>
                <w:numId w:val="17"/>
              </w:numPr>
              <w:tabs>
                <w:tab w:val="left" w:pos="441"/>
                <w:tab w:val="num" w:pos="562"/>
                <w:tab w:val="num" w:pos="843"/>
              </w:tabs>
            </w:pPr>
            <w:r w:rsidRPr="00F9542D">
              <w:t>greeting a customer</w:t>
            </w:r>
          </w:p>
          <w:p w14:paraId="4BC80FB2" w14:textId="77777777" w:rsidR="00317541" w:rsidRDefault="00317541" w:rsidP="00F81954">
            <w:pPr>
              <w:numPr>
                <w:ilvl w:val="1"/>
                <w:numId w:val="17"/>
              </w:numPr>
              <w:tabs>
                <w:tab w:val="left" w:pos="441"/>
                <w:tab w:val="num" w:pos="562"/>
                <w:tab w:val="num" w:pos="843"/>
              </w:tabs>
            </w:pPr>
            <w:r w:rsidRPr="00F9542D">
              <w:t>answering customer questions</w:t>
            </w:r>
          </w:p>
          <w:p w14:paraId="550EF5D5" w14:textId="3B408935" w:rsidR="00317541" w:rsidRDefault="00317541" w:rsidP="00F81954">
            <w:pPr>
              <w:numPr>
                <w:ilvl w:val="1"/>
                <w:numId w:val="17"/>
              </w:numPr>
              <w:tabs>
                <w:tab w:val="left" w:pos="441"/>
                <w:tab w:val="num" w:pos="843"/>
              </w:tabs>
            </w:pPr>
            <w:r w:rsidRPr="00F9542D">
              <w:t>relaying customer information or requests to the correct workplace person</w:t>
            </w:r>
          </w:p>
          <w:p w14:paraId="2D9CEA7D" w14:textId="77777777" w:rsidR="00317541" w:rsidRPr="0043505F" w:rsidRDefault="00317541" w:rsidP="00317541">
            <w:pPr>
              <w:ind w:left="463" w:hanging="458"/>
              <w:rPr>
                <w:rFonts w:eastAsia="Times New Roman" w:cs="Arial"/>
                <w:kern w:val="0"/>
                <w:szCs w:val="22"/>
                <w:lang w:val="en-US"/>
                <w14:ligatures w14:val="none"/>
              </w:rPr>
            </w:pPr>
          </w:p>
        </w:tc>
        <w:tc>
          <w:tcPr>
            <w:tcW w:w="1676" w:type="dxa"/>
          </w:tcPr>
          <w:p w14:paraId="3D8F6B84" w14:textId="77777777" w:rsidR="00317541" w:rsidRPr="00AD10F8" w:rsidRDefault="00317541" w:rsidP="00317541">
            <w:pPr>
              <w:ind w:firstLine="180"/>
              <w:jc w:val="center"/>
            </w:pPr>
          </w:p>
          <w:p w14:paraId="421C892F" w14:textId="77777777" w:rsidR="00317541" w:rsidRPr="00AD10F8" w:rsidRDefault="00317541" w:rsidP="00317541">
            <w:pPr>
              <w:ind w:firstLine="180"/>
              <w:jc w:val="center"/>
            </w:pPr>
          </w:p>
          <w:p w14:paraId="5BC7AEEF" w14:textId="77777777" w:rsidR="00317541" w:rsidRPr="00AD10F8" w:rsidRDefault="00317541" w:rsidP="00317541">
            <w:pPr>
              <w:ind w:firstLine="180"/>
              <w:jc w:val="center"/>
            </w:pPr>
          </w:p>
          <w:p w14:paraId="168EDF05" w14:textId="77777777" w:rsidR="00317541" w:rsidRPr="00AD10F8" w:rsidRDefault="00317541" w:rsidP="00317541">
            <w:pPr>
              <w:jc w:val="center"/>
            </w:pPr>
            <w:r w:rsidRPr="00AD10F8">
              <w:t>1</w:t>
            </w:r>
          </w:p>
          <w:p w14:paraId="020E6E47" w14:textId="77777777" w:rsidR="00317541" w:rsidRPr="00AD10F8" w:rsidRDefault="00317541" w:rsidP="00317541">
            <w:pPr>
              <w:jc w:val="center"/>
            </w:pPr>
            <w:r w:rsidRPr="00AD10F8">
              <w:t>2</w:t>
            </w:r>
          </w:p>
          <w:p w14:paraId="7EA95AC1" w14:textId="77777777" w:rsidR="00317541" w:rsidRPr="00AD10F8" w:rsidRDefault="00317541" w:rsidP="00317541">
            <w:pPr>
              <w:ind w:firstLine="180"/>
              <w:jc w:val="center"/>
            </w:pPr>
          </w:p>
          <w:p w14:paraId="420B8A76" w14:textId="77777777" w:rsidR="00317541" w:rsidRPr="00AD10F8" w:rsidRDefault="00317541" w:rsidP="00317541">
            <w:pPr>
              <w:ind w:firstLine="180"/>
              <w:jc w:val="center"/>
            </w:pPr>
          </w:p>
          <w:p w14:paraId="4FCBB472" w14:textId="77777777" w:rsidR="00317541" w:rsidRPr="00AD10F8" w:rsidRDefault="00317541" w:rsidP="00317541">
            <w:pPr>
              <w:ind w:firstLine="180"/>
              <w:jc w:val="center"/>
            </w:pPr>
          </w:p>
          <w:p w14:paraId="54D6629D" w14:textId="77777777" w:rsidR="00317541" w:rsidRPr="00AD10F8" w:rsidRDefault="00317541" w:rsidP="00317541">
            <w:pPr>
              <w:ind w:firstLine="180"/>
              <w:jc w:val="center"/>
            </w:pPr>
          </w:p>
          <w:p w14:paraId="3F91FBC6" w14:textId="77777777" w:rsidR="00317541" w:rsidRPr="00AD10F8" w:rsidRDefault="00317541" w:rsidP="00317541">
            <w:pPr>
              <w:ind w:firstLine="180"/>
              <w:jc w:val="center"/>
            </w:pPr>
          </w:p>
          <w:p w14:paraId="5E74B37E" w14:textId="77777777" w:rsidR="00317541" w:rsidRPr="00AD10F8" w:rsidRDefault="00317541" w:rsidP="00317541">
            <w:pPr>
              <w:ind w:firstLine="180"/>
              <w:jc w:val="center"/>
            </w:pPr>
          </w:p>
          <w:p w14:paraId="37521040" w14:textId="77777777" w:rsidR="00317541" w:rsidRDefault="00317541" w:rsidP="00317541">
            <w:pPr>
              <w:jc w:val="center"/>
            </w:pPr>
            <w:r w:rsidRPr="00AD10F8">
              <w:t>1</w:t>
            </w:r>
          </w:p>
          <w:p w14:paraId="77DC9A9E" w14:textId="1102E684" w:rsidR="00317541" w:rsidRPr="00317541" w:rsidRDefault="00317541" w:rsidP="00317541">
            <w:pPr>
              <w:jc w:val="center"/>
            </w:pPr>
            <w:r w:rsidRPr="00AD10F8">
              <w:t>2</w:t>
            </w:r>
          </w:p>
        </w:tc>
      </w:tr>
      <w:tr w:rsidR="00317541" w:rsidRPr="0043505F" w14:paraId="74129F28" w14:textId="77777777" w:rsidTr="00F81954">
        <w:trPr>
          <w:trHeight w:val="712"/>
        </w:trPr>
        <w:tc>
          <w:tcPr>
            <w:tcW w:w="2269" w:type="dxa"/>
          </w:tcPr>
          <w:p w14:paraId="34C8D942" w14:textId="77777777" w:rsidR="00317541" w:rsidRPr="00AD10F8" w:rsidRDefault="00317541" w:rsidP="00317541">
            <w:pPr>
              <w:ind w:firstLine="180"/>
            </w:pPr>
          </w:p>
          <w:p w14:paraId="41D328D8" w14:textId="184389FA" w:rsidR="00317541" w:rsidRPr="00075074" w:rsidRDefault="00317541" w:rsidP="00317541">
            <w:pPr>
              <w:rPr>
                <w:b/>
              </w:rPr>
            </w:pPr>
            <w:r w:rsidRPr="00AD10F8">
              <w:t>4. Know how to promote customer safety</w:t>
            </w:r>
          </w:p>
        </w:tc>
        <w:tc>
          <w:tcPr>
            <w:tcW w:w="6237" w:type="dxa"/>
          </w:tcPr>
          <w:p w14:paraId="7210FCDB" w14:textId="77777777" w:rsidR="00317541" w:rsidRPr="00620EBE" w:rsidRDefault="00317541" w:rsidP="00317541">
            <w:pPr>
              <w:tabs>
                <w:tab w:val="left" w:pos="441"/>
                <w:tab w:val="num" w:pos="562"/>
              </w:tabs>
              <w:ind w:left="81"/>
              <w:rPr>
                <w:b/>
              </w:rPr>
            </w:pPr>
          </w:p>
          <w:p w14:paraId="10C150E0" w14:textId="77777777" w:rsidR="00317541" w:rsidRPr="00F9542D" w:rsidRDefault="00317541" w:rsidP="00317541">
            <w:pPr>
              <w:tabs>
                <w:tab w:val="left" w:pos="441"/>
                <w:tab w:val="num" w:pos="562"/>
              </w:tabs>
              <w:ind w:left="81"/>
            </w:pPr>
            <w:r w:rsidRPr="00620EBE">
              <w:rPr>
                <w:b/>
              </w:rPr>
              <w:t>4.1</w:t>
            </w:r>
            <w:r w:rsidRPr="00F9542D">
              <w:t xml:space="preserve"> </w:t>
            </w:r>
            <w:r>
              <w:t xml:space="preserve">Identify and demonstrate customer safety </w:t>
            </w:r>
            <w:r>
              <w:tab/>
              <w:t>procedures</w:t>
            </w:r>
          </w:p>
          <w:p w14:paraId="58C86BD0" w14:textId="77777777" w:rsidR="00317541" w:rsidRPr="00075074" w:rsidRDefault="00317541" w:rsidP="00317541">
            <w:pPr>
              <w:tabs>
                <w:tab w:val="left" w:pos="567"/>
              </w:tabs>
              <w:ind w:left="397" w:hanging="397"/>
              <w:rPr>
                <w:b/>
              </w:rPr>
            </w:pPr>
          </w:p>
        </w:tc>
        <w:tc>
          <w:tcPr>
            <w:tcW w:w="1676" w:type="dxa"/>
            <w:vAlign w:val="center"/>
          </w:tcPr>
          <w:p w14:paraId="6C10DCA7" w14:textId="77777777" w:rsidR="00317541" w:rsidRPr="00AD10F8" w:rsidRDefault="00317541" w:rsidP="00F81954">
            <w:pPr>
              <w:jc w:val="center"/>
            </w:pPr>
            <w:r w:rsidRPr="00AD10F8">
              <w:t>3</w:t>
            </w:r>
          </w:p>
          <w:p w14:paraId="7714CD3D" w14:textId="77777777" w:rsidR="00317541" w:rsidRPr="00075074" w:rsidRDefault="00317541" w:rsidP="00F81954">
            <w:pPr>
              <w:ind w:left="397" w:hanging="392"/>
              <w:jc w:val="center"/>
              <w:rPr>
                <w:b/>
              </w:rPr>
            </w:pPr>
          </w:p>
        </w:tc>
      </w:tr>
    </w:tbl>
    <w:p w14:paraId="0970C76F" w14:textId="77777777" w:rsidR="00395CCC" w:rsidRPr="0043505F" w:rsidRDefault="00395CCC" w:rsidP="00395CCC">
      <w:pPr>
        <w:ind w:left="-709" w:right="-908"/>
        <w:rPr>
          <w:rFonts w:eastAsia="Times New Roman" w:cs="Arial"/>
          <w:b/>
          <w:kern w:val="0"/>
          <w:sz w:val="20"/>
          <w:szCs w:val="20"/>
          <w:lang w:val="en-US"/>
          <w14:ligatures w14:val="none"/>
        </w:rPr>
      </w:pPr>
    </w:p>
    <w:p w14:paraId="469F9137" w14:textId="77777777" w:rsidR="00395CCC" w:rsidRDefault="00395CCC" w:rsidP="00395CCC">
      <w:pPr>
        <w:ind w:left="-709" w:right="-286"/>
        <w:rPr>
          <w:rFonts w:eastAsia="Times New Roman" w:cs="Arial"/>
          <w:b/>
          <w:kern w:val="0"/>
          <w:sz w:val="20"/>
          <w:szCs w:val="20"/>
          <w:lang w:val="en-US"/>
          <w14:ligatures w14:val="none"/>
        </w:rPr>
      </w:pPr>
      <w:r w:rsidRPr="0043505F">
        <w:rPr>
          <w:rFonts w:eastAsia="Times New Roman" w:cs="Arial"/>
          <w:b/>
          <w:kern w:val="0"/>
          <w:sz w:val="20"/>
          <w:szCs w:val="20"/>
          <w:lang w:val="en-US"/>
          <w14:ligatures w14:val="none"/>
        </w:rPr>
        <w:t>*</w:t>
      </w:r>
      <w:r w:rsidRPr="00DE6C76">
        <w:t xml:space="preserve"> </w:t>
      </w:r>
      <w:r w:rsidRPr="00DE6C76">
        <w:rPr>
          <w:rFonts w:eastAsia="Times New Roman" w:cs="Arial"/>
          <w:b/>
          <w:kern w:val="0"/>
          <w:sz w:val="20"/>
          <w:szCs w:val="20"/>
          <w:lang w:val="en-US"/>
          <w14:ligatures w14:val="none"/>
        </w:rPr>
        <w:t>Where evidence is provided through responses to underpinning knowledge tests, a copy of the responses must be included as part of the evidence.  An evidence reference should be added to the column.</w:t>
      </w:r>
    </w:p>
    <w:p w14:paraId="7292C50B" w14:textId="77777777" w:rsidR="00395CCC" w:rsidRDefault="00395CCC" w:rsidP="00395CCC">
      <w:pPr>
        <w:ind w:left="-709" w:right="-908"/>
        <w:rPr>
          <w:rFonts w:eastAsia="Times New Roman" w:cs="Arial"/>
          <w:b/>
          <w:kern w:val="0"/>
          <w:sz w:val="20"/>
          <w:szCs w:val="20"/>
          <w:lang w:val="en-US"/>
          <w14:ligatures w14:val="none"/>
        </w:rPr>
      </w:pPr>
    </w:p>
    <w:p w14:paraId="039E1D94" w14:textId="77777777" w:rsidR="00395CCC" w:rsidRDefault="00395CCC" w:rsidP="00395CCC">
      <w:pPr>
        <w:ind w:left="-709" w:right="-908"/>
        <w:rPr>
          <w:rFonts w:eastAsia="Times New Roman" w:cs="Arial"/>
          <w:b/>
          <w:kern w:val="0"/>
          <w:sz w:val="20"/>
          <w:szCs w:val="20"/>
          <w:lang w:val="en-US"/>
          <w14:ligatures w14:val="none"/>
        </w:rPr>
      </w:pPr>
    </w:p>
    <w:tbl>
      <w:tblPr>
        <w:tblW w:w="99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395CCC" w:rsidRPr="0043505F" w14:paraId="780F3282" w14:textId="77777777" w:rsidTr="000A7972">
        <w:trPr>
          <w:trHeight w:val="2820"/>
        </w:trPr>
        <w:tc>
          <w:tcPr>
            <w:tcW w:w="992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63E15D80"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lastRenderedPageBreak/>
              <w:t>ASSESSOR FEEDBACK ON UNIT COMPLETION</w:t>
            </w:r>
          </w:p>
          <w:p w14:paraId="57CCF42E" w14:textId="77777777" w:rsidR="00395CCC" w:rsidRPr="0043505F"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This confirms unit completion and should offer supportive guidance to the learner</w:t>
            </w:r>
          </w:p>
          <w:p w14:paraId="6CC06C23" w14:textId="77777777" w:rsidR="00395CCC" w:rsidRDefault="00395CCC" w:rsidP="000A7972">
            <w:pPr>
              <w:rPr>
                <w:rFonts w:eastAsia="Times New Roman" w:cs="Arial"/>
                <w:kern w:val="0"/>
                <w:szCs w:val="22"/>
                <w:lang w:val="en-US"/>
                <w14:ligatures w14:val="none"/>
              </w:rPr>
            </w:pPr>
          </w:p>
          <w:p w14:paraId="2D017C58" w14:textId="77777777" w:rsidR="00395CCC" w:rsidRDefault="00395CCC" w:rsidP="000A7972">
            <w:pPr>
              <w:rPr>
                <w:rFonts w:eastAsia="Times New Roman" w:cs="Arial"/>
                <w:kern w:val="0"/>
                <w:szCs w:val="22"/>
                <w:lang w:val="en-US"/>
                <w14:ligatures w14:val="none"/>
              </w:rPr>
            </w:pPr>
          </w:p>
          <w:p w14:paraId="2D0BF8BD" w14:textId="77777777" w:rsidR="00395CCC" w:rsidRDefault="00395CCC" w:rsidP="000A7972">
            <w:pPr>
              <w:rPr>
                <w:rFonts w:eastAsia="Times New Roman" w:cs="Arial"/>
                <w:kern w:val="0"/>
                <w:szCs w:val="22"/>
                <w:lang w:val="en-US"/>
                <w14:ligatures w14:val="none"/>
              </w:rPr>
            </w:pPr>
          </w:p>
          <w:p w14:paraId="3F522A0D" w14:textId="77777777" w:rsidR="00395CCC" w:rsidRDefault="00395CCC" w:rsidP="000A7972">
            <w:pPr>
              <w:rPr>
                <w:rFonts w:eastAsia="Times New Roman" w:cs="Arial"/>
                <w:kern w:val="0"/>
                <w:szCs w:val="22"/>
                <w:lang w:val="en-US"/>
                <w14:ligatures w14:val="none"/>
              </w:rPr>
            </w:pPr>
          </w:p>
          <w:p w14:paraId="4E2401D3" w14:textId="77777777" w:rsidR="00395CCC" w:rsidRDefault="00395CCC" w:rsidP="000A7972">
            <w:pPr>
              <w:rPr>
                <w:rFonts w:eastAsia="Times New Roman" w:cs="Arial"/>
                <w:kern w:val="0"/>
                <w:szCs w:val="22"/>
                <w:lang w:val="en-US"/>
                <w14:ligatures w14:val="none"/>
              </w:rPr>
            </w:pPr>
          </w:p>
          <w:p w14:paraId="5666D1F8" w14:textId="77777777" w:rsidR="00395CCC" w:rsidRDefault="00395CCC" w:rsidP="000A7972">
            <w:pPr>
              <w:rPr>
                <w:rFonts w:eastAsia="Times New Roman" w:cs="Arial"/>
                <w:kern w:val="0"/>
                <w:szCs w:val="22"/>
                <w:lang w:val="en-US"/>
                <w14:ligatures w14:val="none"/>
              </w:rPr>
            </w:pPr>
          </w:p>
          <w:p w14:paraId="4191FA86" w14:textId="77777777" w:rsidR="00395CCC" w:rsidRDefault="00395CCC" w:rsidP="000A7972">
            <w:pPr>
              <w:rPr>
                <w:rFonts w:eastAsia="Times New Roman" w:cs="Arial"/>
                <w:kern w:val="0"/>
                <w:szCs w:val="22"/>
                <w:lang w:val="en-US"/>
                <w14:ligatures w14:val="none"/>
              </w:rPr>
            </w:pPr>
          </w:p>
          <w:p w14:paraId="1844C1F2" w14:textId="77777777" w:rsidR="00395CCC" w:rsidRDefault="00395CCC" w:rsidP="000A7972">
            <w:pPr>
              <w:rPr>
                <w:rFonts w:eastAsia="Times New Roman" w:cs="Arial"/>
                <w:kern w:val="0"/>
                <w:szCs w:val="22"/>
                <w:lang w:val="en-US"/>
                <w14:ligatures w14:val="none"/>
              </w:rPr>
            </w:pPr>
          </w:p>
          <w:p w14:paraId="20D11D89" w14:textId="77777777" w:rsidR="00395CCC" w:rsidRDefault="00395CCC" w:rsidP="000A7972">
            <w:pPr>
              <w:rPr>
                <w:rFonts w:eastAsia="Times New Roman" w:cs="Arial"/>
                <w:kern w:val="0"/>
                <w:szCs w:val="22"/>
                <w:lang w:val="en-US"/>
                <w14:ligatures w14:val="none"/>
              </w:rPr>
            </w:pPr>
          </w:p>
          <w:p w14:paraId="1166C23A" w14:textId="77777777" w:rsidR="00395CCC" w:rsidRDefault="00395CCC" w:rsidP="000A7972">
            <w:pPr>
              <w:rPr>
                <w:rFonts w:eastAsia="Times New Roman" w:cs="Arial"/>
                <w:kern w:val="0"/>
                <w:szCs w:val="22"/>
                <w:lang w:val="en-US"/>
                <w14:ligatures w14:val="none"/>
              </w:rPr>
            </w:pPr>
          </w:p>
          <w:p w14:paraId="2E35DA0D" w14:textId="77777777" w:rsidR="00395CCC" w:rsidRDefault="00395CCC" w:rsidP="000A7972">
            <w:pPr>
              <w:rPr>
                <w:rFonts w:eastAsia="Times New Roman" w:cs="Arial"/>
                <w:kern w:val="0"/>
                <w:szCs w:val="22"/>
                <w:lang w:val="en-US"/>
                <w14:ligatures w14:val="none"/>
              </w:rPr>
            </w:pPr>
          </w:p>
          <w:p w14:paraId="62FAFA4A" w14:textId="77777777" w:rsidR="00395CCC" w:rsidRDefault="00395CCC" w:rsidP="000A7972">
            <w:pPr>
              <w:rPr>
                <w:rFonts w:eastAsia="Times New Roman" w:cs="Arial"/>
                <w:kern w:val="0"/>
                <w:szCs w:val="22"/>
                <w:lang w:val="en-US"/>
                <w14:ligatures w14:val="none"/>
              </w:rPr>
            </w:pPr>
          </w:p>
          <w:p w14:paraId="5160D35B" w14:textId="77777777" w:rsidR="00395CCC" w:rsidRDefault="00395CCC" w:rsidP="000A7972">
            <w:pPr>
              <w:rPr>
                <w:rFonts w:eastAsia="Times New Roman" w:cs="Arial"/>
                <w:kern w:val="0"/>
                <w:szCs w:val="22"/>
                <w:lang w:val="en-US"/>
                <w14:ligatures w14:val="none"/>
              </w:rPr>
            </w:pPr>
          </w:p>
          <w:p w14:paraId="0A99282C" w14:textId="77777777" w:rsidR="00395CCC" w:rsidRDefault="00395CCC" w:rsidP="000A7972">
            <w:pPr>
              <w:rPr>
                <w:rFonts w:eastAsia="Times New Roman" w:cs="Arial"/>
                <w:kern w:val="0"/>
                <w:szCs w:val="22"/>
                <w:lang w:val="en-US"/>
                <w14:ligatures w14:val="none"/>
              </w:rPr>
            </w:pPr>
          </w:p>
          <w:p w14:paraId="30A6D8DB" w14:textId="77777777" w:rsidR="00395CCC" w:rsidRDefault="00395CCC" w:rsidP="000A7972">
            <w:pPr>
              <w:rPr>
                <w:rFonts w:eastAsia="Times New Roman" w:cs="Arial"/>
                <w:kern w:val="0"/>
                <w:szCs w:val="22"/>
                <w:lang w:val="en-US"/>
                <w14:ligatures w14:val="none"/>
              </w:rPr>
            </w:pPr>
          </w:p>
          <w:p w14:paraId="0BDA1E3B" w14:textId="77777777" w:rsidR="00395CCC" w:rsidRDefault="00395CCC" w:rsidP="000A7972">
            <w:pPr>
              <w:rPr>
                <w:rFonts w:eastAsia="Times New Roman" w:cs="Arial"/>
                <w:kern w:val="0"/>
                <w:szCs w:val="22"/>
                <w:lang w:val="en-US"/>
                <w14:ligatures w14:val="none"/>
              </w:rPr>
            </w:pPr>
          </w:p>
          <w:p w14:paraId="49C67AA6" w14:textId="77777777" w:rsidR="00395CCC" w:rsidRDefault="00395CCC" w:rsidP="000A7972">
            <w:pPr>
              <w:rPr>
                <w:rFonts w:eastAsia="Times New Roman" w:cs="Arial"/>
                <w:kern w:val="0"/>
                <w:szCs w:val="22"/>
                <w:lang w:val="en-US"/>
                <w14:ligatures w14:val="none"/>
              </w:rPr>
            </w:pPr>
          </w:p>
          <w:p w14:paraId="5E5C1B81" w14:textId="77777777" w:rsidR="00395CCC" w:rsidRDefault="00395CCC" w:rsidP="000A7972">
            <w:pPr>
              <w:rPr>
                <w:rFonts w:eastAsia="Times New Roman" w:cs="Arial"/>
                <w:kern w:val="0"/>
                <w:szCs w:val="22"/>
                <w:lang w:val="en-US"/>
                <w14:ligatures w14:val="none"/>
              </w:rPr>
            </w:pPr>
          </w:p>
          <w:p w14:paraId="0E97FE9B" w14:textId="77777777" w:rsidR="00395CCC" w:rsidRPr="0043505F" w:rsidRDefault="00395CCC" w:rsidP="000A7972">
            <w:pPr>
              <w:rPr>
                <w:rFonts w:eastAsia="Times New Roman" w:cs="Arial"/>
                <w:kern w:val="0"/>
                <w:szCs w:val="22"/>
                <w:lang w:val="en-US"/>
                <w14:ligatures w14:val="none"/>
              </w:rPr>
            </w:pPr>
          </w:p>
        </w:tc>
      </w:tr>
    </w:tbl>
    <w:p w14:paraId="7A1199E3" w14:textId="77777777" w:rsidR="00395CCC" w:rsidRDefault="00395CCC" w:rsidP="00395CCC"/>
    <w:p w14:paraId="104992A1" w14:textId="77777777" w:rsidR="00395CCC" w:rsidRDefault="00395CCC" w:rsidP="00395CCC">
      <w:r>
        <w:br w:type="page"/>
      </w: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95CCC" w:rsidRPr="0043505F" w14:paraId="7A356CC7" w14:textId="77777777" w:rsidTr="000A7972">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1938137" w14:textId="2CC028C5" w:rsidR="00395CCC" w:rsidRPr="0043505F" w:rsidRDefault="00395CCC"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lastRenderedPageBreak/>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sidR="000073E4">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sidRPr="009B7F9F">
              <w:rPr>
                <w:rFonts w:eastAsia="Times New Roman" w:cs="Arial"/>
                <w:b/>
                <w:kern w:val="0"/>
                <w:szCs w:val="22"/>
                <w:lang w:val="en-US"/>
                <w14:ligatures w14:val="none"/>
              </w:rPr>
              <w:t>(</w:t>
            </w:r>
            <w:r>
              <w:rPr>
                <w:rFonts w:eastAsia="Times New Roman" w:cs="Arial"/>
                <w:b/>
                <w:kern w:val="0"/>
                <w:szCs w:val="22"/>
                <w:lang w:val="en-US"/>
                <w14:ligatures w14:val="none"/>
              </w:rPr>
              <w:t>D</w:t>
            </w:r>
            <w:r w:rsidRPr="009B7F9F">
              <w:rPr>
                <w:rFonts w:eastAsia="Times New Roman" w:cs="Arial"/>
                <w:b/>
                <w:kern w:val="0"/>
                <w:szCs w:val="22"/>
                <w:lang w:val="en-US"/>
                <w14:ligatures w14:val="none"/>
              </w:rPr>
              <w:t>/501/702</w:t>
            </w:r>
            <w:r>
              <w:rPr>
                <w:rFonts w:eastAsia="Times New Roman" w:cs="Arial"/>
                <w:b/>
                <w:kern w:val="0"/>
                <w:szCs w:val="22"/>
                <w:lang w:val="en-US"/>
                <w14:ligatures w14:val="none"/>
              </w:rPr>
              <w:t>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2D108AD" w14:textId="48780DF1"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395CCC">
              <w:rPr>
                <w:rFonts w:eastAsia="Times New Roman" w:cs="Arial"/>
                <w:b/>
                <w:kern w:val="0"/>
                <w:szCs w:val="22"/>
                <w:lang w:val="en-US"/>
                <w14:ligatures w14:val="none"/>
              </w:rPr>
              <w:t>1.1, 1.2, 2.1, 3.1(Part) 3.2(Part)</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6846ABB0" w14:textId="31B8BA32"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w:t>
            </w:r>
          </w:p>
        </w:tc>
      </w:tr>
    </w:tbl>
    <w:p w14:paraId="6E9B196F" w14:textId="77777777" w:rsidR="00395CCC" w:rsidRPr="0043505F" w:rsidRDefault="00395CCC" w:rsidP="00395CCC">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95CCC" w:rsidRPr="0043505F" w14:paraId="5732F592"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F2B9D00" w14:textId="16E83CDA" w:rsidR="00395CCC" w:rsidRPr="0043505F" w:rsidRDefault="00395CCC"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00317541" w:rsidRPr="00317541">
              <w:rPr>
                <w:b/>
              </w:rPr>
              <w:t>Examples of Customer Experience</w:t>
            </w:r>
          </w:p>
        </w:tc>
      </w:tr>
    </w:tbl>
    <w:p w14:paraId="4BCF506B" w14:textId="77777777" w:rsidR="00395CCC" w:rsidRDefault="00395CCC" w:rsidP="00395CC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395CCC" w:rsidRPr="00075074" w14:paraId="3E3F2464" w14:textId="77777777" w:rsidTr="000A7972">
        <w:trPr>
          <w:trHeight w:val="1738"/>
        </w:trPr>
        <w:tc>
          <w:tcPr>
            <w:tcW w:w="9781" w:type="dxa"/>
          </w:tcPr>
          <w:p w14:paraId="6B4CEDFD" w14:textId="77777777" w:rsidR="00395CCC" w:rsidRPr="00075074" w:rsidRDefault="00395CCC" w:rsidP="000A7972">
            <w:r w:rsidRPr="00075074">
              <w:rPr>
                <w:b/>
              </w:rPr>
              <w:t>Instructions to Learners</w:t>
            </w:r>
            <w:r w:rsidRPr="00075074">
              <w:t xml:space="preserve"> </w:t>
            </w:r>
          </w:p>
          <w:p w14:paraId="0152E9F1" w14:textId="77777777" w:rsidR="00395CCC" w:rsidRPr="00075074" w:rsidRDefault="00395CCC" w:rsidP="000A7972">
            <w:r w:rsidRPr="00075074">
              <w:t xml:space="preserve">Below are </w:t>
            </w:r>
            <w:r w:rsidRPr="00075074">
              <w:rPr>
                <w:b/>
              </w:rPr>
              <w:t>three</w:t>
            </w:r>
            <w:r w:rsidRPr="00075074">
              <w:t xml:space="preserve"> case studies of dealing with customers.</w:t>
            </w:r>
          </w:p>
          <w:p w14:paraId="64E56CBC" w14:textId="77777777" w:rsidR="00395CCC" w:rsidRPr="00075074" w:rsidRDefault="00395CCC" w:rsidP="000A7972">
            <w:pPr>
              <w:ind w:left="342" w:hanging="342"/>
            </w:pPr>
            <w:r w:rsidRPr="00075074">
              <w:rPr>
                <w:b/>
              </w:rPr>
              <w:t>1.</w:t>
            </w:r>
            <w:r w:rsidRPr="00075074">
              <w:t xml:space="preserve">  In each case state </w:t>
            </w:r>
            <w:proofErr w:type="gramStart"/>
            <w:r w:rsidRPr="00075074">
              <w:t>how</w:t>
            </w:r>
            <w:proofErr w:type="gramEnd"/>
            <w:r w:rsidRPr="00075074">
              <w:t xml:space="preserve"> you would deal with the situation ensuring a </w:t>
            </w:r>
            <w:proofErr w:type="gramStart"/>
            <w:r w:rsidRPr="00075074">
              <w:t>POSITIVE  customer</w:t>
            </w:r>
            <w:proofErr w:type="gramEnd"/>
            <w:r w:rsidRPr="00075074">
              <w:t xml:space="preserve"> experience</w:t>
            </w:r>
          </w:p>
          <w:p w14:paraId="50894C40" w14:textId="77777777" w:rsidR="00395CCC" w:rsidRPr="00075074" w:rsidRDefault="00395CCC" w:rsidP="000A7972">
            <w:pPr>
              <w:ind w:left="342" w:hanging="342"/>
            </w:pPr>
            <w:r w:rsidRPr="00075074">
              <w:rPr>
                <w:b/>
              </w:rPr>
              <w:t>2.</w:t>
            </w:r>
            <w:r w:rsidRPr="00075074">
              <w:t xml:space="preserve">  In each case state the </w:t>
            </w:r>
            <w:proofErr w:type="spellStart"/>
            <w:r w:rsidRPr="00075074">
              <w:t>behavior</w:t>
            </w:r>
            <w:proofErr w:type="spellEnd"/>
            <w:r w:rsidRPr="00075074">
              <w:t xml:space="preserve"> that would result in a NEGATIVE customer experience and how this might affect the business</w:t>
            </w:r>
          </w:p>
        </w:tc>
      </w:tr>
      <w:tr w:rsidR="00395CCC" w:rsidRPr="00075074" w14:paraId="70B372ED" w14:textId="77777777" w:rsidTr="000A7972">
        <w:trPr>
          <w:trHeight w:val="284"/>
        </w:trPr>
        <w:tc>
          <w:tcPr>
            <w:tcW w:w="9781" w:type="dxa"/>
            <w:shd w:val="clear" w:color="auto" w:fill="043956" w:themeFill="accent2"/>
            <w:vAlign w:val="center"/>
          </w:tcPr>
          <w:p w14:paraId="1763F4CF" w14:textId="77777777" w:rsidR="00395CCC" w:rsidRPr="00075074" w:rsidRDefault="00395CCC" w:rsidP="000A7972">
            <w:pPr>
              <w:jc w:val="center"/>
              <w:rPr>
                <w:b/>
              </w:rPr>
            </w:pPr>
            <w:r w:rsidRPr="00075074">
              <w:rPr>
                <w:b/>
              </w:rPr>
              <w:t>Case Study 1</w:t>
            </w:r>
          </w:p>
        </w:tc>
      </w:tr>
      <w:tr w:rsidR="00395CCC" w:rsidRPr="00075074" w14:paraId="7944BC26" w14:textId="77777777" w:rsidTr="000A7972">
        <w:trPr>
          <w:trHeight w:val="2603"/>
        </w:trPr>
        <w:tc>
          <w:tcPr>
            <w:tcW w:w="9781" w:type="dxa"/>
          </w:tcPr>
          <w:p w14:paraId="2F4CE41C" w14:textId="77777777" w:rsidR="00395CCC" w:rsidRPr="00075074" w:rsidRDefault="00395CCC" w:rsidP="000A7972"/>
          <w:p w14:paraId="33D7E34F" w14:textId="77777777" w:rsidR="00395CCC" w:rsidRDefault="00395CCC" w:rsidP="000A7972">
            <w:pPr>
              <w:rPr>
                <w:b/>
                <w:bCs/>
              </w:rPr>
            </w:pPr>
            <w:r w:rsidRPr="00075074">
              <w:t xml:space="preserve">It is </w:t>
            </w:r>
            <w:smartTag w:uri="urn:schemas-microsoft-com:office:smarttags" w:element="time">
              <w:smartTagPr>
                <w:attr w:name="Minute" w:val="0"/>
                <w:attr w:name="Hour" w:val="4"/>
              </w:smartTagPr>
              <w:r w:rsidRPr="00075074">
                <w:t>4.00 o’clock</w:t>
              </w:r>
            </w:smartTag>
            <w:r w:rsidRPr="00075074">
              <w:t xml:space="preserve"> in the afternoon and you have been asked to inquire what a male customer in reception requires. </w:t>
            </w:r>
            <w:r w:rsidRPr="00075074">
              <w:rPr>
                <w:b/>
                <w:bCs/>
              </w:rPr>
              <w:t>How would you introduce yourself?</w:t>
            </w:r>
          </w:p>
          <w:p w14:paraId="7C381F11" w14:textId="77777777" w:rsidR="00395CCC" w:rsidRPr="00075074" w:rsidRDefault="00395CCC" w:rsidP="000A7972"/>
          <w:p w14:paraId="100CD96C" w14:textId="77777777" w:rsidR="00395CCC" w:rsidRPr="00075074" w:rsidRDefault="00395CCC" w:rsidP="000A7972">
            <w:pPr>
              <w:rPr>
                <w:b/>
              </w:rPr>
            </w:pPr>
            <w:r w:rsidRPr="00075074">
              <w:rPr>
                <w:b/>
              </w:rPr>
              <w:t>Positive Customer Experience</w:t>
            </w:r>
          </w:p>
          <w:p w14:paraId="57FDBCA7" w14:textId="77777777" w:rsidR="00395CCC" w:rsidRPr="00075074" w:rsidRDefault="00395CCC" w:rsidP="000A7972"/>
          <w:p w14:paraId="3C3B4A41" w14:textId="77777777" w:rsidR="00395CCC" w:rsidRPr="00075074" w:rsidRDefault="00395CCC" w:rsidP="000A7972">
            <w:r w:rsidRPr="00075074">
              <w:t>……………………………………………………………………………………………………………………</w:t>
            </w:r>
          </w:p>
          <w:p w14:paraId="499C758E" w14:textId="77777777" w:rsidR="00395CCC" w:rsidRPr="00075074" w:rsidRDefault="00395CCC" w:rsidP="000A7972"/>
          <w:p w14:paraId="1256AF8A" w14:textId="77777777" w:rsidR="00395CCC" w:rsidRPr="00075074" w:rsidRDefault="00395CCC" w:rsidP="000A7972">
            <w:r w:rsidRPr="00075074">
              <w:t>…………………………………………………………………………………………………………………..</w:t>
            </w:r>
          </w:p>
          <w:p w14:paraId="22990AA4" w14:textId="77777777" w:rsidR="00395CCC" w:rsidRPr="00075074" w:rsidRDefault="00395CCC" w:rsidP="000A7972">
            <w:pPr>
              <w:rPr>
                <w:b/>
              </w:rPr>
            </w:pPr>
            <w:r w:rsidRPr="00075074">
              <w:rPr>
                <w:b/>
              </w:rPr>
              <w:t>Negative Customer Experience</w:t>
            </w:r>
          </w:p>
          <w:p w14:paraId="6439F052" w14:textId="77777777" w:rsidR="00395CCC" w:rsidRPr="00075074" w:rsidRDefault="00395CCC" w:rsidP="000A7972">
            <w:pPr>
              <w:tabs>
                <w:tab w:val="left" w:pos="2790"/>
              </w:tabs>
            </w:pPr>
            <w:r w:rsidRPr="00075074">
              <w:tab/>
            </w:r>
          </w:p>
          <w:p w14:paraId="1DC56337" w14:textId="77777777" w:rsidR="00395CCC" w:rsidRPr="00075074" w:rsidRDefault="00395CCC" w:rsidP="000A7972">
            <w:r w:rsidRPr="00075074">
              <w:t>……………………………………………………………………………………………………………………</w:t>
            </w:r>
          </w:p>
          <w:p w14:paraId="387BFE43" w14:textId="77777777" w:rsidR="00395CCC" w:rsidRPr="00075074" w:rsidRDefault="00395CCC" w:rsidP="000A7972"/>
          <w:p w14:paraId="07D61C8C" w14:textId="77777777" w:rsidR="00395CCC" w:rsidRPr="00075074" w:rsidRDefault="00395CCC" w:rsidP="000A7972">
            <w:r w:rsidRPr="00075074">
              <w:t>……………………………………………………………………………………………………………………</w:t>
            </w:r>
          </w:p>
          <w:p w14:paraId="3C11CFEC" w14:textId="77777777" w:rsidR="00395CCC" w:rsidRPr="00075074" w:rsidRDefault="00395CCC" w:rsidP="000A7972">
            <w:pPr>
              <w:rPr>
                <w:b/>
              </w:rPr>
            </w:pPr>
          </w:p>
          <w:p w14:paraId="126258E5" w14:textId="77777777" w:rsidR="00395CCC" w:rsidRPr="00075074" w:rsidRDefault="00395CCC" w:rsidP="000A7972">
            <w:pPr>
              <w:rPr>
                <w:b/>
              </w:rPr>
            </w:pPr>
            <w:r w:rsidRPr="00075074">
              <w:rPr>
                <w:b/>
              </w:rPr>
              <w:t>Effect on Business</w:t>
            </w:r>
          </w:p>
          <w:p w14:paraId="61F8F998" w14:textId="77777777" w:rsidR="00395CCC" w:rsidRPr="00075074" w:rsidRDefault="00395CCC" w:rsidP="000A7972">
            <w:pPr>
              <w:tabs>
                <w:tab w:val="left" w:pos="1500"/>
              </w:tabs>
            </w:pPr>
            <w:r w:rsidRPr="00075074">
              <w:tab/>
            </w:r>
          </w:p>
          <w:p w14:paraId="278C2319" w14:textId="77777777" w:rsidR="00395CCC" w:rsidRPr="00075074" w:rsidRDefault="00395CCC" w:rsidP="000A7972">
            <w:r w:rsidRPr="00075074">
              <w:t>…………………………………………………………………………………………………………………….</w:t>
            </w:r>
          </w:p>
          <w:p w14:paraId="462B389E" w14:textId="77777777" w:rsidR="00395CCC" w:rsidRPr="00075074" w:rsidRDefault="00395CCC" w:rsidP="000A7972"/>
          <w:p w14:paraId="0327EAA1" w14:textId="77777777" w:rsidR="00395CCC" w:rsidRPr="00075074" w:rsidRDefault="00395CCC" w:rsidP="000A7972">
            <w:r w:rsidRPr="00075074">
              <w:t>…………………………………………………………………………………………………………………….</w:t>
            </w:r>
          </w:p>
          <w:p w14:paraId="2D60E52D" w14:textId="77777777" w:rsidR="00395CCC" w:rsidRPr="00075074" w:rsidRDefault="00395CCC" w:rsidP="000A7972">
            <w:pPr>
              <w:rPr>
                <w:b/>
              </w:rPr>
            </w:pPr>
          </w:p>
        </w:tc>
      </w:tr>
    </w:tbl>
    <w:p w14:paraId="5CF2F59D" w14:textId="77777777" w:rsidR="00395CCC" w:rsidRDefault="00395CCC" w:rsidP="00395CCC"/>
    <w:p w14:paraId="6FC572F5" w14:textId="77777777" w:rsidR="00395CCC" w:rsidRDefault="00395CCC" w:rsidP="00395CCC"/>
    <w:p w14:paraId="04D80291" w14:textId="77777777" w:rsidR="00395CCC" w:rsidRDefault="00395CCC" w:rsidP="00395CCC"/>
    <w:p w14:paraId="6DE714F8" w14:textId="77777777" w:rsidR="00395CCC" w:rsidRDefault="00395CCC" w:rsidP="00395CCC"/>
    <w:p w14:paraId="551C52F2" w14:textId="77777777" w:rsidR="00395CCC" w:rsidRDefault="00395CCC" w:rsidP="00395CCC"/>
    <w:p w14:paraId="3AA6FAA3" w14:textId="77777777" w:rsidR="00395CCC" w:rsidRDefault="00395CCC" w:rsidP="00395CCC"/>
    <w:p w14:paraId="32EA0832" w14:textId="77777777" w:rsidR="00395CCC" w:rsidRDefault="00395CCC" w:rsidP="00395CCC"/>
    <w:p w14:paraId="57493CDB" w14:textId="77777777" w:rsidR="00395CCC" w:rsidRDefault="00395CCC" w:rsidP="00395CCC"/>
    <w:p w14:paraId="2FB07D78" w14:textId="77777777" w:rsidR="00395CCC" w:rsidRDefault="00395CCC" w:rsidP="00395CCC"/>
    <w:p w14:paraId="20CA2B41" w14:textId="77777777" w:rsidR="00395CCC" w:rsidRDefault="00395CCC" w:rsidP="00395CCC"/>
    <w:p w14:paraId="06EA1B1B" w14:textId="77777777" w:rsidR="00395CCC" w:rsidRDefault="00395CCC" w:rsidP="00395CCC"/>
    <w:p w14:paraId="5E1EA104" w14:textId="77777777" w:rsidR="00395CCC" w:rsidRDefault="00395CCC" w:rsidP="00395CCC"/>
    <w:p w14:paraId="5813F7DC" w14:textId="77777777" w:rsidR="00395CCC" w:rsidRDefault="00395CCC" w:rsidP="00395CC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395CCC" w:rsidRPr="00075074" w14:paraId="76A05DB7" w14:textId="77777777" w:rsidTr="000A7972">
        <w:trPr>
          <w:trHeight w:val="284"/>
        </w:trPr>
        <w:tc>
          <w:tcPr>
            <w:tcW w:w="9781" w:type="dxa"/>
            <w:shd w:val="clear" w:color="auto" w:fill="043956" w:themeFill="accent2"/>
            <w:vAlign w:val="center"/>
          </w:tcPr>
          <w:p w14:paraId="111891DC" w14:textId="77777777" w:rsidR="00395CCC" w:rsidRPr="00075074" w:rsidRDefault="00395CCC" w:rsidP="000A7972">
            <w:pPr>
              <w:jc w:val="center"/>
              <w:rPr>
                <w:b/>
              </w:rPr>
            </w:pPr>
            <w:r w:rsidRPr="00075074">
              <w:rPr>
                <w:b/>
              </w:rPr>
              <w:lastRenderedPageBreak/>
              <w:t>Case Study 2</w:t>
            </w:r>
          </w:p>
        </w:tc>
      </w:tr>
      <w:tr w:rsidR="00395CCC" w:rsidRPr="00075074" w14:paraId="4B2FF0AD" w14:textId="77777777" w:rsidTr="000A7972">
        <w:trPr>
          <w:trHeight w:val="2603"/>
        </w:trPr>
        <w:tc>
          <w:tcPr>
            <w:tcW w:w="9781" w:type="dxa"/>
          </w:tcPr>
          <w:p w14:paraId="0138298C" w14:textId="77777777" w:rsidR="00395CCC" w:rsidRPr="00075074" w:rsidRDefault="00395CCC" w:rsidP="000A7972">
            <w:pPr>
              <w:rPr>
                <w:b/>
              </w:rPr>
            </w:pPr>
          </w:p>
          <w:p w14:paraId="629EA145" w14:textId="77777777" w:rsidR="00395CCC" w:rsidRPr="00075074" w:rsidRDefault="00395CCC" w:rsidP="000A7972">
            <w:pPr>
              <w:pStyle w:val="BodyText2"/>
              <w:spacing w:line="240" w:lineRule="auto"/>
              <w:rPr>
                <w:rFonts w:ascii="Verdana" w:hAnsi="Verdana"/>
                <w:b/>
                <w:bCs/>
              </w:rPr>
            </w:pPr>
            <w:r w:rsidRPr="00075074">
              <w:rPr>
                <w:rFonts w:ascii="Verdana" w:hAnsi="Verdana"/>
              </w:rPr>
              <w:t xml:space="preserve">The manager of the company has asked you to ask a female customer standing in the workshop if she will wait in the customer reception area. </w:t>
            </w:r>
            <w:r w:rsidRPr="00075074">
              <w:rPr>
                <w:rFonts w:ascii="Verdana" w:hAnsi="Verdana"/>
                <w:b/>
                <w:bCs/>
              </w:rPr>
              <w:t>How would you do this?</w:t>
            </w:r>
          </w:p>
          <w:p w14:paraId="7A9DC3DB" w14:textId="77777777" w:rsidR="00395CCC" w:rsidRPr="00075074" w:rsidRDefault="00395CCC" w:rsidP="000A7972">
            <w:pPr>
              <w:rPr>
                <w:b/>
              </w:rPr>
            </w:pPr>
            <w:r w:rsidRPr="00075074">
              <w:rPr>
                <w:b/>
              </w:rPr>
              <w:t>Positive Customer Experience</w:t>
            </w:r>
          </w:p>
          <w:p w14:paraId="116FB487" w14:textId="77777777" w:rsidR="00395CCC" w:rsidRPr="00075074" w:rsidRDefault="00395CCC" w:rsidP="000A7972"/>
          <w:p w14:paraId="056D5E36" w14:textId="77777777" w:rsidR="00395CCC" w:rsidRPr="00075074" w:rsidRDefault="00395CCC" w:rsidP="000A7972">
            <w:r w:rsidRPr="00075074">
              <w:t>……………………………………………………………………………………………………………………</w:t>
            </w:r>
          </w:p>
          <w:p w14:paraId="4FC3F5D0" w14:textId="77777777" w:rsidR="00395CCC" w:rsidRPr="00075074" w:rsidRDefault="00395CCC" w:rsidP="000A7972"/>
          <w:p w14:paraId="2BBA0F3F" w14:textId="77777777" w:rsidR="00395CCC" w:rsidRPr="00075074" w:rsidRDefault="00395CCC" w:rsidP="000A7972">
            <w:r w:rsidRPr="00075074">
              <w:t>…………………………………………………………………………………………………………………..</w:t>
            </w:r>
          </w:p>
          <w:p w14:paraId="1BE79FD5" w14:textId="77777777" w:rsidR="00395CCC" w:rsidRPr="00075074" w:rsidRDefault="00395CCC" w:rsidP="000A7972">
            <w:pPr>
              <w:rPr>
                <w:b/>
              </w:rPr>
            </w:pPr>
            <w:r w:rsidRPr="00075074">
              <w:rPr>
                <w:b/>
              </w:rPr>
              <w:t>Negative Customer Experience</w:t>
            </w:r>
          </w:p>
          <w:p w14:paraId="1FEB6DD8" w14:textId="77777777" w:rsidR="00395CCC" w:rsidRPr="00075074" w:rsidRDefault="00395CCC" w:rsidP="000A7972">
            <w:pPr>
              <w:tabs>
                <w:tab w:val="left" w:pos="2790"/>
              </w:tabs>
            </w:pPr>
            <w:r w:rsidRPr="00075074">
              <w:tab/>
            </w:r>
          </w:p>
          <w:p w14:paraId="25E1CB8A" w14:textId="77777777" w:rsidR="00395CCC" w:rsidRPr="00075074" w:rsidRDefault="00395CCC" w:rsidP="000A7972">
            <w:r w:rsidRPr="00075074">
              <w:t>……………………………………………………………………………………………………………………</w:t>
            </w:r>
          </w:p>
          <w:p w14:paraId="624A3F54" w14:textId="77777777" w:rsidR="00395CCC" w:rsidRPr="00075074" w:rsidRDefault="00395CCC" w:rsidP="000A7972"/>
          <w:p w14:paraId="556C5D52" w14:textId="77777777" w:rsidR="00395CCC" w:rsidRPr="00075074" w:rsidRDefault="00395CCC" w:rsidP="000A7972">
            <w:r w:rsidRPr="00075074">
              <w:t>……………………………………………………………………………………………………………………</w:t>
            </w:r>
          </w:p>
          <w:p w14:paraId="3944EA88" w14:textId="77777777" w:rsidR="00395CCC" w:rsidRPr="00075074" w:rsidRDefault="00395CCC" w:rsidP="000A7972">
            <w:pPr>
              <w:rPr>
                <w:b/>
              </w:rPr>
            </w:pPr>
            <w:r w:rsidRPr="00075074">
              <w:rPr>
                <w:b/>
              </w:rPr>
              <w:t>Effect on Business</w:t>
            </w:r>
          </w:p>
          <w:p w14:paraId="23E631C9" w14:textId="77777777" w:rsidR="00395CCC" w:rsidRPr="00075074" w:rsidRDefault="00395CCC" w:rsidP="000A7972">
            <w:pPr>
              <w:tabs>
                <w:tab w:val="left" w:pos="1500"/>
              </w:tabs>
            </w:pPr>
            <w:r w:rsidRPr="00075074">
              <w:tab/>
            </w:r>
          </w:p>
          <w:p w14:paraId="51109F58" w14:textId="77777777" w:rsidR="00395CCC" w:rsidRPr="00075074" w:rsidRDefault="00395CCC" w:rsidP="000A7972">
            <w:r w:rsidRPr="00075074">
              <w:t>…………………………………………………………………………………………………………………….</w:t>
            </w:r>
          </w:p>
          <w:p w14:paraId="05BDDD12" w14:textId="77777777" w:rsidR="00395CCC" w:rsidRPr="00075074" w:rsidRDefault="00395CCC" w:rsidP="000A7972"/>
          <w:p w14:paraId="5FD6B6CE" w14:textId="77777777" w:rsidR="00395CCC" w:rsidRPr="00075074" w:rsidRDefault="00395CCC" w:rsidP="000A7972">
            <w:pPr>
              <w:pStyle w:val="BodyText2"/>
              <w:rPr>
                <w:rFonts w:ascii="Verdana" w:hAnsi="Verdana"/>
                <w:b/>
                <w:bCs/>
              </w:rPr>
            </w:pPr>
            <w:r w:rsidRPr="00075074">
              <w:rPr>
                <w:rFonts w:ascii="Verdana" w:hAnsi="Verdana"/>
              </w:rPr>
              <w:t>…………………………………………………………………………………………………………………….</w:t>
            </w:r>
          </w:p>
        </w:tc>
      </w:tr>
      <w:tr w:rsidR="00395CCC" w:rsidRPr="00075074" w14:paraId="35665BC4" w14:textId="77777777" w:rsidTr="000A7972">
        <w:trPr>
          <w:trHeight w:val="284"/>
        </w:trPr>
        <w:tc>
          <w:tcPr>
            <w:tcW w:w="9781" w:type="dxa"/>
            <w:shd w:val="clear" w:color="auto" w:fill="043956" w:themeFill="accent2"/>
            <w:vAlign w:val="center"/>
          </w:tcPr>
          <w:p w14:paraId="0930EFA6" w14:textId="77777777" w:rsidR="00395CCC" w:rsidRPr="00075074" w:rsidRDefault="00395CCC" w:rsidP="000A7972">
            <w:pPr>
              <w:jc w:val="center"/>
              <w:rPr>
                <w:b/>
              </w:rPr>
            </w:pPr>
            <w:r w:rsidRPr="00075074">
              <w:rPr>
                <w:b/>
              </w:rPr>
              <w:t>Case Study 3</w:t>
            </w:r>
          </w:p>
        </w:tc>
      </w:tr>
      <w:tr w:rsidR="00395CCC" w:rsidRPr="00075074" w14:paraId="7A3AE54E" w14:textId="77777777" w:rsidTr="000A7972">
        <w:trPr>
          <w:trHeight w:val="2603"/>
        </w:trPr>
        <w:tc>
          <w:tcPr>
            <w:tcW w:w="9781" w:type="dxa"/>
          </w:tcPr>
          <w:p w14:paraId="32DB4B57" w14:textId="77777777" w:rsidR="00395CCC" w:rsidRPr="00075074" w:rsidRDefault="00395CCC" w:rsidP="000A7972">
            <w:pPr>
              <w:pStyle w:val="BodyText2"/>
              <w:spacing w:line="240" w:lineRule="auto"/>
              <w:rPr>
                <w:rFonts w:ascii="Verdana" w:hAnsi="Verdana"/>
                <w:b/>
                <w:bCs/>
              </w:rPr>
            </w:pPr>
            <w:r w:rsidRPr="00075074">
              <w:rPr>
                <w:rFonts w:ascii="Verdana" w:hAnsi="Verdana"/>
              </w:rPr>
              <w:t xml:space="preserve">A male customer has been waiting in the reception area for about an hour, he asks you how much longer it will take to repair his vehicle. </w:t>
            </w:r>
            <w:r w:rsidRPr="00075074">
              <w:rPr>
                <w:rFonts w:ascii="Verdana" w:hAnsi="Verdana"/>
                <w:b/>
                <w:bCs/>
              </w:rPr>
              <w:t>How would you answer him and what would you do?</w:t>
            </w:r>
          </w:p>
          <w:p w14:paraId="21E619FB" w14:textId="77777777" w:rsidR="00395CCC" w:rsidRPr="00075074" w:rsidRDefault="00395CCC" w:rsidP="000A7972">
            <w:pPr>
              <w:rPr>
                <w:b/>
              </w:rPr>
            </w:pPr>
            <w:r w:rsidRPr="00075074">
              <w:rPr>
                <w:b/>
              </w:rPr>
              <w:t>Positive Customer Experience</w:t>
            </w:r>
          </w:p>
          <w:p w14:paraId="137F6FB4" w14:textId="77777777" w:rsidR="00395CCC" w:rsidRPr="00075074" w:rsidRDefault="00395CCC" w:rsidP="000A7972"/>
          <w:p w14:paraId="1AED04BD" w14:textId="77777777" w:rsidR="00395CCC" w:rsidRPr="00075074" w:rsidRDefault="00395CCC" w:rsidP="000A7972">
            <w:r w:rsidRPr="00075074">
              <w:t>……………………………………………………………………………………………………………………</w:t>
            </w:r>
          </w:p>
          <w:p w14:paraId="11DB90EB" w14:textId="77777777" w:rsidR="00395CCC" w:rsidRPr="00075074" w:rsidRDefault="00395CCC" w:rsidP="000A7972"/>
          <w:p w14:paraId="2F533B13" w14:textId="77777777" w:rsidR="00395CCC" w:rsidRPr="00075074" w:rsidRDefault="00395CCC" w:rsidP="000A7972">
            <w:r w:rsidRPr="00075074">
              <w:t>…………………………………………………………………………………………………………………..</w:t>
            </w:r>
          </w:p>
          <w:p w14:paraId="270E081E" w14:textId="77777777" w:rsidR="00395CCC" w:rsidRPr="00075074" w:rsidRDefault="00395CCC" w:rsidP="000A7972">
            <w:pPr>
              <w:rPr>
                <w:b/>
              </w:rPr>
            </w:pPr>
            <w:r w:rsidRPr="00075074">
              <w:rPr>
                <w:b/>
              </w:rPr>
              <w:t>Negative Customer Experience</w:t>
            </w:r>
          </w:p>
          <w:p w14:paraId="605A33EC" w14:textId="77777777" w:rsidR="00395CCC" w:rsidRPr="00075074" w:rsidRDefault="00395CCC" w:rsidP="000A7972">
            <w:pPr>
              <w:tabs>
                <w:tab w:val="left" w:pos="2790"/>
              </w:tabs>
            </w:pPr>
            <w:r w:rsidRPr="00075074">
              <w:tab/>
            </w:r>
          </w:p>
          <w:p w14:paraId="7F86DA71" w14:textId="77777777" w:rsidR="00395CCC" w:rsidRPr="00075074" w:rsidRDefault="00395CCC" w:rsidP="000A7972">
            <w:r w:rsidRPr="00075074">
              <w:t>……………………………………………………………………………………………………………………</w:t>
            </w:r>
          </w:p>
          <w:p w14:paraId="73772EF6" w14:textId="77777777" w:rsidR="00395CCC" w:rsidRPr="00075074" w:rsidRDefault="00395CCC" w:rsidP="000A7972"/>
          <w:p w14:paraId="3E5194C5" w14:textId="77777777" w:rsidR="00395CCC" w:rsidRPr="00075074" w:rsidRDefault="00395CCC" w:rsidP="000A7972">
            <w:r w:rsidRPr="00075074">
              <w:t>……………………………………………………………………………………………………………………</w:t>
            </w:r>
          </w:p>
          <w:p w14:paraId="5AC517B7" w14:textId="77777777" w:rsidR="00395CCC" w:rsidRPr="00075074" w:rsidRDefault="00395CCC" w:rsidP="000A7972">
            <w:pPr>
              <w:rPr>
                <w:b/>
              </w:rPr>
            </w:pPr>
            <w:r w:rsidRPr="00075074">
              <w:rPr>
                <w:b/>
              </w:rPr>
              <w:t>Effect on Business</w:t>
            </w:r>
          </w:p>
          <w:p w14:paraId="562BB2A0" w14:textId="77777777" w:rsidR="00395CCC" w:rsidRPr="00075074" w:rsidRDefault="00395CCC" w:rsidP="000A7972">
            <w:pPr>
              <w:tabs>
                <w:tab w:val="left" w:pos="1500"/>
              </w:tabs>
            </w:pPr>
            <w:r w:rsidRPr="00075074">
              <w:tab/>
            </w:r>
          </w:p>
          <w:p w14:paraId="65709A96" w14:textId="77777777" w:rsidR="00395CCC" w:rsidRPr="00075074" w:rsidRDefault="00395CCC" w:rsidP="000A7972">
            <w:r w:rsidRPr="00075074">
              <w:t>…………………………………………………………………………………………………………………….</w:t>
            </w:r>
          </w:p>
          <w:p w14:paraId="2BE74D00" w14:textId="77777777" w:rsidR="00395CCC" w:rsidRPr="00075074" w:rsidRDefault="00395CCC" w:rsidP="000A7972"/>
          <w:p w14:paraId="6381D10A" w14:textId="77777777" w:rsidR="00395CCC" w:rsidRPr="00075074" w:rsidRDefault="00395CCC" w:rsidP="000A7972">
            <w:r w:rsidRPr="00075074">
              <w:t>…………………………………………………………………………………………………………………….</w:t>
            </w:r>
          </w:p>
          <w:p w14:paraId="063D56E3" w14:textId="77777777" w:rsidR="00395CCC" w:rsidRPr="00075074" w:rsidRDefault="00395CCC" w:rsidP="000A7972">
            <w:pPr>
              <w:rPr>
                <w:b/>
              </w:rPr>
            </w:pPr>
          </w:p>
        </w:tc>
      </w:tr>
    </w:tbl>
    <w:p w14:paraId="64AE9BF6" w14:textId="77777777" w:rsidR="00395CCC" w:rsidRDefault="00395CCC" w:rsidP="00395CCC"/>
    <w:tbl>
      <w:tblPr>
        <w:tblW w:w="9821" w:type="dxa"/>
        <w:tblInd w:w="-61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8280"/>
        <w:gridCol w:w="1541"/>
      </w:tblGrid>
      <w:tr w:rsidR="00395CCC" w:rsidRPr="0043505F" w14:paraId="7C100953" w14:textId="77777777" w:rsidTr="00CD517C">
        <w:tc>
          <w:tcPr>
            <w:tcW w:w="8280" w:type="dxa"/>
            <w:hideMark/>
          </w:tcPr>
          <w:p w14:paraId="19A21A5D"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Checklist</w:t>
            </w:r>
          </w:p>
        </w:tc>
        <w:tc>
          <w:tcPr>
            <w:tcW w:w="1541" w:type="dxa"/>
            <w:hideMark/>
          </w:tcPr>
          <w:p w14:paraId="7ADA2E22"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Achieved </w:t>
            </w:r>
          </w:p>
          <w:p w14:paraId="1F28D214"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Y/N</w:t>
            </w:r>
          </w:p>
        </w:tc>
      </w:tr>
      <w:tr w:rsidR="00395CCC" w:rsidRPr="0043505F" w14:paraId="22A5FD1F" w14:textId="77777777" w:rsidTr="00CD517C">
        <w:tc>
          <w:tcPr>
            <w:tcW w:w="8280" w:type="dxa"/>
            <w:tcBorders>
              <w:bottom w:val="single" w:sz="4" w:space="0" w:color="35B1F5" w:themeColor="accent2" w:themeTint="80"/>
            </w:tcBorders>
            <w:hideMark/>
          </w:tcPr>
          <w:p w14:paraId="0E42C0F9" w14:textId="77777777" w:rsidR="00395CCC" w:rsidRPr="0043505F" w:rsidRDefault="00395CCC" w:rsidP="000A7972">
            <w:pPr>
              <w:rPr>
                <w:rFonts w:eastAsia="Times New Roman" w:cs="Arial"/>
                <w:kern w:val="0"/>
                <w:szCs w:val="22"/>
                <w:lang w:val="en-US"/>
                <w14:ligatures w14:val="none"/>
              </w:rPr>
            </w:pPr>
            <w:r w:rsidRPr="00075074">
              <w:t>Case Studies answered correctly</w:t>
            </w:r>
          </w:p>
        </w:tc>
        <w:tc>
          <w:tcPr>
            <w:tcW w:w="1541" w:type="dxa"/>
            <w:tcBorders>
              <w:bottom w:val="single" w:sz="4" w:space="0" w:color="35B1F5" w:themeColor="accent2" w:themeTint="80"/>
            </w:tcBorders>
          </w:tcPr>
          <w:p w14:paraId="31F1C1D6" w14:textId="77777777" w:rsidR="00395CCC" w:rsidRPr="0043505F" w:rsidRDefault="00395CCC" w:rsidP="000A7972">
            <w:pPr>
              <w:rPr>
                <w:rFonts w:eastAsia="Times New Roman" w:cs="Arial"/>
                <w:b/>
                <w:kern w:val="0"/>
                <w:szCs w:val="22"/>
                <w:lang w:val="en-US"/>
                <w14:ligatures w14:val="none"/>
              </w:rPr>
            </w:pPr>
          </w:p>
        </w:tc>
      </w:tr>
      <w:tr w:rsidR="00395CCC" w:rsidRPr="0043505F" w14:paraId="5052DF7D" w14:textId="77777777" w:rsidTr="00CD517C">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54EC4196" w14:textId="77777777" w:rsidR="00395CCC" w:rsidRPr="00075074" w:rsidRDefault="00395CCC" w:rsidP="000A7972">
            <w:r w:rsidRPr="00075074">
              <w:t>Example of poor practice is feasible</w:t>
            </w:r>
          </w:p>
        </w:tc>
        <w:tc>
          <w:tcPr>
            <w:tcW w:w="1541" w:type="dxa"/>
            <w:tcBorders>
              <w:top w:val="single" w:sz="4" w:space="0" w:color="35B1F5" w:themeColor="accent2" w:themeTint="80"/>
              <w:left w:val="single" w:sz="4" w:space="0" w:color="35B1F5" w:themeColor="accent2" w:themeTint="80"/>
              <w:bottom w:val="single" w:sz="4" w:space="0" w:color="35B1F5" w:themeColor="accent2" w:themeTint="80"/>
            </w:tcBorders>
          </w:tcPr>
          <w:p w14:paraId="069D0198" w14:textId="77777777" w:rsidR="00395CCC" w:rsidRPr="0043505F" w:rsidRDefault="00395CCC" w:rsidP="000A7972">
            <w:pPr>
              <w:rPr>
                <w:rFonts w:eastAsia="Times New Roman" w:cs="Arial"/>
                <w:b/>
                <w:kern w:val="0"/>
                <w:szCs w:val="22"/>
                <w:lang w:val="en-US"/>
                <w14:ligatures w14:val="none"/>
              </w:rPr>
            </w:pPr>
          </w:p>
        </w:tc>
      </w:tr>
      <w:tr w:rsidR="00395CCC" w:rsidRPr="0043505F" w14:paraId="1705172B" w14:textId="77777777" w:rsidTr="00CD517C">
        <w:tc>
          <w:tcPr>
            <w:tcW w:w="828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16548BE4" w14:textId="77777777" w:rsidR="00395CCC" w:rsidRPr="00075074" w:rsidRDefault="00395CCC" w:rsidP="000A7972">
            <w:r w:rsidRPr="00075074">
              <w:t>Effect on business is meaningful</w:t>
            </w:r>
          </w:p>
        </w:tc>
        <w:tc>
          <w:tcPr>
            <w:tcW w:w="1541" w:type="dxa"/>
            <w:tcBorders>
              <w:top w:val="single" w:sz="4" w:space="0" w:color="35B1F5" w:themeColor="accent2" w:themeTint="80"/>
              <w:left w:val="single" w:sz="4" w:space="0" w:color="35B1F5" w:themeColor="accent2" w:themeTint="80"/>
              <w:bottom w:val="single" w:sz="4" w:space="0" w:color="35B1F5" w:themeColor="accent2" w:themeTint="80"/>
            </w:tcBorders>
          </w:tcPr>
          <w:p w14:paraId="44875643" w14:textId="77777777" w:rsidR="00395CCC" w:rsidRPr="0043505F" w:rsidRDefault="00395CCC" w:rsidP="000A7972">
            <w:pPr>
              <w:rPr>
                <w:rFonts w:eastAsia="Times New Roman" w:cs="Arial"/>
                <w:b/>
                <w:kern w:val="0"/>
                <w:szCs w:val="22"/>
                <w:lang w:val="en-US"/>
                <w14:ligatures w14:val="none"/>
              </w:rPr>
            </w:pPr>
          </w:p>
        </w:tc>
      </w:tr>
    </w:tbl>
    <w:p w14:paraId="39568365" w14:textId="77777777" w:rsidR="00395CCC" w:rsidRDefault="00395CCC" w:rsidP="00395CC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95CCC" w:rsidRPr="0043505F" w14:paraId="2760DC5D" w14:textId="77777777" w:rsidTr="000A7972">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46FB8B10"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3B12C8B1" w14:textId="77777777" w:rsidR="00395CCC"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5AAA0D02" w14:textId="77777777" w:rsidR="00395CCC" w:rsidRDefault="00395CCC" w:rsidP="000A7972">
            <w:pPr>
              <w:rPr>
                <w:rFonts w:eastAsia="Times New Roman" w:cs="Arial"/>
                <w:kern w:val="0"/>
                <w:szCs w:val="22"/>
                <w:lang w:val="en-US"/>
                <w14:ligatures w14:val="none"/>
              </w:rPr>
            </w:pPr>
          </w:p>
          <w:p w14:paraId="48C1F658" w14:textId="77777777" w:rsidR="00395CCC" w:rsidRPr="0043505F" w:rsidRDefault="00395CCC" w:rsidP="000A7972">
            <w:pPr>
              <w:rPr>
                <w:rFonts w:eastAsia="Times New Roman" w:cs="Arial"/>
                <w:kern w:val="0"/>
                <w:szCs w:val="22"/>
                <w:lang w:val="en-US"/>
                <w14:ligatures w14:val="none"/>
              </w:rPr>
            </w:pPr>
          </w:p>
          <w:p w14:paraId="54146808" w14:textId="77777777" w:rsidR="00395CCC" w:rsidRPr="0043505F"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2DE7E17C" w14:textId="77777777" w:rsidR="00395CCC" w:rsidRPr="0043505F" w:rsidRDefault="00395CCC" w:rsidP="000A7972">
            <w:pPr>
              <w:rPr>
                <w:rFonts w:eastAsia="Times New Roman" w:cs="Arial"/>
                <w:kern w:val="0"/>
                <w:szCs w:val="22"/>
                <w:lang w:val="en-US"/>
                <w14:ligatures w14:val="none"/>
              </w:rPr>
            </w:pPr>
          </w:p>
          <w:p w14:paraId="33C21F13" w14:textId="77777777" w:rsidR="00395CCC" w:rsidRPr="0043505F" w:rsidRDefault="00395CCC" w:rsidP="000A7972">
            <w:pPr>
              <w:rPr>
                <w:rFonts w:eastAsia="Times New Roman" w:cs="Arial"/>
                <w:kern w:val="0"/>
                <w:szCs w:val="22"/>
                <w:lang w:val="en-US"/>
                <w14:ligatures w14:val="none"/>
              </w:rPr>
            </w:pPr>
          </w:p>
          <w:p w14:paraId="392EEB41" w14:textId="77777777" w:rsidR="00395CCC"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5803DDCD" w14:textId="77777777" w:rsidR="00395CCC" w:rsidRPr="0043505F" w:rsidRDefault="00395CCC" w:rsidP="000A7972">
            <w:pPr>
              <w:rPr>
                <w:rFonts w:eastAsia="Times New Roman" w:cs="Arial"/>
                <w:kern w:val="0"/>
                <w:szCs w:val="22"/>
                <w:lang w:val="en-US"/>
                <w14:ligatures w14:val="none"/>
              </w:rPr>
            </w:pPr>
          </w:p>
        </w:tc>
      </w:tr>
    </w:tbl>
    <w:p w14:paraId="49F29BEC" w14:textId="77777777" w:rsidR="00395CCC" w:rsidRDefault="00395CCC" w:rsidP="00395CCC"/>
    <w:p w14:paraId="7B549927" w14:textId="77777777" w:rsidR="00395CCC" w:rsidRDefault="00395CCC" w:rsidP="00395CCC">
      <w:r>
        <w:br w:type="page"/>
      </w:r>
    </w:p>
    <w:p w14:paraId="77846700" w14:textId="77777777" w:rsidR="00395CCC" w:rsidRDefault="00395CCC" w:rsidP="00395CCC"/>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95CCC" w:rsidRPr="0043505F" w14:paraId="004A5A31" w14:textId="77777777" w:rsidTr="000A7972">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D705254" w14:textId="5E395F8B" w:rsidR="00395CCC" w:rsidRPr="0043505F" w:rsidRDefault="00395CCC"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sidR="000073E4">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49132693"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sidRPr="00075074">
              <w:rPr>
                <w:b/>
              </w:rPr>
              <w:t>3.1</w:t>
            </w:r>
            <w:r>
              <w:rPr>
                <w:b/>
              </w:rPr>
              <w:t xml:space="preserve"> &amp; </w:t>
            </w:r>
            <w:r w:rsidRPr="00075074">
              <w:rPr>
                <w:b/>
              </w:rPr>
              <w:t>3.2</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7EBBA8DE"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14.2</w:t>
            </w:r>
          </w:p>
        </w:tc>
      </w:tr>
    </w:tbl>
    <w:p w14:paraId="3F72C1EC" w14:textId="77777777" w:rsidR="00395CCC" w:rsidRPr="0043505F" w:rsidRDefault="00395CCC" w:rsidP="00395CCC">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95CCC" w:rsidRPr="0043505F" w14:paraId="2CAF483B"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0865673" w14:textId="77777777" w:rsidR="00395CCC" w:rsidRPr="0043505F" w:rsidRDefault="00395CCC"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Dealing with Customers</w:t>
            </w:r>
          </w:p>
        </w:tc>
      </w:tr>
    </w:tbl>
    <w:p w14:paraId="5B72B9BA" w14:textId="77777777" w:rsidR="00395CCC" w:rsidRDefault="00395CCC" w:rsidP="00395CC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395CCC" w:rsidRPr="00075074" w14:paraId="41A67B33" w14:textId="77777777" w:rsidTr="000A7972">
        <w:trPr>
          <w:trHeight w:val="1738"/>
        </w:trPr>
        <w:tc>
          <w:tcPr>
            <w:tcW w:w="9781" w:type="dxa"/>
          </w:tcPr>
          <w:p w14:paraId="5B4BFA8C" w14:textId="77777777" w:rsidR="00395CCC" w:rsidRPr="00075074" w:rsidRDefault="00395CCC" w:rsidP="000A7972">
            <w:r w:rsidRPr="00075074">
              <w:rPr>
                <w:b/>
              </w:rPr>
              <w:t>Instructions to Learners</w:t>
            </w:r>
            <w:r w:rsidRPr="00075074">
              <w:t xml:space="preserve"> </w:t>
            </w:r>
          </w:p>
          <w:p w14:paraId="0CD7AEDE" w14:textId="77777777" w:rsidR="00395CCC" w:rsidRPr="00075074" w:rsidRDefault="00395CCC" w:rsidP="000A7972">
            <w:r w:rsidRPr="00075074">
              <w:t xml:space="preserve">You are required to demonstrate good customer care by dealing </w:t>
            </w:r>
            <w:proofErr w:type="gramStart"/>
            <w:r w:rsidRPr="00075074">
              <w:t>direct</w:t>
            </w:r>
            <w:proofErr w:type="gramEnd"/>
            <w:r w:rsidRPr="00075074">
              <w:t xml:space="preserve"> with customers in a variety of situations.  You will be observed by your assessor in each case</w:t>
            </w:r>
          </w:p>
          <w:p w14:paraId="495C449A" w14:textId="77777777" w:rsidR="00395CCC" w:rsidRPr="00075074" w:rsidRDefault="00395CCC" w:rsidP="000A7972">
            <w:pPr>
              <w:rPr>
                <w:b/>
              </w:rPr>
            </w:pPr>
            <w:r w:rsidRPr="00075074">
              <w:rPr>
                <w:b/>
              </w:rPr>
              <w:t>Instructions to the Assessor</w:t>
            </w:r>
          </w:p>
          <w:p w14:paraId="73C0AC7F" w14:textId="77777777" w:rsidR="00395CCC" w:rsidRPr="00075074" w:rsidRDefault="00395CCC" w:rsidP="000A7972">
            <w:r w:rsidRPr="00075074">
              <w:t>You are to observe the learner dealing with customers and are required to complete and sign the observation sheets below.</w:t>
            </w:r>
          </w:p>
        </w:tc>
      </w:tr>
    </w:tbl>
    <w:p w14:paraId="2AD11F22" w14:textId="77777777" w:rsidR="00395CCC" w:rsidRDefault="00395CCC" w:rsidP="00395CC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395CCC" w:rsidRPr="00075074" w14:paraId="396EFA74" w14:textId="77777777" w:rsidTr="000A7972">
        <w:trPr>
          <w:trHeight w:val="284"/>
        </w:trPr>
        <w:tc>
          <w:tcPr>
            <w:tcW w:w="9781" w:type="dxa"/>
            <w:shd w:val="clear" w:color="auto" w:fill="043956" w:themeFill="accent2"/>
            <w:vAlign w:val="center"/>
          </w:tcPr>
          <w:p w14:paraId="33A41965" w14:textId="77777777" w:rsidR="00395CCC" w:rsidRPr="00075074" w:rsidRDefault="00395CCC" w:rsidP="000A7972">
            <w:pPr>
              <w:jc w:val="center"/>
              <w:rPr>
                <w:b/>
              </w:rPr>
            </w:pPr>
            <w:r w:rsidRPr="00075074">
              <w:rPr>
                <w:b/>
              </w:rPr>
              <w:t>1.  Learner Greets Customer</w:t>
            </w:r>
          </w:p>
        </w:tc>
      </w:tr>
      <w:tr w:rsidR="00395CCC" w:rsidRPr="00075074" w14:paraId="74C25F23" w14:textId="77777777" w:rsidTr="000A7972">
        <w:trPr>
          <w:trHeight w:val="3411"/>
        </w:trPr>
        <w:tc>
          <w:tcPr>
            <w:tcW w:w="9781" w:type="dxa"/>
          </w:tcPr>
          <w:p w14:paraId="718B07E8" w14:textId="77777777" w:rsidR="00395CCC" w:rsidRPr="00075074" w:rsidRDefault="00395CCC" w:rsidP="000A7972">
            <w:pPr>
              <w:rPr>
                <w:b/>
                <w:sz w:val="18"/>
                <w:szCs w:val="18"/>
              </w:rPr>
            </w:pPr>
          </w:p>
          <w:p w14:paraId="7DBB5254" w14:textId="77777777" w:rsidR="00395CCC" w:rsidRPr="00075074" w:rsidRDefault="00395CCC" w:rsidP="000A7972">
            <w:pPr>
              <w:rPr>
                <w:b/>
              </w:rPr>
            </w:pPr>
            <w:r w:rsidRPr="00075074">
              <w:rPr>
                <w:b/>
              </w:rPr>
              <w:t>Situation</w:t>
            </w:r>
          </w:p>
          <w:p w14:paraId="165254E2" w14:textId="77777777" w:rsidR="00395CCC" w:rsidRPr="00075074" w:rsidRDefault="00395CCC" w:rsidP="000A7972">
            <w:pPr>
              <w:rPr>
                <w:b/>
                <w:sz w:val="20"/>
                <w:szCs w:val="20"/>
              </w:rPr>
            </w:pPr>
          </w:p>
          <w:p w14:paraId="6F8F1905" w14:textId="77777777" w:rsidR="00395CCC" w:rsidRPr="00075074" w:rsidRDefault="00395CCC" w:rsidP="000A7972">
            <w:r w:rsidRPr="00075074">
              <w:rPr>
                <w:sz w:val="20"/>
                <w:szCs w:val="20"/>
              </w:rPr>
              <w:t>………………………………………………………………………………………………………………………………….</w:t>
            </w:r>
          </w:p>
          <w:p w14:paraId="5FBFDA7D" w14:textId="77777777" w:rsidR="00395CCC" w:rsidRPr="00075074" w:rsidRDefault="00395CCC" w:rsidP="000A7972">
            <w:pPr>
              <w:rPr>
                <w:sz w:val="20"/>
                <w:szCs w:val="20"/>
              </w:rPr>
            </w:pPr>
          </w:p>
          <w:p w14:paraId="5E2DC90C" w14:textId="77777777" w:rsidR="00395CCC" w:rsidRPr="00075074" w:rsidRDefault="00395CCC" w:rsidP="000A7972">
            <w:pPr>
              <w:rPr>
                <w:b/>
              </w:rPr>
            </w:pPr>
            <w:r w:rsidRPr="00075074">
              <w:rPr>
                <w:b/>
              </w:rPr>
              <w:t>Assessor Report</w:t>
            </w:r>
          </w:p>
          <w:p w14:paraId="1D86B0D2" w14:textId="77777777" w:rsidR="00395CCC" w:rsidRPr="00075074" w:rsidRDefault="00395CCC" w:rsidP="000A7972">
            <w:pPr>
              <w:rPr>
                <w:b/>
                <w:sz w:val="20"/>
                <w:szCs w:val="20"/>
              </w:rPr>
            </w:pPr>
          </w:p>
          <w:p w14:paraId="533A2B80" w14:textId="77777777" w:rsidR="00395CCC" w:rsidRPr="00075074" w:rsidRDefault="00395CCC" w:rsidP="000A7972">
            <w:pPr>
              <w:rPr>
                <w:sz w:val="20"/>
                <w:szCs w:val="20"/>
              </w:rPr>
            </w:pPr>
            <w:r w:rsidRPr="00075074">
              <w:rPr>
                <w:sz w:val="20"/>
                <w:szCs w:val="20"/>
              </w:rPr>
              <w:t>………………………………………………………………………………………………………………………………….</w:t>
            </w:r>
          </w:p>
          <w:p w14:paraId="79A3A4B7" w14:textId="77777777" w:rsidR="00395CCC" w:rsidRPr="00075074" w:rsidRDefault="00395CCC" w:rsidP="000A7972">
            <w:pPr>
              <w:rPr>
                <w:sz w:val="20"/>
                <w:szCs w:val="20"/>
              </w:rPr>
            </w:pPr>
          </w:p>
          <w:p w14:paraId="15F2EACE" w14:textId="77777777" w:rsidR="00395CCC" w:rsidRPr="00075074" w:rsidRDefault="00395CCC" w:rsidP="000A7972">
            <w:pPr>
              <w:rPr>
                <w:sz w:val="20"/>
                <w:szCs w:val="20"/>
              </w:rPr>
            </w:pPr>
            <w:r w:rsidRPr="00075074">
              <w:rPr>
                <w:sz w:val="20"/>
                <w:szCs w:val="20"/>
              </w:rPr>
              <w:t>………………………………………………………………………………………………………………………………….</w:t>
            </w:r>
          </w:p>
          <w:p w14:paraId="2326B116" w14:textId="77777777" w:rsidR="00395CCC" w:rsidRPr="00075074" w:rsidRDefault="00395CCC" w:rsidP="000A7972">
            <w:pPr>
              <w:rPr>
                <w:sz w:val="20"/>
                <w:szCs w:val="20"/>
              </w:rPr>
            </w:pPr>
          </w:p>
          <w:p w14:paraId="1E646113" w14:textId="77777777" w:rsidR="00395CCC" w:rsidRPr="00075074" w:rsidRDefault="00395CCC" w:rsidP="000A7972">
            <w:pPr>
              <w:rPr>
                <w:sz w:val="20"/>
                <w:szCs w:val="20"/>
              </w:rPr>
            </w:pPr>
            <w:r w:rsidRPr="00075074">
              <w:rPr>
                <w:sz w:val="20"/>
                <w:szCs w:val="20"/>
              </w:rPr>
              <w:t>……………………………………………………………………………………………………………………............</w:t>
            </w:r>
          </w:p>
          <w:p w14:paraId="0BECE5B4" w14:textId="77777777" w:rsidR="00395CCC" w:rsidRPr="00075074" w:rsidRDefault="00395CCC" w:rsidP="000A7972"/>
          <w:p w14:paraId="1A34EF07" w14:textId="77777777" w:rsidR="00395CCC" w:rsidRPr="00075074" w:rsidRDefault="00395CCC" w:rsidP="000A7972">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7BC2A1B4" w14:textId="77777777" w:rsidR="00395CCC" w:rsidRPr="00075074" w:rsidRDefault="00395CCC" w:rsidP="000A7972">
            <w:pPr>
              <w:rPr>
                <w:b/>
              </w:rPr>
            </w:pPr>
          </w:p>
        </w:tc>
      </w:tr>
      <w:tr w:rsidR="00395CCC" w:rsidRPr="00075074" w14:paraId="33682A42" w14:textId="77777777" w:rsidTr="000A7972">
        <w:trPr>
          <w:trHeight w:val="284"/>
        </w:trPr>
        <w:tc>
          <w:tcPr>
            <w:tcW w:w="9781" w:type="dxa"/>
            <w:shd w:val="clear" w:color="auto" w:fill="043956" w:themeFill="accent2"/>
            <w:vAlign w:val="center"/>
          </w:tcPr>
          <w:p w14:paraId="5FC8BF85" w14:textId="77777777" w:rsidR="00395CCC" w:rsidRPr="00075074" w:rsidRDefault="00395CCC" w:rsidP="000A7972">
            <w:pPr>
              <w:jc w:val="center"/>
              <w:rPr>
                <w:b/>
              </w:rPr>
            </w:pPr>
            <w:r w:rsidRPr="00075074">
              <w:rPr>
                <w:b/>
              </w:rPr>
              <w:t>2.  Learner Answers Customer Question</w:t>
            </w:r>
          </w:p>
        </w:tc>
      </w:tr>
      <w:tr w:rsidR="00395CCC" w:rsidRPr="00075074" w14:paraId="30740E72" w14:textId="77777777" w:rsidTr="000A7972">
        <w:trPr>
          <w:trHeight w:val="3348"/>
        </w:trPr>
        <w:tc>
          <w:tcPr>
            <w:tcW w:w="9781" w:type="dxa"/>
          </w:tcPr>
          <w:p w14:paraId="3E29F0C1" w14:textId="77777777" w:rsidR="00395CCC" w:rsidRPr="00075074" w:rsidRDefault="00395CCC" w:rsidP="000A7972">
            <w:pPr>
              <w:rPr>
                <w:b/>
                <w:sz w:val="18"/>
                <w:szCs w:val="18"/>
              </w:rPr>
            </w:pPr>
          </w:p>
          <w:p w14:paraId="6A060097" w14:textId="77777777" w:rsidR="00395CCC" w:rsidRPr="00075074" w:rsidRDefault="00395CCC" w:rsidP="000A7972">
            <w:pPr>
              <w:rPr>
                <w:b/>
              </w:rPr>
            </w:pPr>
            <w:r w:rsidRPr="00075074">
              <w:rPr>
                <w:b/>
              </w:rPr>
              <w:t>Situation</w:t>
            </w:r>
          </w:p>
          <w:p w14:paraId="035190F4" w14:textId="77777777" w:rsidR="00395CCC" w:rsidRPr="00075074" w:rsidRDefault="00395CCC" w:rsidP="000A7972">
            <w:pPr>
              <w:rPr>
                <w:b/>
                <w:sz w:val="20"/>
                <w:szCs w:val="20"/>
              </w:rPr>
            </w:pPr>
          </w:p>
          <w:p w14:paraId="6B3289EC" w14:textId="77777777" w:rsidR="00395CCC" w:rsidRPr="00075074" w:rsidRDefault="00395CCC" w:rsidP="000A7972">
            <w:r w:rsidRPr="00075074">
              <w:rPr>
                <w:sz w:val="20"/>
                <w:szCs w:val="20"/>
              </w:rPr>
              <w:t>………………………………………………………………………………………………………………………………….</w:t>
            </w:r>
          </w:p>
          <w:p w14:paraId="0CE2262A" w14:textId="77777777" w:rsidR="00395CCC" w:rsidRPr="00075074" w:rsidRDefault="00395CCC" w:rsidP="000A7972">
            <w:pPr>
              <w:rPr>
                <w:sz w:val="20"/>
                <w:szCs w:val="20"/>
              </w:rPr>
            </w:pPr>
          </w:p>
          <w:p w14:paraId="5ADED460" w14:textId="77777777" w:rsidR="00395CCC" w:rsidRPr="00075074" w:rsidRDefault="00395CCC" w:rsidP="000A7972">
            <w:pPr>
              <w:rPr>
                <w:b/>
              </w:rPr>
            </w:pPr>
            <w:r w:rsidRPr="00075074">
              <w:rPr>
                <w:b/>
              </w:rPr>
              <w:t>Assessor Report</w:t>
            </w:r>
          </w:p>
          <w:p w14:paraId="31864CC7" w14:textId="77777777" w:rsidR="00395CCC" w:rsidRPr="00075074" w:rsidRDefault="00395CCC" w:rsidP="000A7972">
            <w:pPr>
              <w:rPr>
                <w:b/>
                <w:sz w:val="20"/>
                <w:szCs w:val="20"/>
              </w:rPr>
            </w:pPr>
          </w:p>
          <w:p w14:paraId="083C4956" w14:textId="77777777" w:rsidR="00395CCC" w:rsidRPr="00075074" w:rsidRDefault="00395CCC" w:rsidP="000A7972">
            <w:pPr>
              <w:rPr>
                <w:sz w:val="20"/>
                <w:szCs w:val="20"/>
              </w:rPr>
            </w:pPr>
            <w:r w:rsidRPr="00075074">
              <w:rPr>
                <w:sz w:val="20"/>
                <w:szCs w:val="20"/>
              </w:rPr>
              <w:t>………………………………………………………………………………………………………………………………….</w:t>
            </w:r>
          </w:p>
          <w:p w14:paraId="0BD60FF5" w14:textId="77777777" w:rsidR="00395CCC" w:rsidRPr="00075074" w:rsidRDefault="00395CCC" w:rsidP="000A7972">
            <w:pPr>
              <w:rPr>
                <w:sz w:val="20"/>
                <w:szCs w:val="20"/>
              </w:rPr>
            </w:pPr>
          </w:p>
          <w:p w14:paraId="2E2EE7D2" w14:textId="77777777" w:rsidR="00395CCC" w:rsidRPr="00075074" w:rsidRDefault="00395CCC" w:rsidP="000A7972">
            <w:pPr>
              <w:rPr>
                <w:sz w:val="20"/>
                <w:szCs w:val="20"/>
              </w:rPr>
            </w:pPr>
            <w:r w:rsidRPr="00075074">
              <w:rPr>
                <w:sz w:val="20"/>
                <w:szCs w:val="20"/>
              </w:rPr>
              <w:t>………………………………………………………………………………………………………………………………….</w:t>
            </w:r>
          </w:p>
          <w:p w14:paraId="58803782" w14:textId="77777777" w:rsidR="00395CCC" w:rsidRPr="00075074" w:rsidRDefault="00395CCC" w:rsidP="000A7972">
            <w:pPr>
              <w:rPr>
                <w:sz w:val="20"/>
                <w:szCs w:val="20"/>
              </w:rPr>
            </w:pPr>
          </w:p>
          <w:p w14:paraId="49DE565C" w14:textId="77777777" w:rsidR="00395CCC" w:rsidRPr="00075074" w:rsidRDefault="00395CCC" w:rsidP="000A7972">
            <w:pPr>
              <w:rPr>
                <w:sz w:val="20"/>
                <w:szCs w:val="20"/>
              </w:rPr>
            </w:pPr>
            <w:r w:rsidRPr="00075074">
              <w:rPr>
                <w:sz w:val="20"/>
                <w:szCs w:val="20"/>
              </w:rPr>
              <w:t>……………………………………………………………………………………………………………………............</w:t>
            </w:r>
          </w:p>
          <w:p w14:paraId="71A3E2FB" w14:textId="77777777" w:rsidR="00395CCC" w:rsidRPr="00075074" w:rsidRDefault="00395CCC" w:rsidP="000A7972"/>
          <w:p w14:paraId="3747B60A" w14:textId="77777777" w:rsidR="00395CCC" w:rsidRPr="00075074" w:rsidRDefault="00395CCC" w:rsidP="000A7972">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551F650A" w14:textId="77777777" w:rsidR="00395CCC" w:rsidRPr="00075074" w:rsidRDefault="00395CCC" w:rsidP="000A7972">
            <w:pPr>
              <w:rPr>
                <w:b/>
              </w:rPr>
            </w:pPr>
          </w:p>
        </w:tc>
      </w:tr>
    </w:tbl>
    <w:p w14:paraId="6F5AEEC6" w14:textId="77777777" w:rsidR="00395CCC" w:rsidRPr="00075074" w:rsidRDefault="00395CCC" w:rsidP="00395CCC">
      <w:r w:rsidRPr="00075074">
        <w:br w:type="page"/>
      </w:r>
    </w:p>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9781"/>
      </w:tblGrid>
      <w:tr w:rsidR="00395CCC" w:rsidRPr="00075074" w14:paraId="6D2792DC" w14:textId="77777777" w:rsidTr="000A7972">
        <w:trPr>
          <w:trHeight w:val="284"/>
        </w:trPr>
        <w:tc>
          <w:tcPr>
            <w:tcW w:w="9781" w:type="dxa"/>
            <w:shd w:val="clear" w:color="auto" w:fill="043956" w:themeFill="accent2"/>
            <w:vAlign w:val="center"/>
          </w:tcPr>
          <w:p w14:paraId="0E870716" w14:textId="77777777" w:rsidR="00395CCC" w:rsidRPr="00075074" w:rsidRDefault="00395CCC" w:rsidP="000A7972">
            <w:pPr>
              <w:jc w:val="center"/>
              <w:rPr>
                <w:b/>
              </w:rPr>
            </w:pPr>
            <w:r w:rsidRPr="00075074">
              <w:rPr>
                <w:b/>
              </w:rPr>
              <w:lastRenderedPageBreak/>
              <w:t>3.  Learner Relays Customer Information or requests to Correct Workplace Person</w:t>
            </w:r>
          </w:p>
        </w:tc>
      </w:tr>
      <w:tr w:rsidR="00395CCC" w:rsidRPr="00075074" w14:paraId="2E4C64F5" w14:textId="77777777" w:rsidTr="000A7972">
        <w:trPr>
          <w:trHeight w:val="2603"/>
        </w:trPr>
        <w:tc>
          <w:tcPr>
            <w:tcW w:w="9781" w:type="dxa"/>
          </w:tcPr>
          <w:p w14:paraId="2239E0C9" w14:textId="77777777" w:rsidR="00395CCC" w:rsidRPr="00075074" w:rsidRDefault="00395CCC" w:rsidP="000A7972">
            <w:pPr>
              <w:rPr>
                <w:b/>
                <w:sz w:val="18"/>
                <w:szCs w:val="18"/>
              </w:rPr>
            </w:pPr>
          </w:p>
          <w:p w14:paraId="21713100" w14:textId="77777777" w:rsidR="00395CCC" w:rsidRPr="00075074" w:rsidRDefault="00395CCC" w:rsidP="000A7972">
            <w:pPr>
              <w:rPr>
                <w:b/>
              </w:rPr>
            </w:pPr>
            <w:r w:rsidRPr="00075074">
              <w:rPr>
                <w:b/>
              </w:rPr>
              <w:t>Situation</w:t>
            </w:r>
          </w:p>
          <w:p w14:paraId="0E718666" w14:textId="77777777" w:rsidR="00395CCC" w:rsidRPr="00075074" w:rsidRDefault="00395CCC" w:rsidP="000A7972">
            <w:pPr>
              <w:rPr>
                <w:b/>
                <w:sz w:val="20"/>
                <w:szCs w:val="20"/>
              </w:rPr>
            </w:pPr>
          </w:p>
          <w:p w14:paraId="343DAFC7" w14:textId="77777777" w:rsidR="00395CCC" w:rsidRPr="00075074" w:rsidRDefault="00395CCC" w:rsidP="000A7972">
            <w:r w:rsidRPr="00075074">
              <w:rPr>
                <w:sz w:val="20"/>
                <w:szCs w:val="20"/>
              </w:rPr>
              <w:t>………………………………………………………………………………………………………………………………….</w:t>
            </w:r>
          </w:p>
          <w:p w14:paraId="3D8D2C07" w14:textId="77777777" w:rsidR="00395CCC" w:rsidRPr="00075074" w:rsidRDefault="00395CCC" w:rsidP="000A7972">
            <w:pPr>
              <w:rPr>
                <w:sz w:val="20"/>
                <w:szCs w:val="20"/>
              </w:rPr>
            </w:pPr>
          </w:p>
          <w:p w14:paraId="6BDECE00" w14:textId="77777777" w:rsidR="00395CCC" w:rsidRPr="00075074" w:rsidRDefault="00395CCC" w:rsidP="000A7972">
            <w:pPr>
              <w:rPr>
                <w:b/>
              </w:rPr>
            </w:pPr>
            <w:r w:rsidRPr="00075074">
              <w:rPr>
                <w:b/>
              </w:rPr>
              <w:t>Assessor Report</w:t>
            </w:r>
          </w:p>
          <w:p w14:paraId="5D91BE73" w14:textId="77777777" w:rsidR="00395CCC" w:rsidRPr="00075074" w:rsidRDefault="00395CCC" w:rsidP="000A7972">
            <w:pPr>
              <w:rPr>
                <w:sz w:val="20"/>
                <w:szCs w:val="20"/>
              </w:rPr>
            </w:pPr>
          </w:p>
          <w:p w14:paraId="3B4423B6" w14:textId="77777777" w:rsidR="00395CCC" w:rsidRPr="00075074" w:rsidRDefault="00395CCC" w:rsidP="000A7972">
            <w:pPr>
              <w:rPr>
                <w:sz w:val="20"/>
                <w:szCs w:val="20"/>
              </w:rPr>
            </w:pPr>
            <w:r w:rsidRPr="00075074">
              <w:rPr>
                <w:sz w:val="20"/>
                <w:szCs w:val="20"/>
              </w:rPr>
              <w:t>………………………………………………………………………………………………………………………………….</w:t>
            </w:r>
          </w:p>
          <w:p w14:paraId="401AC01A" w14:textId="77777777" w:rsidR="00395CCC" w:rsidRPr="00075074" w:rsidRDefault="00395CCC" w:rsidP="000A7972">
            <w:pPr>
              <w:rPr>
                <w:sz w:val="20"/>
                <w:szCs w:val="20"/>
              </w:rPr>
            </w:pPr>
          </w:p>
          <w:p w14:paraId="5D488E1E" w14:textId="77777777" w:rsidR="00395CCC" w:rsidRPr="00075074" w:rsidRDefault="00395CCC" w:rsidP="000A7972">
            <w:pPr>
              <w:rPr>
                <w:sz w:val="20"/>
                <w:szCs w:val="20"/>
              </w:rPr>
            </w:pPr>
            <w:r w:rsidRPr="00075074">
              <w:rPr>
                <w:sz w:val="20"/>
                <w:szCs w:val="20"/>
              </w:rPr>
              <w:t>………………………………………………………………………………………………………………………………….</w:t>
            </w:r>
          </w:p>
          <w:p w14:paraId="43810B96" w14:textId="77777777" w:rsidR="00395CCC" w:rsidRPr="00075074" w:rsidRDefault="00395CCC" w:rsidP="000A7972">
            <w:pPr>
              <w:rPr>
                <w:sz w:val="20"/>
                <w:szCs w:val="20"/>
              </w:rPr>
            </w:pPr>
          </w:p>
          <w:p w14:paraId="48A6488B" w14:textId="77777777" w:rsidR="00395CCC" w:rsidRPr="00075074" w:rsidRDefault="00395CCC" w:rsidP="000A7972">
            <w:pPr>
              <w:rPr>
                <w:sz w:val="20"/>
                <w:szCs w:val="20"/>
              </w:rPr>
            </w:pPr>
            <w:r w:rsidRPr="00075074">
              <w:rPr>
                <w:sz w:val="20"/>
                <w:szCs w:val="20"/>
              </w:rPr>
              <w:t>……………………………………………………………………………………………………………………............</w:t>
            </w:r>
          </w:p>
          <w:p w14:paraId="2E39C82D" w14:textId="77777777" w:rsidR="00395CCC" w:rsidRPr="00075074" w:rsidRDefault="00395CCC" w:rsidP="000A7972">
            <w:pPr>
              <w:rPr>
                <w:b/>
              </w:rPr>
            </w:pPr>
          </w:p>
          <w:p w14:paraId="79C12B5A" w14:textId="77777777" w:rsidR="00395CCC" w:rsidRPr="00075074" w:rsidRDefault="00395CCC" w:rsidP="000A7972">
            <w:r w:rsidRPr="00075074">
              <w:rPr>
                <w:b/>
              </w:rPr>
              <w:t>Assessor Signature</w:t>
            </w:r>
            <w:r w:rsidRPr="00075074">
              <w:rPr>
                <w:sz w:val="20"/>
                <w:szCs w:val="20"/>
              </w:rPr>
              <w:t>……………………………………………………..........</w:t>
            </w:r>
            <w:r w:rsidRPr="00075074">
              <w:t xml:space="preserve">....  </w:t>
            </w:r>
            <w:r w:rsidRPr="00075074">
              <w:rPr>
                <w:b/>
              </w:rPr>
              <w:t>Date</w:t>
            </w:r>
            <w:r w:rsidRPr="00075074">
              <w:rPr>
                <w:sz w:val="20"/>
                <w:szCs w:val="20"/>
              </w:rPr>
              <w:t>………………………………</w:t>
            </w:r>
          </w:p>
          <w:p w14:paraId="02A92711" w14:textId="77777777" w:rsidR="00395CCC" w:rsidRPr="00075074" w:rsidRDefault="00395CCC" w:rsidP="000A7972">
            <w:pPr>
              <w:rPr>
                <w:b/>
                <w:sz w:val="20"/>
                <w:szCs w:val="20"/>
              </w:rPr>
            </w:pPr>
          </w:p>
        </w:tc>
      </w:tr>
    </w:tbl>
    <w:p w14:paraId="43C9E42C" w14:textId="77777777" w:rsidR="00395CCC" w:rsidRDefault="00395CCC" w:rsidP="00395CCC"/>
    <w:p w14:paraId="33433C4F" w14:textId="77777777" w:rsidR="00395CCC" w:rsidRDefault="00395CCC" w:rsidP="00395CCC"/>
    <w:p w14:paraId="356D71C0" w14:textId="77777777" w:rsidR="00395CCC" w:rsidRDefault="00395CCC" w:rsidP="00395CCC"/>
    <w:p w14:paraId="42B19E6E" w14:textId="77777777" w:rsidR="00395CCC" w:rsidRDefault="00395CCC" w:rsidP="00395CCC">
      <w:r>
        <w:br w:type="page"/>
      </w:r>
    </w:p>
    <w:p w14:paraId="3317A6F9" w14:textId="77777777" w:rsidR="00395CCC" w:rsidRDefault="00395CCC" w:rsidP="00395CCC"/>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05"/>
        <w:gridCol w:w="3118"/>
      </w:tblGrid>
      <w:tr w:rsidR="00395CCC" w:rsidRPr="0043505F" w14:paraId="48BA3B7B" w14:textId="77777777" w:rsidTr="000A7972">
        <w:tc>
          <w:tcPr>
            <w:tcW w:w="339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2D6D5D19" w14:textId="6301F93F" w:rsidR="00395CCC" w:rsidRPr="0043505F" w:rsidRDefault="00395CCC" w:rsidP="000A7972">
            <w:pPr>
              <w:ind w:left="189" w:hanging="189"/>
              <w:rPr>
                <w:rFonts w:eastAsia="Times New Roman" w:cs="Arial"/>
                <w:b/>
                <w:kern w:val="0"/>
                <w:szCs w:val="22"/>
                <w:lang w:val="en-US"/>
                <w14:ligatures w14:val="none"/>
              </w:rPr>
            </w:pPr>
            <w:r w:rsidRPr="0043505F">
              <w:rPr>
                <w:rFonts w:eastAsia="Times New Roman" w:cs="Arial"/>
                <w:kern w:val="0"/>
                <w:szCs w:val="22"/>
                <w:lang w:val="en-US"/>
                <w14:ligatures w14:val="none"/>
              </w:rPr>
              <w:br w:type="page"/>
            </w:r>
            <w:r w:rsidRPr="0043505F">
              <w:rPr>
                <w:rFonts w:eastAsia="Times New Roman" w:cs="Arial"/>
                <w:b/>
                <w:kern w:val="0"/>
                <w:szCs w:val="22"/>
                <w:lang w:val="en-US"/>
                <w14:ligatures w14:val="none"/>
              </w:rPr>
              <w:t xml:space="preserve">Unit </w:t>
            </w:r>
            <w:r>
              <w:rPr>
                <w:rFonts w:eastAsia="Times New Roman" w:cs="Arial"/>
                <w:b/>
                <w:kern w:val="0"/>
                <w:szCs w:val="22"/>
                <w:lang w:val="en-US"/>
                <w14:ligatures w14:val="none"/>
              </w:rPr>
              <w:t>1</w:t>
            </w:r>
            <w:r w:rsidR="00EE7DB6">
              <w:rPr>
                <w:rFonts w:eastAsia="Times New Roman" w:cs="Arial"/>
                <w:b/>
                <w:kern w:val="0"/>
                <w:szCs w:val="22"/>
                <w:lang w:val="en-US"/>
                <w14:ligatures w14:val="none"/>
              </w:rPr>
              <w:t>6</w:t>
            </w:r>
            <w:r w:rsidRPr="0043505F">
              <w:rPr>
                <w:rFonts w:eastAsia="Times New Roman" w:cs="Arial"/>
                <w:b/>
                <w:kern w:val="0"/>
                <w:szCs w:val="22"/>
                <w:lang w:val="en-US"/>
                <w14:ligatures w14:val="none"/>
              </w:rPr>
              <w:t xml:space="preserve"> </w:t>
            </w:r>
            <w:r>
              <w:rPr>
                <w:rFonts w:eastAsia="Times New Roman" w:cs="Arial"/>
                <w:b/>
                <w:kern w:val="0"/>
                <w:szCs w:val="22"/>
                <w:lang w:val="en-US"/>
                <w14:ligatures w14:val="none"/>
              </w:rPr>
              <w:t>(D</w:t>
            </w:r>
            <w:r w:rsidRPr="0043505F">
              <w:rPr>
                <w:rFonts w:eastAsia="Times New Roman" w:cs="Arial"/>
                <w:b/>
                <w:kern w:val="0"/>
                <w:szCs w:val="22"/>
                <w:lang w:val="en-US"/>
                <w14:ligatures w14:val="none"/>
              </w:rPr>
              <w:t>/501/70</w:t>
            </w:r>
            <w:r>
              <w:rPr>
                <w:rFonts w:eastAsia="Times New Roman" w:cs="Arial"/>
                <w:b/>
                <w:kern w:val="0"/>
                <w:szCs w:val="22"/>
                <w:lang w:val="en-US"/>
                <w14:ligatures w14:val="none"/>
              </w:rPr>
              <w:t>21</w:t>
            </w:r>
            <w:r w:rsidRPr="0043505F">
              <w:rPr>
                <w:rFonts w:eastAsia="Times New Roman" w:cs="Arial"/>
                <w:b/>
                <w:kern w:val="0"/>
                <w:szCs w:val="22"/>
                <w:lang w:val="en-US"/>
                <w14:ligatures w14:val="none"/>
              </w:rPr>
              <w:t>)</w:t>
            </w:r>
          </w:p>
        </w:tc>
        <w:tc>
          <w:tcPr>
            <w:tcW w:w="3305"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57995C3A"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Assessment Criteria </w:t>
            </w:r>
            <w:r>
              <w:rPr>
                <w:rFonts w:eastAsia="Times New Roman" w:cs="Arial"/>
                <w:b/>
                <w:kern w:val="0"/>
                <w:szCs w:val="22"/>
                <w:lang w:val="en-US"/>
                <w14:ligatures w14:val="none"/>
              </w:rPr>
              <w:t>4</w:t>
            </w:r>
            <w:r w:rsidRPr="00075074">
              <w:rPr>
                <w:b/>
              </w:rPr>
              <w:t>.1</w:t>
            </w:r>
          </w:p>
        </w:tc>
        <w:tc>
          <w:tcPr>
            <w:tcW w:w="3118"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173F63C"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No </w:t>
            </w:r>
            <w:r>
              <w:rPr>
                <w:rFonts w:eastAsia="Times New Roman" w:cs="Arial"/>
                <w:b/>
                <w:kern w:val="0"/>
                <w:szCs w:val="22"/>
                <w:lang w:val="en-US"/>
                <w14:ligatures w14:val="none"/>
              </w:rPr>
              <w:t>14.3</w:t>
            </w:r>
          </w:p>
        </w:tc>
      </w:tr>
    </w:tbl>
    <w:p w14:paraId="2B88B5CD" w14:textId="77777777" w:rsidR="00395CCC" w:rsidRPr="0043505F" w:rsidRDefault="00395CCC" w:rsidP="00395CCC">
      <w:pPr>
        <w:rPr>
          <w:rFonts w:eastAsia="Times New Roman" w:cs="Arial"/>
          <w:kern w:val="0"/>
          <w:szCs w:val="22"/>
          <w:lang w:val="en-US"/>
          <w14:ligatures w14:val="none"/>
        </w:rPr>
      </w:pPr>
    </w:p>
    <w:tbl>
      <w:tblPr>
        <w:tblW w:w="98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1"/>
      </w:tblGrid>
      <w:tr w:rsidR="00395CCC" w:rsidRPr="0043505F" w14:paraId="16510F9A" w14:textId="77777777" w:rsidTr="000A7972">
        <w:tc>
          <w:tcPr>
            <w:tcW w:w="9821"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hideMark/>
          </w:tcPr>
          <w:p w14:paraId="36B34454" w14:textId="77777777" w:rsidR="00395CCC" w:rsidRPr="0043505F" w:rsidRDefault="00395CCC" w:rsidP="000A7972">
            <w:pPr>
              <w:ind w:right="26"/>
              <w:rPr>
                <w:rFonts w:eastAsia="Times New Roman" w:cs="Arial"/>
                <w:b/>
                <w:kern w:val="0"/>
                <w:szCs w:val="22"/>
                <w:lang w:val="en-US"/>
                <w14:ligatures w14:val="none"/>
              </w:rPr>
            </w:pPr>
            <w:r w:rsidRPr="0043505F">
              <w:rPr>
                <w:rFonts w:eastAsia="Times New Roman" w:cs="Arial"/>
                <w:b/>
                <w:kern w:val="0"/>
                <w:szCs w:val="22"/>
                <w:lang w:val="en-US"/>
                <w14:ligatures w14:val="none"/>
              </w:rPr>
              <w:t xml:space="preserve">Task: </w:t>
            </w:r>
            <w:r w:rsidRPr="00075074">
              <w:rPr>
                <w:b/>
              </w:rPr>
              <w:t>Examples of Customer Experience</w:t>
            </w:r>
          </w:p>
        </w:tc>
      </w:tr>
    </w:tbl>
    <w:p w14:paraId="3ED04C8E" w14:textId="77777777" w:rsidR="00395CCC" w:rsidRDefault="00395CCC" w:rsidP="00395CCC"/>
    <w:tbl>
      <w:tblPr>
        <w:tblW w:w="9781" w:type="dxa"/>
        <w:tblInd w:w="-572" w:type="dxa"/>
        <w:tbl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insideH w:val="single" w:sz="4" w:space="0" w:color="35B1F5" w:themeColor="accent2" w:themeTint="80"/>
          <w:insideV w:val="single" w:sz="4" w:space="0" w:color="35B1F5" w:themeColor="accent2" w:themeTint="80"/>
        </w:tblBorders>
        <w:tblLook w:val="01E0" w:firstRow="1" w:lastRow="1" w:firstColumn="1" w:lastColumn="1" w:noHBand="0" w:noVBand="0"/>
      </w:tblPr>
      <w:tblGrid>
        <w:gridCol w:w="4890"/>
        <w:gridCol w:w="4891"/>
      </w:tblGrid>
      <w:tr w:rsidR="00395CCC" w:rsidRPr="00075074" w14:paraId="0BA7E8E3" w14:textId="77777777" w:rsidTr="000A7972">
        <w:trPr>
          <w:trHeight w:val="1738"/>
        </w:trPr>
        <w:tc>
          <w:tcPr>
            <w:tcW w:w="9781" w:type="dxa"/>
            <w:gridSpan w:val="2"/>
          </w:tcPr>
          <w:p w14:paraId="5815B39C" w14:textId="77777777" w:rsidR="00395CCC" w:rsidRPr="00075074" w:rsidRDefault="00395CCC" w:rsidP="000A7972">
            <w:r w:rsidRPr="00075074">
              <w:rPr>
                <w:b/>
              </w:rPr>
              <w:t>Instructions to Learners</w:t>
            </w:r>
            <w:r w:rsidRPr="00075074">
              <w:t xml:space="preserve"> </w:t>
            </w:r>
          </w:p>
          <w:p w14:paraId="53984136" w14:textId="77777777" w:rsidR="00395CCC" w:rsidRPr="00075074" w:rsidRDefault="00395CCC" w:rsidP="000A7972">
            <w:r w:rsidRPr="00075074">
              <w:t>Any Motor Vehicle repair establishment can present hazards to safety by the nature of the work involved.</w:t>
            </w:r>
          </w:p>
          <w:p w14:paraId="130A90C8" w14:textId="77777777" w:rsidR="00395CCC" w:rsidRPr="00075074" w:rsidRDefault="00395CCC" w:rsidP="000A7972"/>
          <w:p w14:paraId="17610C2B" w14:textId="77777777" w:rsidR="00395CCC" w:rsidRPr="00075074" w:rsidRDefault="00395CCC" w:rsidP="000A7972">
            <w:r w:rsidRPr="00075074">
              <w:t>Customers may not be aware of these hazards and so it is important to identify customer safety procedures</w:t>
            </w:r>
          </w:p>
          <w:p w14:paraId="011C9A5A" w14:textId="77777777" w:rsidR="00395CCC" w:rsidRPr="00075074" w:rsidRDefault="00395CCC" w:rsidP="000A7972"/>
          <w:p w14:paraId="415A222C" w14:textId="77777777" w:rsidR="00395CCC" w:rsidRPr="00075074" w:rsidRDefault="00395CCC" w:rsidP="000A7972">
            <w:r w:rsidRPr="00075074">
              <w:t>Complete the table below listing THREE safety hazards and THREE methods of ensuring customer safety whilst visiting a motor vehicle repair establishment.</w:t>
            </w:r>
          </w:p>
          <w:p w14:paraId="39DDC3A8" w14:textId="77777777" w:rsidR="00395CCC" w:rsidRPr="00075074" w:rsidRDefault="00395CCC" w:rsidP="00EE7DB6"/>
        </w:tc>
      </w:tr>
      <w:tr w:rsidR="00395CCC" w:rsidRPr="00075074" w14:paraId="6D69D6C3" w14:textId="77777777" w:rsidTr="000A7972">
        <w:trPr>
          <w:trHeight w:val="284"/>
        </w:trPr>
        <w:tc>
          <w:tcPr>
            <w:tcW w:w="4890" w:type="dxa"/>
            <w:shd w:val="clear" w:color="auto" w:fill="043956" w:themeFill="accent2"/>
            <w:vAlign w:val="center"/>
          </w:tcPr>
          <w:p w14:paraId="439E12AC" w14:textId="77777777" w:rsidR="00395CCC" w:rsidRPr="00075074" w:rsidRDefault="00395CCC" w:rsidP="000A7972">
            <w:pPr>
              <w:rPr>
                <w:b/>
              </w:rPr>
            </w:pPr>
            <w:r>
              <w:rPr>
                <w:b/>
              </w:rPr>
              <w:t>Hazard</w:t>
            </w:r>
          </w:p>
        </w:tc>
        <w:tc>
          <w:tcPr>
            <w:tcW w:w="4891" w:type="dxa"/>
            <w:shd w:val="clear" w:color="auto" w:fill="043956" w:themeFill="accent2"/>
            <w:vAlign w:val="center"/>
          </w:tcPr>
          <w:p w14:paraId="223F31E5" w14:textId="77777777" w:rsidR="00395CCC" w:rsidRPr="00075074" w:rsidRDefault="00395CCC" w:rsidP="000A7972">
            <w:pPr>
              <w:rPr>
                <w:b/>
              </w:rPr>
            </w:pPr>
            <w:r>
              <w:rPr>
                <w:b/>
              </w:rPr>
              <w:t>Method</w:t>
            </w:r>
          </w:p>
        </w:tc>
      </w:tr>
      <w:tr w:rsidR="00395CCC" w:rsidRPr="00075074" w14:paraId="5947F978" w14:textId="77777777" w:rsidTr="000A7972">
        <w:trPr>
          <w:trHeight w:val="1093"/>
        </w:trPr>
        <w:tc>
          <w:tcPr>
            <w:tcW w:w="4890" w:type="dxa"/>
            <w:vAlign w:val="center"/>
          </w:tcPr>
          <w:p w14:paraId="1060D601" w14:textId="77777777" w:rsidR="00395CCC" w:rsidRPr="001829BB" w:rsidRDefault="00395CCC" w:rsidP="000A7972">
            <w:pPr>
              <w:rPr>
                <w:b/>
                <w:bCs/>
              </w:rPr>
            </w:pPr>
            <w:r w:rsidRPr="001829BB">
              <w:rPr>
                <w:b/>
                <w:bCs/>
              </w:rPr>
              <w:t>1.</w:t>
            </w:r>
          </w:p>
        </w:tc>
        <w:tc>
          <w:tcPr>
            <w:tcW w:w="4891" w:type="dxa"/>
            <w:vAlign w:val="center"/>
          </w:tcPr>
          <w:p w14:paraId="6DFE8BD9" w14:textId="77777777" w:rsidR="00395CCC" w:rsidRPr="00075074" w:rsidRDefault="00395CCC" w:rsidP="000A7972">
            <w:pPr>
              <w:rPr>
                <w:b/>
              </w:rPr>
            </w:pPr>
            <w:r>
              <w:rPr>
                <w:b/>
              </w:rPr>
              <w:t>1.</w:t>
            </w:r>
          </w:p>
        </w:tc>
      </w:tr>
      <w:tr w:rsidR="00395CCC" w:rsidRPr="00075074" w14:paraId="22ABFEF8" w14:textId="77777777" w:rsidTr="000A7972">
        <w:trPr>
          <w:trHeight w:val="1137"/>
        </w:trPr>
        <w:tc>
          <w:tcPr>
            <w:tcW w:w="4890" w:type="dxa"/>
            <w:vAlign w:val="center"/>
          </w:tcPr>
          <w:p w14:paraId="393A5154" w14:textId="77777777" w:rsidR="00395CCC" w:rsidRPr="001829BB" w:rsidRDefault="00395CCC" w:rsidP="000A7972">
            <w:pPr>
              <w:rPr>
                <w:b/>
                <w:bCs/>
              </w:rPr>
            </w:pPr>
            <w:r w:rsidRPr="001829BB">
              <w:rPr>
                <w:b/>
                <w:bCs/>
              </w:rPr>
              <w:t>2.</w:t>
            </w:r>
          </w:p>
        </w:tc>
        <w:tc>
          <w:tcPr>
            <w:tcW w:w="4891" w:type="dxa"/>
            <w:vAlign w:val="center"/>
          </w:tcPr>
          <w:p w14:paraId="0D4ECA1A" w14:textId="77777777" w:rsidR="00395CCC" w:rsidRPr="00075074" w:rsidRDefault="00395CCC" w:rsidP="000A7972">
            <w:pPr>
              <w:rPr>
                <w:b/>
              </w:rPr>
            </w:pPr>
            <w:r>
              <w:rPr>
                <w:b/>
              </w:rPr>
              <w:t>2.</w:t>
            </w:r>
          </w:p>
        </w:tc>
      </w:tr>
      <w:tr w:rsidR="00395CCC" w:rsidRPr="00075074" w14:paraId="722E6D28" w14:textId="77777777" w:rsidTr="00EE7DB6">
        <w:trPr>
          <w:trHeight w:val="1111"/>
        </w:trPr>
        <w:tc>
          <w:tcPr>
            <w:tcW w:w="4890" w:type="dxa"/>
            <w:vAlign w:val="center"/>
          </w:tcPr>
          <w:p w14:paraId="3B613A6C" w14:textId="77777777" w:rsidR="00395CCC" w:rsidRPr="001829BB" w:rsidRDefault="00395CCC" w:rsidP="000A7972">
            <w:pPr>
              <w:rPr>
                <w:b/>
                <w:bCs/>
              </w:rPr>
            </w:pPr>
            <w:r w:rsidRPr="001829BB">
              <w:rPr>
                <w:b/>
                <w:bCs/>
              </w:rPr>
              <w:t>3.</w:t>
            </w:r>
          </w:p>
        </w:tc>
        <w:tc>
          <w:tcPr>
            <w:tcW w:w="4891" w:type="dxa"/>
            <w:vAlign w:val="center"/>
          </w:tcPr>
          <w:p w14:paraId="1C0B2245" w14:textId="77777777" w:rsidR="00395CCC" w:rsidRPr="00075074" w:rsidRDefault="00395CCC" w:rsidP="000A7972">
            <w:pPr>
              <w:rPr>
                <w:b/>
              </w:rPr>
            </w:pPr>
            <w:r>
              <w:rPr>
                <w:b/>
              </w:rPr>
              <w:t>3.</w:t>
            </w:r>
          </w:p>
        </w:tc>
      </w:tr>
    </w:tbl>
    <w:p w14:paraId="7A1E8B4B" w14:textId="77777777" w:rsidR="00395CCC" w:rsidRDefault="00395CCC" w:rsidP="00395CCC"/>
    <w:p w14:paraId="42C438BC" w14:textId="77777777" w:rsidR="00395CCC" w:rsidRDefault="00395CCC" w:rsidP="00395CCC">
      <w:pPr>
        <w:rPr>
          <w:rFonts w:eastAsia="Times New Roman" w:cs="Arial"/>
          <w:kern w:val="0"/>
          <w:szCs w:val="22"/>
          <w:lang w:val="en-US"/>
          <w14:ligatures w14:val="none"/>
        </w:rPr>
      </w:pPr>
    </w:p>
    <w:tbl>
      <w:tblPr>
        <w:tblW w:w="9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0"/>
      </w:tblGrid>
      <w:tr w:rsidR="00395CCC" w:rsidRPr="0043505F" w14:paraId="7BA5F895" w14:textId="77777777" w:rsidTr="000A7972">
        <w:trPr>
          <w:trHeight w:val="70"/>
        </w:trPr>
        <w:tc>
          <w:tcPr>
            <w:tcW w:w="9940" w:type="dxa"/>
            <w:tcBorders>
              <w:top w:val="single" w:sz="4" w:space="0" w:color="35B1F5" w:themeColor="accent2" w:themeTint="80"/>
              <w:left w:val="single" w:sz="4" w:space="0" w:color="35B1F5" w:themeColor="accent2" w:themeTint="80"/>
              <w:bottom w:val="single" w:sz="4" w:space="0" w:color="35B1F5" w:themeColor="accent2" w:themeTint="80"/>
              <w:right w:val="single" w:sz="4" w:space="0" w:color="35B1F5" w:themeColor="accent2" w:themeTint="80"/>
            </w:tcBorders>
          </w:tcPr>
          <w:p w14:paraId="7CC15896" w14:textId="77777777" w:rsidR="00395CCC" w:rsidRPr="0043505F" w:rsidRDefault="00395CCC" w:rsidP="000A7972">
            <w:pPr>
              <w:rPr>
                <w:rFonts w:eastAsia="Times New Roman" w:cs="Arial"/>
                <w:b/>
                <w:kern w:val="0"/>
                <w:szCs w:val="22"/>
                <w:lang w:val="en-US"/>
                <w14:ligatures w14:val="none"/>
              </w:rPr>
            </w:pPr>
            <w:r w:rsidRPr="0043505F">
              <w:rPr>
                <w:rFonts w:eastAsia="Times New Roman" w:cs="Arial"/>
                <w:b/>
                <w:kern w:val="0"/>
                <w:szCs w:val="22"/>
                <w:lang w:val="en-US"/>
                <w14:ligatures w14:val="none"/>
              </w:rPr>
              <w:t>Assessor Declaration</w:t>
            </w:r>
          </w:p>
          <w:p w14:paraId="20707FF6" w14:textId="77777777" w:rsidR="00395CCC"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 xml:space="preserve">In signing this </w:t>
            </w:r>
            <w:proofErr w:type="gramStart"/>
            <w:r w:rsidRPr="0043505F">
              <w:rPr>
                <w:rFonts w:eastAsia="Times New Roman" w:cs="Arial"/>
                <w:kern w:val="0"/>
                <w:szCs w:val="22"/>
                <w:lang w:val="en-US"/>
                <w14:ligatures w14:val="none"/>
              </w:rPr>
              <w:t>sheet</w:t>
            </w:r>
            <w:proofErr w:type="gramEnd"/>
            <w:r w:rsidRPr="0043505F">
              <w:rPr>
                <w:rFonts w:eastAsia="Times New Roman" w:cs="Arial"/>
                <w:kern w:val="0"/>
                <w:szCs w:val="22"/>
                <w:lang w:val="en-US"/>
                <w14:ligatures w14:val="none"/>
              </w:rPr>
              <w:t xml:space="preserve"> the assessor and learner confirm that all the operations in this task were carried out by the named </w:t>
            </w:r>
            <w:proofErr w:type="gramStart"/>
            <w:r w:rsidRPr="0043505F">
              <w:rPr>
                <w:rFonts w:eastAsia="Times New Roman" w:cs="Arial"/>
                <w:kern w:val="0"/>
                <w:szCs w:val="22"/>
                <w:lang w:val="en-US"/>
                <w14:ligatures w14:val="none"/>
              </w:rPr>
              <w:t>learner</w:t>
            </w:r>
            <w:proofErr w:type="gramEnd"/>
            <w:r w:rsidRPr="0043505F">
              <w:rPr>
                <w:rFonts w:eastAsia="Times New Roman" w:cs="Arial"/>
                <w:kern w:val="0"/>
                <w:szCs w:val="22"/>
                <w:lang w:val="en-US"/>
                <w14:ligatures w14:val="none"/>
              </w:rPr>
              <w:t xml:space="preserve"> and the learner </w:t>
            </w:r>
            <w:proofErr w:type="gramStart"/>
            <w:r w:rsidRPr="0043505F">
              <w:rPr>
                <w:rFonts w:eastAsia="Times New Roman" w:cs="Arial"/>
                <w:kern w:val="0"/>
                <w:szCs w:val="22"/>
                <w:lang w:val="en-US"/>
                <w14:ligatures w14:val="none"/>
              </w:rPr>
              <w:t>observed safe working practices at all times</w:t>
            </w:r>
            <w:proofErr w:type="gramEnd"/>
            <w:r w:rsidRPr="0043505F">
              <w:rPr>
                <w:rFonts w:eastAsia="Times New Roman" w:cs="Arial"/>
                <w:kern w:val="0"/>
                <w:szCs w:val="22"/>
                <w:lang w:val="en-US"/>
                <w14:ligatures w14:val="none"/>
              </w:rPr>
              <w:t>.</w:t>
            </w:r>
          </w:p>
          <w:p w14:paraId="16E9B173" w14:textId="77777777" w:rsidR="00395CCC" w:rsidRDefault="00395CCC" w:rsidP="000A7972">
            <w:pPr>
              <w:rPr>
                <w:rFonts w:eastAsia="Times New Roman" w:cs="Arial"/>
                <w:kern w:val="0"/>
                <w:szCs w:val="22"/>
                <w:lang w:val="en-US"/>
                <w14:ligatures w14:val="none"/>
              </w:rPr>
            </w:pPr>
          </w:p>
          <w:p w14:paraId="1E493B48" w14:textId="77777777" w:rsidR="00395CCC" w:rsidRPr="0043505F" w:rsidRDefault="00395CCC" w:rsidP="000A7972">
            <w:pPr>
              <w:rPr>
                <w:rFonts w:eastAsia="Times New Roman" w:cs="Arial"/>
                <w:kern w:val="0"/>
                <w:szCs w:val="22"/>
                <w:lang w:val="en-US"/>
                <w14:ligatures w14:val="none"/>
              </w:rPr>
            </w:pPr>
          </w:p>
          <w:p w14:paraId="7A73FCF7" w14:textId="77777777" w:rsidR="00395CCC" w:rsidRPr="0043505F"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Assessor Signature……………………………………………………............ Date……………………</w:t>
            </w:r>
            <w:proofErr w:type="gramStart"/>
            <w:r w:rsidRPr="0043505F">
              <w:rPr>
                <w:rFonts w:eastAsia="Times New Roman" w:cs="Arial"/>
                <w:kern w:val="0"/>
                <w:szCs w:val="22"/>
                <w:lang w:val="en-US"/>
                <w14:ligatures w14:val="none"/>
              </w:rPr>
              <w:t>…..</w:t>
            </w:r>
            <w:proofErr w:type="gramEnd"/>
          </w:p>
          <w:p w14:paraId="4EBC7854" w14:textId="77777777" w:rsidR="00395CCC" w:rsidRPr="0043505F" w:rsidRDefault="00395CCC" w:rsidP="000A7972">
            <w:pPr>
              <w:rPr>
                <w:rFonts w:eastAsia="Times New Roman" w:cs="Arial"/>
                <w:kern w:val="0"/>
                <w:szCs w:val="22"/>
                <w:lang w:val="en-US"/>
                <w14:ligatures w14:val="none"/>
              </w:rPr>
            </w:pPr>
          </w:p>
          <w:p w14:paraId="2F611E3C" w14:textId="77777777" w:rsidR="00395CCC" w:rsidRPr="0043505F" w:rsidRDefault="00395CCC" w:rsidP="000A7972">
            <w:pPr>
              <w:rPr>
                <w:rFonts w:eastAsia="Times New Roman" w:cs="Arial"/>
                <w:kern w:val="0"/>
                <w:szCs w:val="22"/>
                <w:lang w:val="en-US"/>
                <w14:ligatures w14:val="none"/>
              </w:rPr>
            </w:pPr>
          </w:p>
          <w:p w14:paraId="3BD1B6F8" w14:textId="77777777" w:rsidR="00395CCC" w:rsidRDefault="00395CCC" w:rsidP="000A7972">
            <w:pPr>
              <w:rPr>
                <w:rFonts w:eastAsia="Times New Roman" w:cs="Arial"/>
                <w:kern w:val="0"/>
                <w:szCs w:val="22"/>
                <w:lang w:val="en-US"/>
                <w14:ligatures w14:val="none"/>
              </w:rPr>
            </w:pPr>
            <w:r w:rsidRPr="0043505F">
              <w:rPr>
                <w:rFonts w:eastAsia="Times New Roman" w:cs="Arial"/>
                <w:kern w:val="0"/>
                <w:szCs w:val="22"/>
                <w:lang w:val="en-US"/>
                <w14:ligatures w14:val="none"/>
              </w:rPr>
              <w:t>Learner Signature.……………………………………………………</w:t>
            </w:r>
            <w:proofErr w:type="gramStart"/>
            <w:r w:rsidRPr="0043505F">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w:t>
            </w:r>
            <w:proofErr w:type="gramStart"/>
            <w:r w:rsidRPr="0043505F">
              <w:rPr>
                <w:rFonts w:eastAsia="Times New Roman" w:cs="Arial"/>
                <w:kern w:val="0"/>
                <w:szCs w:val="22"/>
                <w:lang w:val="en-US"/>
                <w14:ligatures w14:val="none"/>
              </w:rPr>
              <w:t>….</w:t>
            </w:r>
            <w:r>
              <w:rPr>
                <w:rFonts w:eastAsia="Times New Roman" w:cs="Arial"/>
                <w:kern w:val="0"/>
                <w:szCs w:val="22"/>
                <w:lang w:val="en-US"/>
                <w14:ligatures w14:val="none"/>
              </w:rPr>
              <w:t>.</w:t>
            </w:r>
            <w:proofErr w:type="gramEnd"/>
            <w:r w:rsidRPr="0043505F">
              <w:rPr>
                <w:rFonts w:eastAsia="Times New Roman" w:cs="Arial"/>
                <w:kern w:val="0"/>
                <w:szCs w:val="22"/>
                <w:lang w:val="en-US"/>
                <w14:ligatures w14:val="none"/>
              </w:rPr>
              <w:t xml:space="preserve"> Date……………………</w:t>
            </w:r>
            <w:proofErr w:type="gramStart"/>
            <w:r w:rsidRPr="0043505F">
              <w:rPr>
                <w:rFonts w:eastAsia="Times New Roman" w:cs="Arial"/>
                <w:kern w:val="0"/>
                <w:szCs w:val="22"/>
                <w:lang w:val="en-US"/>
                <w14:ligatures w14:val="none"/>
              </w:rPr>
              <w:t>…..</w:t>
            </w:r>
            <w:proofErr w:type="gramEnd"/>
          </w:p>
          <w:p w14:paraId="77651365" w14:textId="77777777" w:rsidR="00395CCC" w:rsidRPr="0043505F" w:rsidRDefault="00395CCC" w:rsidP="000A7972">
            <w:pPr>
              <w:rPr>
                <w:rFonts w:eastAsia="Times New Roman" w:cs="Arial"/>
                <w:kern w:val="0"/>
                <w:szCs w:val="22"/>
                <w:lang w:val="en-US"/>
                <w14:ligatures w14:val="none"/>
              </w:rPr>
            </w:pPr>
          </w:p>
        </w:tc>
      </w:tr>
    </w:tbl>
    <w:p w14:paraId="39AF783B" w14:textId="34CCF789" w:rsidR="00E50A8C" w:rsidRDefault="00E50A8C" w:rsidP="00EE7DB6"/>
    <w:sectPr w:rsidR="00E50A8C" w:rsidSect="009E4205">
      <w:pgSz w:w="11906" w:h="16838" w:code="9"/>
      <w:pgMar w:top="167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6FBC7" w14:textId="77777777" w:rsidR="006C60A1" w:rsidRPr="005E68BA" w:rsidRDefault="006C60A1" w:rsidP="00C03E65">
      <w:r w:rsidRPr="005E68BA">
        <w:separator/>
      </w:r>
    </w:p>
  </w:endnote>
  <w:endnote w:type="continuationSeparator" w:id="0">
    <w:p w14:paraId="6DBFA7A3" w14:textId="77777777" w:rsidR="006C60A1" w:rsidRPr="005E68BA" w:rsidRDefault="006C60A1" w:rsidP="00C03E65">
      <w:r w:rsidRPr="005E68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FAFD" w14:textId="510F45C4" w:rsidR="006D6F63" w:rsidRPr="00225998" w:rsidRDefault="006D6F63">
    <w:pPr>
      <w:pStyle w:val="Footer"/>
      <w:rPr>
        <w:sz w:val="18"/>
        <w:szCs w:val="18"/>
      </w:rPr>
    </w:pPr>
    <w:r w:rsidRPr="006251BF">
      <w:rPr>
        <w:noProof/>
      </w:rPr>
      <mc:AlternateContent>
        <mc:Choice Requires="wps">
          <w:drawing>
            <wp:anchor distT="0" distB="0" distL="114300" distR="114300" simplePos="0" relativeHeight="251675648" behindDoc="1" locked="0" layoutInCell="1" allowOverlap="1" wp14:anchorId="596E90CD" wp14:editId="01B600F6">
              <wp:simplePos x="0" y="0"/>
              <wp:positionH relativeFrom="column">
                <wp:posOffset>-165735</wp:posOffset>
              </wp:positionH>
              <wp:positionV relativeFrom="bottomMargin">
                <wp:posOffset>277495</wp:posOffset>
              </wp:positionV>
              <wp:extent cx="1274400" cy="1206000"/>
              <wp:effectExtent l="0" t="0" r="21590" b="0"/>
              <wp:wrapNone/>
              <wp:docPr id="1383073839" name="Block Arc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4400" cy="1206000"/>
                      </a:xfrm>
                      <a:prstGeom prst="blockArc">
                        <a:avLst/>
                      </a:prstGeom>
                      <a:solidFill>
                        <a:schemeClr val="accent6"/>
                      </a:solidFill>
                      <a:ln w="190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063A" id="Block Arc 10" o:spid="_x0000_s1026" style="position:absolute;margin-left:-13.05pt;margin-top:21.85pt;width:100.35pt;height:94.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coordsize="1274400,12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" path="m,603000c,269972,285284,,637200,v351916,,637200,269972,637200,603000l972900,603000v,-166514,-150298,-301500,-335700,-301500c451798,301500,301500,436486,301500,603000l,603000xe" fillcolor="#a848b4 [3209]" strokecolor="#a848b4 [3209]" strokeweight="1.5pt">
              <v:stroke joinstyle="miter"/>
              <v:path arrowok="t" o:connecttype="custom" o:connectlocs="0,603000;637200,0;1274400,603000;972900,603000;637200,301500;301500,603000;0,603000" o:connectangles="0,0,0,0,0,0,0"/>
              <o:lock v:ext="edit" aspectratio="t"/>
              <w10:wrap anchory="margin"/>
            </v:shape>
          </w:pict>
        </mc:Fallback>
      </mc:AlternateContent>
    </w:r>
    <w:r w:rsidRPr="006251BF">
      <w:rPr>
        <w:rFonts w:eastAsiaTheme="majorEastAsia" w:cstheme="majorBidi"/>
        <w:noProof/>
        <w:color w:val="043956" w:themeColor="accent2"/>
        <w:spacing w:val="-10"/>
        <w:kern w:val="28"/>
        <w:szCs w:val="56"/>
      </w:rPr>
      <mc:AlternateContent>
        <mc:Choice Requires="wps">
          <w:drawing>
            <wp:anchor distT="0" distB="0" distL="114300" distR="114300" simplePos="0" relativeHeight="251674624" behindDoc="1" locked="0" layoutInCell="1" allowOverlap="1" wp14:anchorId="3E4F93D7" wp14:editId="0DE77AF9">
              <wp:simplePos x="0" y="0"/>
              <wp:positionH relativeFrom="column">
                <wp:posOffset>-2239645</wp:posOffset>
              </wp:positionH>
              <wp:positionV relativeFrom="bottomMargin">
                <wp:posOffset>-496570</wp:posOffset>
              </wp:positionV>
              <wp:extent cx="2588400" cy="2448000"/>
              <wp:effectExtent l="0" t="38100" r="2540" b="0"/>
              <wp:wrapNone/>
              <wp:docPr id="814211603" name="Block Arc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346578">
                        <a:off x="0" y="0"/>
                        <a:ext cx="2588400" cy="2448000"/>
                      </a:xfrm>
                      <a:prstGeom prst="blockArc">
                        <a:avLst/>
                      </a:prstGeom>
                      <a:solidFill>
                        <a:schemeClr val="accent5"/>
                      </a:solidFill>
                      <a:ln w="190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8B0D" id="Block Arc 12" o:spid="_x0000_s1026" style="position:absolute;margin-left:-176.35pt;margin-top:-39.1pt;width:203.8pt;height:192.75pt;rotation:147082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coordsize="2588400,24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" path="m,1224000c,548003,579433,,1294200,v714767,,1294200,548003,1294200,1224000l1976400,1224000v,-337998,-305431,-612000,-682200,-612000c917431,612000,612000,886002,612000,1224000l,1224000xe" fillcolor="#12eacc [3208]" strokecolor="#12eacc [3208]" strokeweight="1.5pt">
              <v:stroke joinstyle="miter"/>
              <v:path arrowok="t" o:connecttype="custom" o:connectlocs="0,1224000;1294200,0;2588400,1224000;1976400,1224000;1294200,612000;612000,1224000;0,1224000" o:connectangles="0,0,0,0,0,0,0"/>
              <o:lock v:ext="edit" aspectratio="t"/>
              <w10:wrap anchory="margin"/>
            </v:shape>
          </w:pict>
        </mc:Fallback>
      </mc:AlternateContent>
    </w:r>
    <w:r w:rsidR="00225998">
      <w:tab/>
    </w:r>
    <w:r w:rsidR="00DF2640">
      <w:rPr>
        <w:sz w:val="18"/>
        <w:szCs w:val="18"/>
      </w:rPr>
      <w:t>600/6103/0 – 600/6104/2</w:t>
    </w:r>
    <w:r w:rsidR="00225998" w:rsidRPr="00225998">
      <w:rPr>
        <w:sz w:val="18"/>
        <w:szCs w:val="18"/>
      </w:rPr>
      <w:tab/>
    </w:r>
  </w:p>
  <w:p w14:paraId="1B728553" w14:textId="0BCFFF83" w:rsidR="00A115B8" w:rsidRPr="00550190" w:rsidRDefault="00A115B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6EC3E" w14:textId="77777777" w:rsidR="006C60A1" w:rsidRPr="005E68BA" w:rsidRDefault="006C60A1" w:rsidP="00C03E65">
      <w:r w:rsidRPr="005E68BA">
        <w:separator/>
      </w:r>
    </w:p>
  </w:footnote>
  <w:footnote w:type="continuationSeparator" w:id="0">
    <w:p w14:paraId="38FE9495" w14:textId="77777777" w:rsidR="006C60A1" w:rsidRPr="005E68BA" w:rsidRDefault="006C60A1" w:rsidP="00C03E65">
      <w:r w:rsidRPr="005E68BA">
        <w:continuationSeparator/>
      </w:r>
    </w:p>
  </w:footnote>
  <w:footnote w:id="1">
    <w:p w14:paraId="62C02C42" w14:textId="77777777" w:rsidR="00F77997" w:rsidRPr="000125DF" w:rsidRDefault="00F77997" w:rsidP="00F77997">
      <w:pPr>
        <w:pStyle w:val="FootnoteText"/>
        <w:rPr>
          <w:sz w:val="16"/>
          <w:szCs w:val="16"/>
        </w:rPr>
      </w:pPr>
      <w:r w:rsidRPr="000125DF">
        <w:rPr>
          <w:rStyle w:val="FootnoteReference"/>
          <w:sz w:val="16"/>
          <w:szCs w:val="16"/>
        </w:rPr>
        <w:footnoteRef/>
      </w:r>
      <w:r w:rsidRPr="000125DF">
        <w:rPr>
          <w:sz w:val="16"/>
          <w:szCs w:val="16"/>
        </w:rPr>
        <w:t xml:space="preserve"> Unless otherwise stated e.g. for some entry level qualifications, learners can work together but should identify sections which are their own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65B0" w14:textId="6538A076" w:rsidR="00A115B8" w:rsidRPr="005E68BA" w:rsidRDefault="00A115B8">
    <w:pPr>
      <w:pStyle w:val="Header"/>
    </w:pPr>
    <w:r w:rsidRPr="005E68BA">
      <w:rPr>
        <w:noProof/>
      </w:rPr>
      <mc:AlternateContent>
        <mc:Choice Requires="wps">
          <w:drawing>
            <wp:anchor distT="0" distB="0" distL="114300" distR="114300" simplePos="0" relativeHeight="251660288" behindDoc="1" locked="0" layoutInCell="1" allowOverlap="1" wp14:anchorId="4E55FDAE" wp14:editId="29EBB038">
              <wp:simplePos x="0" y="0"/>
              <wp:positionH relativeFrom="column">
                <wp:posOffset>4414520</wp:posOffset>
              </wp:positionH>
              <wp:positionV relativeFrom="page">
                <wp:posOffset>-553085</wp:posOffset>
              </wp:positionV>
              <wp:extent cx="1497330" cy="1436370"/>
              <wp:effectExtent l="0" t="0" r="7620" b="30480"/>
              <wp:wrapNone/>
              <wp:docPr id="81645983"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330" cy="143637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F476" id="Block Arc 3" o:spid="_x0000_s1026" style="position:absolute;margin-left:347.6pt;margin-top:-43.55pt;width:117.9pt;height:113.1pt;rotation:1050873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49733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" path="m,718185c,321542,335189,,748665,v413476,,748665,321542,748665,718185l1138238,718185v,-198322,-174418,-359093,-389573,-359093c533510,359092,359092,519863,359092,718185l,718185xe" fillcolor="#12eacc [3206]" strokecolor="#12eacc [3206]" strokeweight="1.5pt">
              <v:stroke joinstyle="miter"/>
              <v:path arrowok="t" o:connecttype="custom" o:connectlocs="0,718185;748665,0;1497330,718185;1138238,718185;748665,359092;359092,718185;0,718185" o:connectangles="0,0,0,0,0,0,0"/>
              <o:lock v:ext="edit" aspectratio="t"/>
              <w10:wrap anchory="page"/>
            </v:shape>
          </w:pict>
        </mc:Fallback>
      </mc:AlternateContent>
    </w:r>
    <w:r w:rsidRPr="005E68BA">
      <w:rPr>
        <w:noProof/>
      </w:rPr>
      <mc:AlternateContent>
        <mc:Choice Requires="wps">
          <w:drawing>
            <wp:anchor distT="0" distB="0" distL="114300" distR="114300" simplePos="0" relativeHeight="251659264" behindDoc="1" locked="0" layoutInCell="1" allowOverlap="1" wp14:anchorId="7F8B03F1" wp14:editId="28F8CBE8">
              <wp:simplePos x="0" y="0"/>
              <wp:positionH relativeFrom="column">
                <wp:posOffset>5195570</wp:posOffset>
              </wp:positionH>
              <wp:positionV relativeFrom="page">
                <wp:posOffset>-514985</wp:posOffset>
              </wp:positionV>
              <wp:extent cx="2699385" cy="2552065"/>
              <wp:effectExtent l="0" t="57150" r="0" b="0"/>
              <wp:wrapNone/>
              <wp:docPr id="1347461626"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699385" cy="2552065"/>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0D6" id="Block Arc 3" o:spid="_x0000_s1026" style="position:absolute;margin-left:409.1pt;margin-top:-40.55pt;width:212.55pt;height:200.95pt;rotation:-277358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699385,25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" path="m,1276033c,571299,604278,,1349693,v745415,,1349693,571299,1349693,1276033l2061369,1276033v,-352367,-318628,-638016,-711676,-638016c956645,638017,638017,923666,638017,1276033l,1276033xe" fillcolor="#a848b4 [3207]" strokecolor="#a848b4 [3207]" strokeweight="1.5pt">
              <v:stroke joinstyle="miter"/>
              <v:path arrowok="t" o:connecttype="custom" o:connectlocs="0,1276033;1349693,0;2699386,1276033;2061369,1276033;1349693,638017;638017,1276033;0,1276033" o:connectangles="0,0,0,0,0,0,0"/>
              <o:lock v:ext="edit" aspectratio="t"/>
              <w10:wrap anchory="page"/>
            </v:shape>
          </w:pict>
        </mc:Fallback>
      </mc:AlternateContent>
    </w:r>
    <w:r w:rsidRPr="005E68BA">
      <w:rPr>
        <w:noProof/>
      </w:rPr>
      <w:drawing>
        <wp:anchor distT="0" distB="0" distL="114300" distR="114300" simplePos="0" relativeHeight="251661312" behindDoc="0" locked="0" layoutInCell="1" allowOverlap="1" wp14:anchorId="4A43CF7F" wp14:editId="267C11C1">
          <wp:simplePos x="0" y="0"/>
          <wp:positionH relativeFrom="column">
            <wp:posOffset>0</wp:posOffset>
          </wp:positionH>
          <wp:positionV relativeFrom="page">
            <wp:posOffset>759460</wp:posOffset>
          </wp:positionV>
          <wp:extent cx="1944000" cy="576000"/>
          <wp:effectExtent l="0" t="0" r="0" b="0"/>
          <wp:wrapSquare wrapText="bothSides"/>
          <wp:docPr id="329109896"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4000" cy="576000"/>
                  </a:xfrm>
                  <a:prstGeom prst="rect">
                    <a:avLst/>
                  </a:prstGeom>
                </pic:spPr>
              </pic:pic>
            </a:graphicData>
          </a:graphic>
          <wp14:sizeRelH relativeFrom="page">
            <wp14:pctWidth>0</wp14:pctWidth>
          </wp14:sizeRelH>
          <wp14:sizeRelV relativeFrom="page">
            <wp14:pctHeight>0</wp14:pctHeight>
          </wp14:sizeRelV>
        </wp:anchor>
      </w:drawing>
    </w:r>
  </w:p>
  <w:p w14:paraId="49171855" w14:textId="77777777" w:rsidR="00A115B8" w:rsidRPr="005E68BA" w:rsidRDefault="00A115B8">
    <w:pPr>
      <w:pStyle w:val="Header"/>
    </w:pPr>
  </w:p>
  <w:p w14:paraId="160D576A" w14:textId="77777777" w:rsidR="00A115B8" w:rsidRPr="005E68BA" w:rsidRDefault="00A115B8">
    <w:pPr>
      <w:pStyle w:val="Header"/>
    </w:pPr>
  </w:p>
  <w:p w14:paraId="18DF2B84" w14:textId="77777777" w:rsidR="0082662B" w:rsidRDefault="0082662B">
    <w:pPr>
      <w:pStyle w:val="Header"/>
    </w:pPr>
  </w:p>
  <w:p w14:paraId="44952EA9" w14:textId="77777777" w:rsidR="00537B70" w:rsidRDefault="00537B70">
    <w:pPr>
      <w:pStyle w:val="Header"/>
    </w:pPr>
  </w:p>
  <w:p w14:paraId="2A2BDCB7" w14:textId="77777777" w:rsidR="00537B70" w:rsidRDefault="00537B70">
    <w:pPr>
      <w:pStyle w:val="Header"/>
    </w:pPr>
  </w:p>
  <w:p w14:paraId="6FBF31B8" w14:textId="3BDB6F56" w:rsidR="00537B70" w:rsidRPr="00537B70" w:rsidRDefault="00F77997">
    <w:pPr>
      <w:pStyle w:val="Header"/>
      <w:rPr>
        <w:b/>
        <w:bCs/>
        <w:color w:val="043956" w:themeColor="accent2"/>
      </w:rPr>
    </w:pPr>
    <w:r>
      <w:rPr>
        <w:b/>
        <w:bCs/>
        <w:color w:val="043956" w:themeColor="accent2"/>
      </w:rPr>
      <w:t>Learner Assessment Record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018" w14:textId="62A8FC20" w:rsidR="006D6F63" w:rsidRPr="005E68BA" w:rsidRDefault="006D6F63">
    <w:pPr>
      <w:pStyle w:val="Header"/>
    </w:pPr>
    <w:r w:rsidRPr="005E68BA">
      <w:rPr>
        <w:noProof/>
      </w:rPr>
      <mc:AlternateContent>
        <mc:Choice Requires="wps">
          <w:drawing>
            <wp:anchor distT="0" distB="0" distL="114300" distR="114300" simplePos="0" relativeHeight="251666432" behindDoc="1" locked="0" layoutInCell="1" allowOverlap="1" wp14:anchorId="348DB5D1" wp14:editId="012C77B5">
              <wp:simplePos x="0" y="0"/>
              <wp:positionH relativeFrom="column">
                <wp:posOffset>8667750</wp:posOffset>
              </wp:positionH>
              <wp:positionV relativeFrom="page">
                <wp:posOffset>-514350</wp:posOffset>
              </wp:positionV>
              <wp:extent cx="2699385" cy="2552065"/>
              <wp:effectExtent l="0" t="57150" r="0" b="0"/>
              <wp:wrapNone/>
              <wp:docPr id="584812505"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699385" cy="2552065"/>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C764" id="Block Arc 3" o:spid="_x0000_s1026" style="position:absolute;margin-left:682.5pt;margin-top:-40.5pt;width:212.55pt;height:200.95pt;rotation:-2773586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699385,255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" path="m,1276033c,571299,604278,,1349693,v745415,,1349693,571299,1349693,1276033l2061369,1276033v,-352367,-318628,-638016,-711676,-638016c956645,638017,638017,923666,638017,1276033l,1276033xe" fillcolor="#a848b4 [3207]" strokecolor="#a848b4 [3207]" strokeweight="1.5pt">
              <v:stroke joinstyle="miter"/>
              <v:path arrowok="t" o:connecttype="custom" o:connectlocs="0,1276033;1349693,0;2699386,1276033;2061369,1276033;1349693,638017;638017,1276033;0,1276033" o:connectangles="0,0,0,0,0,0,0"/>
              <o:lock v:ext="edit" aspectratio="t"/>
              <w10:wrap anchory="page"/>
            </v:shape>
          </w:pict>
        </mc:Fallback>
      </mc:AlternateContent>
    </w:r>
    <w:r w:rsidRPr="005E68BA">
      <w:rPr>
        <w:noProof/>
      </w:rPr>
      <mc:AlternateContent>
        <mc:Choice Requires="wps">
          <w:drawing>
            <wp:anchor distT="0" distB="0" distL="114300" distR="114300" simplePos="0" relativeHeight="251667456" behindDoc="1" locked="0" layoutInCell="1" allowOverlap="1" wp14:anchorId="5366B9F5" wp14:editId="45199315">
              <wp:simplePos x="0" y="0"/>
              <wp:positionH relativeFrom="column">
                <wp:posOffset>7886700</wp:posOffset>
              </wp:positionH>
              <wp:positionV relativeFrom="page">
                <wp:posOffset>-552450</wp:posOffset>
              </wp:positionV>
              <wp:extent cx="1497330" cy="1436370"/>
              <wp:effectExtent l="0" t="0" r="7620" b="30480"/>
              <wp:wrapNone/>
              <wp:docPr id="530399734"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330" cy="143637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FB96" id="Block Arc 3" o:spid="_x0000_s1026" style="position:absolute;margin-left:621pt;margin-top:-43.5pt;width:117.9pt;height:113.1pt;rotation:10508736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497330,1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" path="m,718185c,321542,335189,,748665,v413476,,748665,321542,748665,718185l1138238,718185v,-198322,-174418,-359093,-389573,-359093c533510,359092,359092,519863,359092,718185l,718185xe" fillcolor="#12eacc [3206]" strokecolor="#12eacc [3206]" strokeweight="1.5pt">
              <v:stroke joinstyle="miter"/>
              <v:path arrowok="t" o:connecttype="custom" o:connectlocs="0,718185;748665,0;1497330,718185;1138238,718185;748665,359092;359092,718185;0,718185" o:connectangles="0,0,0,0,0,0,0"/>
              <o:lock v:ext="edit" aspectratio="t"/>
              <w10:wrap anchory="page"/>
            </v:shape>
          </w:pict>
        </mc:Fallback>
      </mc:AlternateContent>
    </w:r>
    <w:r w:rsidRPr="005E68BA">
      <w:rPr>
        <w:noProof/>
      </w:rPr>
      <w:drawing>
        <wp:anchor distT="0" distB="0" distL="114300" distR="114300" simplePos="0" relativeHeight="251668480" behindDoc="0" locked="0" layoutInCell="1" allowOverlap="1" wp14:anchorId="757ECCBE" wp14:editId="1C8190A8">
          <wp:simplePos x="0" y="0"/>
          <wp:positionH relativeFrom="column">
            <wp:posOffset>0</wp:posOffset>
          </wp:positionH>
          <wp:positionV relativeFrom="page">
            <wp:posOffset>759460</wp:posOffset>
          </wp:positionV>
          <wp:extent cx="1944000" cy="576000"/>
          <wp:effectExtent l="0" t="0" r="0" b="0"/>
          <wp:wrapSquare wrapText="bothSides"/>
          <wp:docPr id="1345088946"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4000" cy="576000"/>
                  </a:xfrm>
                  <a:prstGeom prst="rect">
                    <a:avLst/>
                  </a:prstGeom>
                </pic:spPr>
              </pic:pic>
            </a:graphicData>
          </a:graphic>
          <wp14:sizeRelH relativeFrom="page">
            <wp14:pctWidth>0</wp14:pctWidth>
          </wp14:sizeRelH>
          <wp14:sizeRelV relativeFrom="page">
            <wp14:pctHeight>0</wp14:pctHeight>
          </wp14:sizeRelV>
        </wp:anchor>
      </w:drawing>
    </w:r>
  </w:p>
  <w:p w14:paraId="51FF6449" w14:textId="77777777" w:rsidR="006D6F63" w:rsidRPr="005E68BA" w:rsidRDefault="006D6F63">
    <w:pPr>
      <w:pStyle w:val="Header"/>
    </w:pPr>
  </w:p>
  <w:p w14:paraId="4DB72DDE" w14:textId="77777777" w:rsidR="006D6F63" w:rsidRPr="005E68BA" w:rsidRDefault="006D6F63">
    <w:pPr>
      <w:pStyle w:val="Header"/>
    </w:pPr>
  </w:p>
  <w:p w14:paraId="07678654" w14:textId="77777777" w:rsidR="006D6F63" w:rsidRDefault="006D6F63">
    <w:pPr>
      <w:pStyle w:val="Header"/>
    </w:pPr>
  </w:p>
  <w:p w14:paraId="2998EE7A" w14:textId="77777777" w:rsidR="006D6F63" w:rsidRDefault="006D6F63">
    <w:pPr>
      <w:pStyle w:val="Header"/>
    </w:pPr>
  </w:p>
  <w:p w14:paraId="6B018D5E" w14:textId="77777777" w:rsidR="006D6F63" w:rsidRDefault="006D6F63">
    <w:pPr>
      <w:pStyle w:val="Header"/>
    </w:pPr>
  </w:p>
  <w:p w14:paraId="35994131" w14:textId="77777777" w:rsidR="006D6F63" w:rsidRPr="00537B70" w:rsidRDefault="006D6F63">
    <w:pPr>
      <w:pStyle w:val="Header"/>
      <w:rPr>
        <w:b/>
        <w:bCs/>
        <w:color w:val="043956" w:themeColor="accent2"/>
      </w:rPr>
    </w:pPr>
    <w:r>
      <w:rPr>
        <w:b/>
        <w:bCs/>
        <w:color w:val="043956" w:themeColor="accent2"/>
      </w:rPr>
      <w:t>Learner Assessment Record 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88CE" w14:textId="77777777" w:rsidR="006D6F63" w:rsidRDefault="006D6F63">
    <w:pPr>
      <w:pStyle w:val="Header"/>
    </w:pPr>
    <w:r>
      <w:rPr>
        <w:noProof/>
      </w:rPr>
      <mc:AlternateContent>
        <mc:Choice Requires="wps">
          <w:drawing>
            <wp:anchor distT="0" distB="0" distL="114300" distR="114300" simplePos="0" relativeHeight="251671552" behindDoc="1" locked="0" layoutInCell="1" allowOverlap="1" wp14:anchorId="13D4DD3E" wp14:editId="68384CEB">
              <wp:simplePos x="0" y="0"/>
              <wp:positionH relativeFrom="rightMargin">
                <wp:posOffset>-1350010</wp:posOffset>
              </wp:positionH>
              <wp:positionV relativeFrom="page">
                <wp:posOffset>-554355</wp:posOffset>
              </wp:positionV>
              <wp:extent cx="1497600" cy="1436400"/>
              <wp:effectExtent l="0" t="0" r="7620" b="30480"/>
              <wp:wrapNone/>
              <wp:docPr id="1837019312"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9621035">
                        <a:off x="0" y="0"/>
                        <a:ext cx="1497600" cy="1436400"/>
                      </a:xfrm>
                      <a:prstGeom prst="blockArc">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11AE" id="Block Arc 3" o:spid="_x0000_s1026" style="position:absolute;margin-left:-106.3pt;margin-top:-43.65pt;width:117.9pt;height:113.1pt;rotation:10508736fd;z-index:-251644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coordsize="1497600,14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" path="m,718200c,321549,335249,,748800,v413551,,748800,321549,748800,718200l1138500,718200v,-198325,-174475,-359100,-389700,-359100c533575,359100,359100,519875,359100,718200l,718200xe" fillcolor="#12eacc [3206]" strokecolor="#12eacc [3206]" strokeweight="1.5pt">
              <v:stroke joinstyle="miter"/>
              <v:path arrowok="t" o:connecttype="custom" o:connectlocs="0,718200;748800,0;1497600,718200;1138500,718200;748800,359100;359100,718200;0,718200" o:connectangles="0,0,0,0,0,0,0"/>
              <o:lock v:ext="edit" aspectratio="t"/>
              <w10:wrap anchorx="margin" anchory="page"/>
            </v:shape>
          </w:pict>
        </mc:Fallback>
      </mc:AlternateContent>
    </w:r>
    <w:r>
      <w:rPr>
        <w:noProof/>
      </w:rPr>
      <mc:AlternateContent>
        <mc:Choice Requires="wps">
          <w:drawing>
            <wp:anchor distT="0" distB="0" distL="114300" distR="114300" simplePos="0" relativeHeight="251670528" behindDoc="1" locked="0" layoutInCell="1" allowOverlap="1" wp14:anchorId="52EBB274" wp14:editId="3729F93D">
              <wp:simplePos x="0" y="0"/>
              <wp:positionH relativeFrom="rightMargin">
                <wp:posOffset>-561975</wp:posOffset>
              </wp:positionH>
              <wp:positionV relativeFrom="page">
                <wp:posOffset>-514985</wp:posOffset>
              </wp:positionV>
              <wp:extent cx="2700000" cy="2552400"/>
              <wp:effectExtent l="0" t="57150" r="0" b="0"/>
              <wp:wrapNone/>
              <wp:docPr id="899878213" name="Block Ar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060706">
                        <a:off x="0" y="0"/>
                        <a:ext cx="2700000" cy="2552400"/>
                      </a:xfrm>
                      <a:prstGeom prst="blockArc">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8EA4" id="Block Arc 3" o:spid="_x0000_s1026" style="position:absolute;margin-left:-44.25pt;margin-top:-40.55pt;width:212.6pt;height:201pt;rotation:-2773586fd;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coordsize="2700000,25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" path="m,1276200c,571374,604416,,1350000,v745584,,1350000,571374,1350000,1276200l2061900,1276200v,-352413,-318728,-638100,-711900,-638100c956828,638100,638100,923787,638100,1276200l,1276200xe" fillcolor="#a848b4 [3207]" strokecolor="#a848b4 [3207]" strokeweight="1.5pt">
              <v:stroke joinstyle="miter"/>
              <v:path arrowok="t" o:connecttype="custom" o:connectlocs="0,1276200;1350000,0;2700000,1276200;2061900,1276200;1350000,638100;638100,1276200;0,1276200" o:connectangles="0,0,0,0,0,0,0"/>
              <o:lock v:ext="edit" aspectratio="t"/>
              <w10:wrap anchorx="margin" anchory="page"/>
            </v:shape>
          </w:pict>
        </mc:Fallback>
      </mc:AlternateContent>
    </w:r>
    <w:r>
      <w:rPr>
        <w:noProof/>
      </w:rPr>
      <w:drawing>
        <wp:anchor distT="0" distB="0" distL="114300" distR="114300" simplePos="0" relativeHeight="251672576" behindDoc="1" locked="0" layoutInCell="1" allowOverlap="1" wp14:anchorId="604B5E9E" wp14:editId="4679BBD9">
          <wp:simplePos x="0" y="0"/>
          <wp:positionH relativeFrom="column">
            <wp:posOffset>-2540</wp:posOffset>
          </wp:positionH>
          <wp:positionV relativeFrom="page">
            <wp:posOffset>763270</wp:posOffset>
          </wp:positionV>
          <wp:extent cx="1943735" cy="575945"/>
          <wp:effectExtent l="0" t="0" r="0" b="0"/>
          <wp:wrapNone/>
          <wp:docPr id="1968361884" name="Picture 10" descr="A black background with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7006" name="Picture 10" descr="A black background with blue and purpl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3735" cy="575945"/>
                  </a:xfrm>
                  <a:prstGeom prst="rect">
                    <a:avLst/>
                  </a:prstGeom>
                </pic:spPr>
              </pic:pic>
            </a:graphicData>
          </a:graphic>
          <wp14:sizeRelH relativeFrom="page">
            <wp14:pctWidth>0</wp14:pctWidth>
          </wp14:sizeRelH>
          <wp14:sizeRelV relativeFrom="page">
            <wp14:pctHeight>0</wp14:pctHeight>
          </wp14:sizeRelV>
        </wp:anchor>
      </w:drawing>
    </w:r>
  </w:p>
  <w:p w14:paraId="15FB4026" w14:textId="77777777" w:rsidR="006D6F63" w:rsidRDefault="006D6F63">
    <w:pPr>
      <w:pStyle w:val="Header"/>
    </w:pPr>
  </w:p>
  <w:p w14:paraId="62D8A847" w14:textId="77777777" w:rsidR="006D6F63" w:rsidRDefault="006D6F63">
    <w:pPr>
      <w:pStyle w:val="Header"/>
    </w:pPr>
  </w:p>
  <w:p w14:paraId="2CBC87A8" w14:textId="77777777" w:rsidR="006D6F63" w:rsidRDefault="006D6F63">
    <w:pPr>
      <w:pStyle w:val="Header"/>
    </w:pPr>
  </w:p>
  <w:p w14:paraId="57AD0608" w14:textId="77777777" w:rsidR="006D6F63" w:rsidRDefault="006D6F63">
    <w:pPr>
      <w:pStyle w:val="Header"/>
    </w:pPr>
  </w:p>
  <w:p w14:paraId="23CD3E1E" w14:textId="77777777" w:rsidR="006D6F63" w:rsidRPr="004F30C9" w:rsidRDefault="006D6F63">
    <w:pPr>
      <w:pStyle w:val="Header"/>
    </w:pPr>
  </w:p>
  <w:p w14:paraId="1F0D31E3" w14:textId="53018B36" w:rsidR="006D6F63" w:rsidRPr="00537B70" w:rsidRDefault="006D6F63">
    <w:pPr>
      <w:pStyle w:val="Header"/>
      <w:rPr>
        <w:b/>
        <w:bCs/>
        <w:color w:val="043956"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24B6C"/>
    <w:multiLevelType w:val="hybridMultilevel"/>
    <w:tmpl w:val="45B45CA8"/>
    <w:lvl w:ilvl="0" w:tplc="DAB61F1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BB2E9A"/>
    <w:multiLevelType w:val="multilevel"/>
    <w:tmpl w:val="B984AFCA"/>
    <w:numStyleLink w:val="Arrows"/>
  </w:abstractNum>
  <w:abstractNum w:abstractNumId="2" w15:restartNumberingAfterBreak="0">
    <w:nsid w:val="189375A7"/>
    <w:multiLevelType w:val="multilevel"/>
    <w:tmpl w:val="B984AFCA"/>
    <w:numStyleLink w:val="Arrows"/>
  </w:abstractNum>
  <w:abstractNum w:abstractNumId="3" w15:restartNumberingAfterBreak="0">
    <w:nsid w:val="1EE156B1"/>
    <w:multiLevelType w:val="hybridMultilevel"/>
    <w:tmpl w:val="0C3E0C8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D61332"/>
    <w:multiLevelType w:val="hybridMultilevel"/>
    <w:tmpl w:val="3F201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4D1A3A"/>
    <w:multiLevelType w:val="hybridMultilevel"/>
    <w:tmpl w:val="A9F2492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7D116E3"/>
    <w:multiLevelType w:val="multilevel"/>
    <w:tmpl w:val="B984AFCA"/>
    <w:numStyleLink w:val="Arrows"/>
  </w:abstractNum>
  <w:abstractNum w:abstractNumId="7" w15:restartNumberingAfterBreak="0">
    <w:nsid w:val="3A1A3C00"/>
    <w:multiLevelType w:val="multilevel"/>
    <w:tmpl w:val="B984AFCA"/>
    <w:numStyleLink w:val="Arrows"/>
  </w:abstractNum>
  <w:abstractNum w:abstractNumId="8" w15:restartNumberingAfterBreak="0">
    <w:nsid w:val="402C089E"/>
    <w:multiLevelType w:val="hybridMultilevel"/>
    <w:tmpl w:val="9314D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C41E9C"/>
    <w:multiLevelType w:val="hybridMultilevel"/>
    <w:tmpl w:val="3D3801C8"/>
    <w:lvl w:ilvl="0" w:tplc="A1F83EB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FF520B"/>
    <w:multiLevelType w:val="hybridMultilevel"/>
    <w:tmpl w:val="3656E846"/>
    <w:lvl w:ilvl="0" w:tplc="799484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161F29"/>
    <w:multiLevelType w:val="multilevel"/>
    <w:tmpl w:val="B984AFCA"/>
    <w:numStyleLink w:val="Arrows"/>
  </w:abstractNum>
  <w:abstractNum w:abstractNumId="12" w15:restartNumberingAfterBreak="0">
    <w:nsid w:val="50AB6A19"/>
    <w:multiLevelType w:val="hybridMultilevel"/>
    <w:tmpl w:val="0B1A2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0E3C15"/>
    <w:multiLevelType w:val="multilevel"/>
    <w:tmpl w:val="B984AFCA"/>
    <w:numStyleLink w:val="Arrows"/>
  </w:abstractNum>
  <w:abstractNum w:abstractNumId="14" w15:restartNumberingAfterBreak="0">
    <w:nsid w:val="57A87E70"/>
    <w:multiLevelType w:val="multilevel"/>
    <w:tmpl w:val="B984AFCA"/>
    <w:numStyleLink w:val="Arrows"/>
  </w:abstractNum>
  <w:abstractNum w:abstractNumId="15" w15:restartNumberingAfterBreak="0">
    <w:nsid w:val="62813D7B"/>
    <w:multiLevelType w:val="multilevel"/>
    <w:tmpl w:val="B984AFCA"/>
    <w:styleLink w:val="Arrows"/>
    <w:lvl w:ilvl="0">
      <w:start w:val="1"/>
      <w:numFmt w:val="bullet"/>
      <w:lvlText w:val=""/>
      <w:lvlJc w:val="left"/>
      <w:pPr>
        <w:ind w:left="363" w:hanging="363"/>
      </w:pPr>
      <w:rPr>
        <w:rFonts w:ascii="Symbol" w:hAnsi="Symbol" w:hint="default"/>
        <w:b/>
        <w:color w:val="A848B4" w:themeColor="accent4"/>
      </w:rPr>
    </w:lvl>
    <w:lvl w:ilvl="1">
      <w:start w:val="1"/>
      <w:numFmt w:val="bullet"/>
      <w:lvlText w:val=""/>
      <w:lvlJc w:val="left"/>
      <w:pPr>
        <w:ind w:left="1077" w:hanging="363"/>
      </w:pPr>
      <w:rPr>
        <w:rFonts w:ascii="Symbol" w:hAnsi="Symbol" w:hint="default"/>
        <w:b/>
        <w:color w:val="12EACC" w:themeColor="accent3"/>
      </w:rPr>
    </w:lvl>
    <w:lvl w:ilvl="2">
      <w:start w:val="1"/>
      <w:numFmt w:val="bullet"/>
      <w:lvlText w:val=""/>
      <w:lvlJc w:val="left"/>
      <w:pPr>
        <w:ind w:left="1434" w:hanging="363"/>
      </w:pPr>
      <w:rPr>
        <w:rFonts w:ascii="Symbol" w:hAnsi="Symbol" w:hint="default"/>
        <w:b/>
        <w:color w:val="A848B4" w:themeColor="accent4"/>
      </w:rPr>
    </w:lvl>
    <w:lvl w:ilvl="3">
      <w:start w:val="1"/>
      <w:numFmt w:val="bullet"/>
      <w:lvlText w:val=""/>
      <w:lvlJc w:val="left"/>
      <w:pPr>
        <w:ind w:left="1791" w:hanging="363"/>
      </w:pPr>
      <w:rPr>
        <w:rFonts w:ascii="Symbol" w:hAnsi="Symbol" w:hint="default"/>
        <w:b/>
        <w:color w:val="12EACC" w:themeColor="accent3"/>
      </w:rPr>
    </w:lvl>
    <w:lvl w:ilvl="4">
      <w:start w:val="1"/>
      <w:numFmt w:val="bullet"/>
      <w:lvlText w:val=""/>
      <w:lvlJc w:val="left"/>
      <w:pPr>
        <w:ind w:left="2148" w:hanging="363"/>
      </w:pPr>
      <w:rPr>
        <w:rFonts w:ascii="Symbol" w:hAnsi="Symbol" w:hint="default"/>
        <w:b/>
        <w:color w:val="A848B4" w:themeColor="accent4"/>
      </w:rPr>
    </w:lvl>
    <w:lvl w:ilvl="5">
      <w:start w:val="1"/>
      <w:numFmt w:val="bullet"/>
      <w:lvlText w:val=""/>
      <w:lvlJc w:val="left"/>
      <w:pPr>
        <w:ind w:left="2505" w:hanging="363"/>
      </w:pPr>
      <w:rPr>
        <w:rFonts w:ascii="Symbol" w:hAnsi="Symbol" w:hint="default"/>
        <w:b/>
        <w:color w:val="12EACC" w:themeColor="accent3"/>
      </w:rPr>
    </w:lvl>
    <w:lvl w:ilvl="6">
      <w:start w:val="1"/>
      <w:numFmt w:val="bullet"/>
      <w:lvlText w:val=""/>
      <w:lvlJc w:val="left"/>
      <w:pPr>
        <w:ind w:left="2862" w:hanging="363"/>
      </w:pPr>
      <w:rPr>
        <w:rFonts w:ascii="Symbol" w:hAnsi="Symbol" w:hint="default"/>
        <w:b/>
        <w:color w:val="A848B4" w:themeColor="accent4"/>
      </w:rPr>
    </w:lvl>
    <w:lvl w:ilvl="7">
      <w:start w:val="1"/>
      <w:numFmt w:val="bullet"/>
      <w:lvlText w:val=""/>
      <w:lvlJc w:val="left"/>
      <w:pPr>
        <w:ind w:left="3219" w:hanging="363"/>
      </w:pPr>
      <w:rPr>
        <w:rFonts w:ascii="Symbol" w:hAnsi="Symbol" w:hint="default"/>
        <w:b/>
        <w:color w:val="12EACC" w:themeColor="accent3"/>
      </w:rPr>
    </w:lvl>
    <w:lvl w:ilvl="8">
      <w:start w:val="1"/>
      <w:numFmt w:val="bullet"/>
      <w:lvlText w:val=""/>
      <w:lvlJc w:val="left"/>
      <w:pPr>
        <w:ind w:left="3576" w:hanging="363"/>
      </w:pPr>
      <w:rPr>
        <w:rFonts w:ascii="Symbol" w:hAnsi="Symbol" w:hint="default"/>
        <w:b/>
        <w:color w:val="A848B4" w:themeColor="accent4"/>
      </w:rPr>
    </w:lvl>
  </w:abstractNum>
  <w:abstractNum w:abstractNumId="16" w15:restartNumberingAfterBreak="0">
    <w:nsid w:val="666037D8"/>
    <w:multiLevelType w:val="multilevel"/>
    <w:tmpl w:val="F50ECA12"/>
    <w:lvl w:ilvl="0">
      <w:start w:val="1"/>
      <w:numFmt w:val="bullet"/>
      <w:lvlText w:val=""/>
      <w:lvlJc w:val="left"/>
      <w:pPr>
        <w:ind w:left="363" w:hanging="363"/>
      </w:pPr>
      <w:rPr>
        <w:rFonts w:ascii="Symbol" w:hAnsi="Symbol" w:hint="default"/>
        <w:b/>
        <w:color w:val="A848B4" w:themeColor="accent4"/>
      </w:rPr>
    </w:lvl>
    <w:lvl w:ilvl="1">
      <w:start w:val="1"/>
      <w:numFmt w:val="bullet"/>
      <w:lvlText w:val=""/>
      <w:lvlJc w:val="left"/>
      <w:pPr>
        <w:ind w:left="1077" w:hanging="363"/>
      </w:pPr>
      <w:rPr>
        <w:rFonts w:ascii="Symbol" w:hAnsi="Symbol" w:hint="default"/>
        <w:b/>
        <w:color w:val="12EACC" w:themeColor="accent3"/>
      </w:rPr>
    </w:lvl>
    <w:lvl w:ilvl="2">
      <w:start w:val="1"/>
      <w:numFmt w:val="bullet"/>
      <w:lvlText w:val=""/>
      <w:lvlJc w:val="left"/>
      <w:pPr>
        <w:ind w:left="1434" w:hanging="363"/>
      </w:pPr>
      <w:rPr>
        <w:rFonts w:ascii="Symbol" w:hAnsi="Symbol" w:hint="default"/>
        <w:b/>
        <w:color w:val="A848B4" w:themeColor="accent4"/>
      </w:rPr>
    </w:lvl>
    <w:lvl w:ilvl="3">
      <w:start w:val="1"/>
      <w:numFmt w:val="bullet"/>
      <w:lvlText w:val=""/>
      <w:lvlJc w:val="left"/>
      <w:pPr>
        <w:ind w:left="1791" w:hanging="363"/>
      </w:pPr>
      <w:rPr>
        <w:rFonts w:ascii="Symbol" w:hAnsi="Symbol" w:hint="default"/>
        <w:b/>
        <w:color w:val="12EACC" w:themeColor="accent3"/>
      </w:rPr>
    </w:lvl>
    <w:lvl w:ilvl="4">
      <w:start w:val="1"/>
      <w:numFmt w:val="bullet"/>
      <w:lvlText w:val=""/>
      <w:lvlJc w:val="left"/>
      <w:pPr>
        <w:ind w:left="2148" w:hanging="363"/>
      </w:pPr>
      <w:rPr>
        <w:rFonts w:ascii="Symbol" w:hAnsi="Symbol" w:hint="default"/>
        <w:b/>
        <w:color w:val="A848B4" w:themeColor="accent4"/>
      </w:rPr>
    </w:lvl>
    <w:lvl w:ilvl="5">
      <w:start w:val="1"/>
      <w:numFmt w:val="bullet"/>
      <w:lvlText w:val=""/>
      <w:lvlJc w:val="left"/>
      <w:pPr>
        <w:ind w:left="2505" w:hanging="363"/>
      </w:pPr>
      <w:rPr>
        <w:rFonts w:ascii="Symbol" w:hAnsi="Symbol" w:hint="default"/>
        <w:b/>
        <w:color w:val="12EACC" w:themeColor="accent3"/>
      </w:rPr>
    </w:lvl>
    <w:lvl w:ilvl="6">
      <w:start w:val="1"/>
      <w:numFmt w:val="bullet"/>
      <w:lvlText w:val=""/>
      <w:lvlJc w:val="left"/>
      <w:pPr>
        <w:ind w:left="2862" w:hanging="363"/>
      </w:pPr>
      <w:rPr>
        <w:rFonts w:ascii="Symbol" w:hAnsi="Symbol" w:hint="default"/>
        <w:b/>
        <w:color w:val="A848B4" w:themeColor="accent4"/>
      </w:rPr>
    </w:lvl>
    <w:lvl w:ilvl="7">
      <w:start w:val="1"/>
      <w:numFmt w:val="bullet"/>
      <w:lvlText w:val=""/>
      <w:lvlJc w:val="left"/>
      <w:pPr>
        <w:ind w:left="3219" w:hanging="363"/>
      </w:pPr>
      <w:rPr>
        <w:rFonts w:ascii="Symbol" w:hAnsi="Symbol" w:hint="default"/>
        <w:b/>
        <w:color w:val="12EACC" w:themeColor="accent3"/>
      </w:rPr>
    </w:lvl>
    <w:lvl w:ilvl="8">
      <w:start w:val="1"/>
      <w:numFmt w:val="bullet"/>
      <w:lvlText w:val=""/>
      <w:lvlJc w:val="left"/>
      <w:pPr>
        <w:ind w:left="3576" w:hanging="363"/>
      </w:pPr>
      <w:rPr>
        <w:rFonts w:ascii="Symbol" w:hAnsi="Symbol" w:hint="default"/>
        <w:b/>
        <w:color w:val="A848B4" w:themeColor="accent4"/>
      </w:rPr>
    </w:lvl>
  </w:abstractNum>
  <w:abstractNum w:abstractNumId="17" w15:restartNumberingAfterBreak="0">
    <w:nsid w:val="672C4FD6"/>
    <w:multiLevelType w:val="hybridMultilevel"/>
    <w:tmpl w:val="655AA886"/>
    <w:lvl w:ilvl="0" w:tplc="0809000F">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C93288"/>
    <w:multiLevelType w:val="hybridMultilevel"/>
    <w:tmpl w:val="52D4E1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D428B968">
      <w:start w:val="1"/>
      <w:numFmt w:val="decimal"/>
      <w:lvlText w:val="%3"/>
      <w:lvlJc w:val="left"/>
      <w:pPr>
        <w:tabs>
          <w:tab w:val="num" w:pos="720"/>
        </w:tabs>
        <w:ind w:left="720" w:hanging="360"/>
      </w:pPr>
      <w:rPr>
        <w:rFonts w:ascii="Arial" w:eastAsia="Times New Roman" w:hAnsi="Arial" w:cs="Arial"/>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C714DB5"/>
    <w:multiLevelType w:val="hybridMultilevel"/>
    <w:tmpl w:val="D29EB4F8"/>
    <w:lvl w:ilvl="0" w:tplc="FAE23862">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38129A4C">
      <w:start w:val="1"/>
      <w:numFmt w:val="decimal"/>
      <w:lvlText w:val="%3."/>
      <w:lvlJc w:val="left"/>
      <w:pPr>
        <w:ind w:left="360" w:hanging="360"/>
      </w:pPr>
      <w:rPr>
        <w:rFonts w:hint="default"/>
        <w:b/>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330136663">
    <w:abstractNumId w:val="15"/>
  </w:num>
  <w:num w:numId="2" w16cid:durableId="1308244346">
    <w:abstractNumId w:val="6"/>
  </w:num>
  <w:num w:numId="3" w16cid:durableId="418522829">
    <w:abstractNumId w:val="19"/>
  </w:num>
  <w:num w:numId="4" w16cid:durableId="939266038">
    <w:abstractNumId w:val="17"/>
  </w:num>
  <w:num w:numId="5" w16cid:durableId="1357660269">
    <w:abstractNumId w:val="13"/>
  </w:num>
  <w:num w:numId="6" w16cid:durableId="685450055">
    <w:abstractNumId w:val="2"/>
  </w:num>
  <w:num w:numId="7" w16cid:durableId="317928614">
    <w:abstractNumId w:val="9"/>
  </w:num>
  <w:num w:numId="8" w16cid:durableId="1216504600">
    <w:abstractNumId w:val="11"/>
  </w:num>
  <w:num w:numId="9" w16cid:durableId="421680762">
    <w:abstractNumId w:val="10"/>
  </w:num>
  <w:num w:numId="10" w16cid:durableId="934022791">
    <w:abstractNumId w:val="18"/>
  </w:num>
  <w:num w:numId="11" w16cid:durableId="213859050">
    <w:abstractNumId w:val="12"/>
  </w:num>
  <w:num w:numId="12" w16cid:durableId="691691367">
    <w:abstractNumId w:val="4"/>
  </w:num>
  <w:num w:numId="13" w16cid:durableId="1257519273">
    <w:abstractNumId w:val="0"/>
  </w:num>
  <w:num w:numId="14" w16cid:durableId="1988170882">
    <w:abstractNumId w:val="3"/>
  </w:num>
  <w:num w:numId="15" w16cid:durableId="1060061288">
    <w:abstractNumId w:val="5"/>
  </w:num>
  <w:num w:numId="16" w16cid:durableId="25642751">
    <w:abstractNumId w:val="14"/>
  </w:num>
  <w:num w:numId="17" w16cid:durableId="1027370835">
    <w:abstractNumId w:val="1"/>
  </w:num>
  <w:num w:numId="18" w16cid:durableId="1652174796">
    <w:abstractNumId w:val="16"/>
  </w:num>
  <w:num w:numId="19" w16cid:durableId="1835292388">
    <w:abstractNumId w:val="8"/>
  </w:num>
  <w:num w:numId="20" w16cid:durableId="1534506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97"/>
    <w:rsid w:val="000073E4"/>
    <w:rsid w:val="000172B7"/>
    <w:rsid w:val="00027D72"/>
    <w:rsid w:val="000337DA"/>
    <w:rsid w:val="00033F8C"/>
    <w:rsid w:val="00041DC7"/>
    <w:rsid w:val="00043FED"/>
    <w:rsid w:val="00047C0D"/>
    <w:rsid w:val="0005298B"/>
    <w:rsid w:val="00071A91"/>
    <w:rsid w:val="00077B10"/>
    <w:rsid w:val="000856AF"/>
    <w:rsid w:val="00090F31"/>
    <w:rsid w:val="000B0C4F"/>
    <w:rsid w:val="000B6BBC"/>
    <w:rsid w:val="000C446B"/>
    <w:rsid w:val="000D3BD6"/>
    <w:rsid w:val="000D5FD5"/>
    <w:rsid w:val="000E21F5"/>
    <w:rsid w:val="000E3D82"/>
    <w:rsid w:val="000F1248"/>
    <w:rsid w:val="00113E02"/>
    <w:rsid w:val="001162D3"/>
    <w:rsid w:val="001218A5"/>
    <w:rsid w:val="00124401"/>
    <w:rsid w:val="00130E05"/>
    <w:rsid w:val="00136E44"/>
    <w:rsid w:val="00146B6F"/>
    <w:rsid w:val="001500F1"/>
    <w:rsid w:val="00155A6F"/>
    <w:rsid w:val="00156DEA"/>
    <w:rsid w:val="00166980"/>
    <w:rsid w:val="0017113B"/>
    <w:rsid w:val="00176578"/>
    <w:rsid w:val="001829BB"/>
    <w:rsid w:val="00183611"/>
    <w:rsid w:val="00185666"/>
    <w:rsid w:val="001B1326"/>
    <w:rsid w:val="001B1B9D"/>
    <w:rsid w:val="001B3C35"/>
    <w:rsid w:val="001C1404"/>
    <w:rsid w:val="001C4A76"/>
    <w:rsid w:val="001D2C78"/>
    <w:rsid w:val="001D7161"/>
    <w:rsid w:val="001F066D"/>
    <w:rsid w:val="001F5D1E"/>
    <w:rsid w:val="0020093F"/>
    <w:rsid w:val="002035D9"/>
    <w:rsid w:val="0021249C"/>
    <w:rsid w:val="00216664"/>
    <w:rsid w:val="002211E3"/>
    <w:rsid w:val="00225998"/>
    <w:rsid w:val="002259C3"/>
    <w:rsid w:val="00234DCA"/>
    <w:rsid w:val="00236E6B"/>
    <w:rsid w:val="0024761A"/>
    <w:rsid w:val="00251CA4"/>
    <w:rsid w:val="00252C14"/>
    <w:rsid w:val="00257650"/>
    <w:rsid w:val="002613B6"/>
    <w:rsid w:val="00265B5D"/>
    <w:rsid w:val="00270630"/>
    <w:rsid w:val="00274553"/>
    <w:rsid w:val="002763C2"/>
    <w:rsid w:val="00280E17"/>
    <w:rsid w:val="0028563E"/>
    <w:rsid w:val="002877AC"/>
    <w:rsid w:val="00290A81"/>
    <w:rsid w:val="0029364A"/>
    <w:rsid w:val="002973CE"/>
    <w:rsid w:val="002A1FB7"/>
    <w:rsid w:val="002A466B"/>
    <w:rsid w:val="002C04A8"/>
    <w:rsid w:val="002D0A67"/>
    <w:rsid w:val="002D53A6"/>
    <w:rsid w:val="002D64F2"/>
    <w:rsid w:val="002D6559"/>
    <w:rsid w:val="002E44EF"/>
    <w:rsid w:val="002F60BC"/>
    <w:rsid w:val="002F7D61"/>
    <w:rsid w:val="00311EA0"/>
    <w:rsid w:val="00317541"/>
    <w:rsid w:val="0032099C"/>
    <w:rsid w:val="00323472"/>
    <w:rsid w:val="00324991"/>
    <w:rsid w:val="00330279"/>
    <w:rsid w:val="00331F9A"/>
    <w:rsid w:val="003420A8"/>
    <w:rsid w:val="00350AB8"/>
    <w:rsid w:val="003515DB"/>
    <w:rsid w:val="003522E8"/>
    <w:rsid w:val="003546CD"/>
    <w:rsid w:val="0035581A"/>
    <w:rsid w:val="003576D9"/>
    <w:rsid w:val="00360A70"/>
    <w:rsid w:val="003613F9"/>
    <w:rsid w:val="003644BD"/>
    <w:rsid w:val="003745D9"/>
    <w:rsid w:val="0039206D"/>
    <w:rsid w:val="0039438E"/>
    <w:rsid w:val="00395CCC"/>
    <w:rsid w:val="003B2683"/>
    <w:rsid w:val="003D1A5E"/>
    <w:rsid w:val="003D4137"/>
    <w:rsid w:val="003D4DF7"/>
    <w:rsid w:val="003E3FFB"/>
    <w:rsid w:val="003F137C"/>
    <w:rsid w:val="00412006"/>
    <w:rsid w:val="0041571F"/>
    <w:rsid w:val="00417BFE"/>
    <w:rsid w:val="00421367"/>
    <w:rsid w:val="0043505F"/>
    <w:rsid w:val="004442F1"/>
    <w:rsid w:val="00467254"/>
    <w:rsid w:val="00471CC0"/>
    <w:rsid w:val="0047711B"/>
    <w:rsid w:val="00483438"/>
    <w:rsid w:val="00486EB8"/>
    <w:rsid w:val="0049183C"/>
    <w:rsid w:val="004A237D"/>
    <w:rsid w:val="004A39BD"/>
    <w:rsid w:val="004A6FB3"/>
    <w:rsid w:val="004B5E2B"/>
    <w:rsid w:val="004B6122"/>
    <w:rsid w:val="004D4BE9"/>
    <w:rsid w:val="004D69BA"/>
    <w:rsid w:val="004E5162"/>
    <w:rsid w:val="004F697B"/>
    <w:rsid w:val="005004FF"/>
    <w:rsid w:val="00505218"/>
    <w:rsid w:val="00510AC2"/>
    <w:rsid w:val="0051100D"/>
    <w:rsid w:val="00514F75"/>
    <w:rsid w:val="005178F8"/>
    <w:rsid w:val="0052444E"/>
    <w:rsid w:val="00525E26"/>
    <w:rsid w:val="005261D5"/>
    <w:rsid w:val="00526F31"/>
    <w:rsid w:val="00533429"/>
    <w:rsid w:val="00533A54"/>
    <w:rsid w:val="005379B0"/>
    <w:rsid w:val="00537B70"/>
    <w:rsid w:val="00544CB4"/>
    <w:rsid w:val="00550190"/>
    <w:rsid w:val="00551A51"/>
    <w:rsid w:val="00585574"/>
    <w:rsid w:val="00586643"/>
    <w:rsid w:val="005A1D72"/>
    <w:rsid w:val="005A4018"/>
    <w:rsid w:val="005B2941"/>
    <w:rsid w:val="005B7EE6"/>
    <w:rsid w:val="005C1B9B"/>
    <w:rsid w:val="005C4C59"/>
    <w:rsid w:val="005C70F1"/>
    <w:rsid w:val="005D107F"/>
    <w:rsid w:val="005D768E"/>
    <w:rsid w:val="005E68BA"/>
    <w:rsid w:val="005F007D"/>
    <w:rsid w:val="006016AC"/>
    <w:rsid w:val="006144F5"/>
    <w:rsid w:val="00617BBE"/>
    <w:rsid w:val="00620790"/>
    <w:rsid w:val="006242F3"/>
    <w:rsid w:val="00626E3F"/>
    <w:rsid w:val="00630C68"/>
    <w:rsid w:val="00653A1C"/>
    <w:rsid w:val="00654CAB"/>
    <w:rsid w:val="006566F6"/>
    <w:rsid w:val="0066067C"/>
    <w:rsid w:val="00664973"/>
    <w:rsid w:val="00670210"/>
    <w:rsid w:val="00670C8B"/>
    <w:rsid w:val="00677B4C"/>
    <w:rsid w:val="00682231"/>
    <w:rsid w:val="006822E8"/>
    <w:rsid w:val="006827FA"/>
    <w:rsid w:val="00696C2C"/>
    <w:rsid w:val="006A628F"/>
    <w:rsid w:val="006B1C70"/>
    <w:rsid w:val="006B3F3E"/>
    <w:rsid w:val="006B4A91"/>
    <w:rsid w:val="006B5BD9"/>
    <w:rsid w:val="006C1D0D"/>
    <w:rsid w:val="006C60A1"/>
    <w:rsid w:val="006D4898"/>
    <w:rsid w:val="006D6F63"/>
    <w:rsid w:val="006E78D1"/>
    <w:rsid w:val="006F09F7"/>
    <w:rsid w:val="006F5091"/>
    <w:rsid w:val="00702793"/>
    <w:rsid w:val="00704F4D"/>
    <w:rsid w:val="00710D2B"/>
    <w:rsid w:val="00710FED"/>
    <w:rsid w:val="00713DA7"/>
    <w:rsid w:val="00720E5D"/>
    <w:rsid w:val="007247AD"/>
    <w:rsid w:val="007354E4"/>
    <w:rsid w:val="00744FC6"/>
    <w:rsid w:val="00757C5C"/>
    <w:rsid w:val="007631C7"/>
    <w:rsid w:val="00764893"/>
    <w:rsid w:val="00764D1E"/>
    <w:rsid w:val="007671CD"/>
    <w:rsid w:val="00772958"/>
    <w:rsid w:val="00775F81"/>
    <w:rsid w:val="00791B45"/>
    <w:rsid w:val="007A03E1"/>
    <w:rsid w:val="007B11CE"/>
    <w:rsid w:val="007B388A"/>
    <w:rsid w:val="007C2A42"/>
    <w:rsid w:val="007D0C20"/>
    <w:rsid w:val="00807772"/>
    <w:rsid w:val="00817842"/>
    <w:rsid w:val="008204CC"/>
    <w:rsid w:val="0082662B"/>
    <w:rsid w:val="008266B8"/>
    <w:rsid w:val="00830AEB"/>
    <w:rsid w:val="00852E37"/>
    <w:rsid w:val="008538A4"/>
    <w:rsid w:val="00853CDE"/>
    <w:rsid w:val="00865586"/>
    <w:rsid w:val="00872D71"/>
    <w:rsid w:val="008742B0"/>
    <w:rsid w:val="00880148"/>
    <w:rsid w:val="00881A1D"/>
    <w:rsid w:val="008853C1"/>
    <w:rsid w:val="008863AC"/>
    <w:rsid w:val="00894373"/>
    <w:rsid w:val="008A1874"/>
    <w:rsid w:val="008A2BB0"/>
    <w:rsid w:val="008A363F"/>
    <w:rsid w:val="008B2879"/>
    <w:rsid w:val="008B35EA"/>
    <w:rsid w:val="008B776E"/>
    <w:rsid w:val="008C7177"/>
    <w:rsid w:val="008F28BE"/>
    <w:rsid w:val="008F3C37"/>
    <w:rsid w:val="009010C7"/>
    <w:rsid w:val="009031D5"/>
    <w:rsid w:val="009031DE"/>
    <w:rsid w:val="00904B9A"/>
    <w:rsid w:val="0090708E"/>
    <w:rsid w:val="00922697"/>
    <w:rsid w:val="00923E81"/>
    <w:rsid w:val="00932442"/>
    <w:rsid w:val="0093290D"/>
    <w:rsid w:val="00946AC2"/>
    <w:rsid w:val="00954543"/>
    <w:rsid w:val="00954769"/>
    <w:rsid w:val="009547A4"/>
    <w:rsid w:val="00976CFA"/>
    <w:rsid w:val="0097771A"/>
    <w:rsid w:val="00984617"/>
    <w:rsid w:val="00990794"/>
    <w:rsid w:val="0099274A"/>
    <w:rsid w:val="009A4097"/>
    <w:rsid w:val="009A6373"/>
    <w:rsid w:val="009A7025"/>
    <w:rsid w:val="009B7F9F"/>
    <w:rsid w:val="009C25D9"/>
    <w:rsid w:val="009D388C"/>
    <w:rsid w:val="009E413B"/>
    <w:rsid w:val="009E4205"/>
    <w:rsid w:val="009E7616"/>
    <w:rsid w:val="009F2794"/>
    <w:rsid w:val="009F294A"/>
    <w:rsid w:val="00A014A0"/>
    <w:rsid w:val="00A0164F"/>
    <w:rsid w:val="00A115B8"/>
    <w:rsid w:val="00A14027"/>
    <w:rsid w:val="00A3097F"/>
    <w:rsid w:val="00A32164"/>
    <w:rsid w:val="00A41308"/>
    <w:rsid w:val="00A510F8"/>
    <w:rsid w:val="00A52369"/>
    <w:rsid w:val="00A54F94"/>
    <w:rsid w:val="00A57229"/>
    <w:rsid w:val="00A6045E"/>
    <w:rsid w:val="00A72DD7"/>
    <w:rsid w:val="00A74B1C"/>
    <w:rsid w:val="00A756C4"/>
    <w:rsid w:val="00A75F86"/>
    <w:rsid w:val="00A9302F"/>
    <w:rsid w:val="00A97ADD"/>
    <w:rsid w:val="00AA39DF"/>
    <w:rsid w:val="00AA3FBA"/>
    <w:rsid w:val="00AA518A"/>
    <w:rsid w:val="00AA6859"/>
    <w:rsid w:val="00AE5FA8"/>
    <w:rsid w:val="00AE6A9D"/>
    <w:rsid w:val="00AE6E9C"/>
    <w:rsid w:val="00AE7508"/>
    <w:rsid w:val="00AF53B7"/>
    <w:rsid w:val="00B02778"/>
    <w:rsid w:val="00B06E49"/>
    <w:rsid w:val="00B32A1C"/>
    <w:rsid w:val="00B615FE"/>
    <w:rsid w:val="00B71482"/>
    <w:rsid w:val="00B71A1C"/>
    <w:rsid w:val="00B7589B"/>
    <w:rsid w:val="00B75D51"/>
    <w:rsid w:val="00B77D34"/>
    <w:rsid w:val="00B91D41"/>
    <w:rsid w:val="00B97D37"/>
    <w:rsid w:val="00BA2C37"/>
    <w:rsid w:val="00BA72E1"/>
    <w:rsid w:val="00BB28CF"/>
    <w:rsid w:val="00BB3EF4"/>
    <w:rsid w:val="00BB46E7"/>
    <w:rsid w:val="00BB76BE"/>
    <w:rsid w:val="00BC4A84"/>
    <w:rsid w:val="00BC67A1"/>
    <w:rsid w:val="00BD2992"/>
    <w:rsid w:val="00BD2ECF"/>
    <w:rsid w:val="00BE4220"/>
    <w:rsid w:val="00C02976"/>
    <w:rsid w:val="00C03E65"/>
    <w:rsid w:val="00C15D7C"/>
    <w:rsid w:val="00C21222"/>
    <w:rsid w:val="00C25D5F"/>
    <w:rsid w:val="00C30608"/>
    <w:rsid w:val="00C3153B"/>
    <w:rsid w:val="00C34390"/>
    <w:rsid w:val="00C350E8"/>
    <w:rsid w:val="00C466C2"/>
    <w:rsid w:val="00C557E8"/>
    <w:rsid w:val="00C7081A"/>
    <w:rsid w:val="00C739CE"/>
    <w:rsid w:val="00C77DA6"/>
    <w:rsid w:val="00C85A71"/>
    <w:rsid w:val="00C91AF7"/>
    <w:rsid w:val="00C9343E"/>
    <w:rsid w:val="00C96300"/>
    <w:rsid w:val="00CB2935"/>
    <w:rsid w:val="00CB5FEF"/>
    <w:rsid w:val="00CD26D5"/>
    <w:rsid w:val="00CD479F"/>
    <w:rsid w:val="00CD517C"/>
    <w:rsid w:val="00CE1FAD"/>
    <w:rsid w:val="00CF3EF9"/>
    <w:rsid w:val="00D0484B"/>
    <w:rsid w:val="00D216E4"/>
    <w:rsid w:val="00D223EC"/>
    <w:rsid w:val="00D34E1A"/>
    <w:rsid w:val="00D37182"/>
    <w:rsid w:val="00D62CA2"/>
    <w:rsid w:val="00D67049"/>
    <w:rsid w:val="00D81716"/>
    <w:rsid w:val="00D81AFD"/>
    <w:rsid w:val="00D83F5D"/>
    <w:rsid w:val="00D849C2"/>
    <w:rsid w:val="00D86F0D"/>
    <w:rsid w:val="00D935FA"/>
    <w:rsid w:val="00DB57B0"/>
    <w:rsid w:val="00DC3E0F"/>
    <w:rsid w:val="00DD2BD4"/>
    <w:rsid w:val="00DE1D17"/>
    <w:rsid w:val="00DE20AE"/>
    <w:rsid w:val="00DE5D5E"/>
    <w:rsid w:val="00DE6658"/>
    <w:rsid w:val="00DE6C76"/>
    <w:rsid w:val="00DE6D36"/>
    <w:rsid w:val="00DF2640"/>
    <w:rsid w:val="00DF2B23"/>
    <w:rsid w:val="00E02BC7"/>
    <w:rsid w:val="00E23562"/>
    <w:rsid w:val="00E31E9B"/>
    <w:rsid w:val="00E3428F"/>
    <w:rsid w:val="00E35C50"/>
    <w:rsid w:val="00E505C5"/>
    <w:rsid w:val="00E50A8C"/>
    <w:rsid w:val="00E52CFD"/>
    <w:rsid w:val="00E5413A"/>
    <w:rsid w:val="00E60B03"/>
    <w:rsid w:val="00E60EC7"/>
    <w:rsid w:val="00E644AE"/>
    <w:rsid w:val="00E6681D"/>
    <w:rsid w:val="00E66D57"/>
    <w:rsid w:val="00E675F2"/>
    <w:rsid w:val="00E7307F"/>
    <w:rsid w:val="00E84558"/>
    <w:rsid w:val="00E9133A"/>
    <w:rsid w:val="00E9152B"/>
    <w:rsid w:val="00E94C5B"/>
    <w:rsid w:val="00EA0694"/>
    <w:rsid w:val="00EA0C50"/>
    <w:rsid w:val="00EA2E4C"/>
    <w:rsid w:val="00EB4C35"/>
    <w:rsid w:val="00EC2ED5"/>
    <w:rsid w:val="00ED1270"/>
    <w:rsid w:val="00ED23B0"/>
    <w:rsid w:val="00ED2AFD"/>
    <w:rsid w:val="00ED46E5"/>
    <w:rsid w:val="00EE5032"/>
    <w:rsid w:val="00EE7DB6"/>
    <w:rsid w:val="00EF2698"/>
    <w:rsid w:val="00EF3CDD"/>
    <w:rsid w:val="00EF5FFC"/>
    <w:rsid w:val="00EF651C"/>
    <w:rsid w:val="00F0745C"/>
    <w:rsid w:val="00F22749"/>
    <w:rsid w:val="00F44506"/>
    <w:rsid w:val="00F52E54"/>
    <w:rsid w:val="00F53B34"/>
    <w:rsid w:val="00F60975"/>
    <w:rsid w:val="00F61CD6"/>
    <w:rsid w:val="00F7452C"/>
    <w:rsid w:val="00F77838"/>
    <w:rsid w:val="00F77997"/>
    <w:rsid w:val="00F81954"/>
    <w:rsid w:val="00F81A8A"/>
    <w:rsid w:val="00F83F6B"/>
    <w:rsid w:val="00F879A1"/>
    <w:rsid w:val="00F90257"/>
    <w:rsid w:val="00F922D4"/>
    <w:rsid w:val="00FA3DC6"/>
    <w:rsid w:val="00FA6FB5"/>
    <w:rsid w:val="00FB502E"/>
    <w:rsid w:val="00FD0BCE"/>
    <w:rsid w:val="00FD4EC8"/>
    <w:rsid w:val="00FD50E8"/>
    <w:rsid w:val="00FE2C63"/>
    <w:rsid w:val="00FE4014"/>
    <w:rsid w:val="00FE4A8E"/>
    <w:rsid w:val="00FE6AC3"/>
    <w:rsid w:val="00FF47F5"/>
    <w:rsid w:val="00FF4AF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0F0E5AF8"/>
  <w15:chartTrackingRefBased/>
  <w15:docId w15:val="{2CF81032-E4A8-4EE9-813C-B3CCC82E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EF4"/>
    <w:rPr>
      <w:rFonts w:ascii="Verdana" w:hAnsi="Verdana"/>
      <w:sz w:val="22"/>
    </w:rPr>
  </w:style>
  <w:style w:type="paragraph" w:styleId="Heading1">
    <w:name w:val="heading 1"/>
    <w:basedOn w:val="Normal"/>
    <w:next w:val="Normal"/>
    <w:link w:val="Heading1Char"/>
    <w:uiPriority w:val="9"/>
    <w:qFormat/>
    <w:rsid w:val="008A363F"/>
    <w:pPr>
      <w:keepNext/>
      <w:keepLines/>
      <w:spacing w:before="360" w:after="80"/>
      <w:outlineLvl w:val="0"/>
    </w:pPr>
    <w:rPr>
      <w:rFonts w:eastAsiaTheme="majorEastAsia" w:cstheme="majorBidi"/>
      <w:b/>
      <w:color w:val="043956" w:themeColor="accent2"/>
      <w:sz w:val="32"/>
      <w:szCs w:val="40"/>
    </w:rPr>
  </w:style>
  <w:style w:type="paragraph" w:styleId="Heading2">
    <w:name w:val="heading 2"/>
    <w:basedOn w:val="Normal"/>
    <w:next w:val="Normal"/>
    <w:link w:val="Heading2Char"/>
    <w:uiPriority w:val="9"/>
    <w:unhideWhenUsed/>
    <w:qFormat/>
    <w:rsid w:val="008A363F"/>
    <w:pPr>
      <w:keepNext/>
      <w:keepLines/>
      <w:spacing w:before="160" w:after="80"/>
      <w:outlineLvl w:val="1"/>
    </w:pPr>
    <w:rPr>
      <w:rFonts w:eastAsiaTheme="majorEastAsia" w:cstheme="majorBidi"/>
      <w:b/>
      <w:color w:val="043956" w:themeColor="accent2"/>
      <w:sz w:val="28"/>
      <w:szCs w:val="32"/>
    </w:rPr>
  </w:style>
  <w:style w:type="paragraph" w:styleId="Heading3">
    <w:name w:val="heading 3"/>
    <w:basedOn w:val="Normal"/>
    <w:next w:val="Normal"/>
    <w:link w:val="Heading3Char"/>
    <w:uiPriority w:val="9"/>
    <w:unhideWhenUsed/>
    <w:qFormat/>
    <w:rsid w:val="00FA6FB5"/>
    <w:pPr>
      <w:keepNext/>
      <w:keepLines/>
      <w:spacing w:before="160" w:after="80"/>
      <w:outlineLvl w:val="2"/>
    </w:pPr>
    <w:rPr>
      <w:rFonts w:eastAsiaTheme="majorEastAsia" w:cstheme="majorBidi"/>
      <w:b/>
      <w:color w:val="043956" w:themeColor="accent2"/>
      <w:sz w:val="24"/>
      <w:szCs w:val="28"/>
    </w:rPr>
  </w:style>
  <w:style w:type="paragraph" w:styleId="Heading4">
    <w:name w:val="heading 4"/>
    <w:basedOn w:val="Normal"/>
    <w:next w:val="Normal"/>
    <w:link w:val="Heading4Char"/>
    <w:uiPriority w:val="9"/>
    <w:unhideWhenUsed/>
    <w:rsid w:val="000856AF"/>
    <w:pPr>
      <w:keepNext/>
      <w:keepLines/>
      <w:spacing w:before="80" w:after="40"/>
      <w:outlineLvl w:val="3"/>
    </w:pPr>
    <w:rPr>
      <w:rFonts w:eastAsiaTheme="majorEastAsia" w:cstheme="majorBidi"/>
      <w:b/>
      <w:i/>
      <w:iCs/>
      <w:color w:val="043956" w:themeColor="accent2"/>
    </w:rPr>
  </w:style>
  <w:style w:type="paragraph" w:styleId="Heading5">
    <w:name w:val="heading 5"/>
    <w:basedOn w:val="Normal"/>
    <w:next w:val="Normal"/>
    <w:link w:val="Heading5Char"/>
    <w:uiPriority w:val="9"/>
    <w:semiHidden/>
    <w:unhideWhenUsed/>
    <w:qFormat/>
    <w:rsid w:val="00FE2C63"/>
    <w:pPr>
      <w:keepNext/>
      <w:keepLines/>
      <w:spacing w:before="80" w:after="40"/>
      <w:outlineLvl w:val="4"/>
    </w:pPr>
    <w:rPr>
      <w:rFonts w:eastAsiaTheme="majorEastAsia" w:cstheme="majorBidi"/>
      <w:color w:val="000000" w:themeColor="accent1" w:themeShade="BF"/>
    </w:rPr>
  </w:style>
  <w:style w:type="paragraph" w:styleId="Heading6">
    <w:name w:val="heading 6"/>
    <w:basedOn w:val="Normal"/>
    <w:next w:val="Normal"/>
    <w:link w:val="Heading6Char"/>
    <w:uiPriority w:val="9"/>
    <w:semiHidden/>
    <w:unhideWhenUsed/>
    <w:qFormat/>
    <w:rsid w:val="00FE2C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C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C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C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63F"/>
    <w:rPr>
      <w:rFonts w:ascii="Verdana" w:eastAsiaTheme="majorEastAsia" w:hAnsi="Verdana" w:cstheme="majorBidi"/>
      <w:b/>
      <w:color w:val="043956" w:themeColor="accent2"/>
      <w:sz w:val="32"/>
      <w:szCs w:val="40"/>
    </w:rPr>
  </w:style>
  <w:style w:type="character" w:customStyle="1" w:styleId="Heading2Char">
    <w:name w:val="Heading 2 Char"/>
    <w:basedOn w:val="DefaultParagraphFont"/>
    <w:link w:val="Heading2"/>
    <w:uiPriority w:val="9"/>
    <w:rsid w:val="008A363F"/>
    <w:rPr>
      <w:rFonts w:ascii="Verdana" w:eastAsiaTheme="majorEastAsia" w:hAnsi="Verdana" w:cstheme="majorBidi"/>
      <w:b/>
      <w:color w:val="043956" w:themeColor="accent2"/>
      <w:sz w:val="28"/>
      <w:szCs w:val="32"/>
    </w:rPr>
  </w:style>
  <w:style w:type="character" w:customStyle="1" w:styleId="Heading3Char">
    <w:name w:val="Heading 3 Char"/>
    <w:basedOn w:val="DefaultParagraphFont"/>
    <w:link w:val="Heading3"/>
    <w:uiPriority w:val="9"/>
    <w:rsid w:val="00FA6FB5"/>
    <w:rPr>
      <w:rFonts w:ascii="Verdana" w:eastAsiaTheme="majorEastAsia" w:hAnsi="Verdana" w:cstheme="majorBidi"/>
      <w:b/>
      <w:color w:val="043956" w:themeColor="accent2"/>
      <w:szCs w:val="28"/>
    </w:rPr>
  </w:style>
  <w:style w:type="character" w:customStyle="1" w:styleId="Heading4Char">
    <w:name w:val="Heading 4 Char"/>
    <w:basedOn w:val="DefaultParagraphFont"/>
    <w:link w:val="Heading4"/>
    <w:uiPriority w:val="9"/>
    <w:rsid w:val="000856AF"/>
    <w:rPr>
      <w:rFonts w:ascii="Verdana" w:eastAsiaTheme="majorEastAsia" w:hAnsi="Verdana" w:cstheme="majorBidi"/>
      <w:b/>
      <w:i/>
      <w:iCs/>
      <w:color w:val="043956" w:themeColor="accent2"/>
      <w:sz w:val="22"/>
    </w:rPr>
  </w:style>
  <w:style w:type="character" w:customStyle="1" w:styleId="Heading5Char">
    <w:name w:val="Heading 5 Char"/>
    <w:basedOn w:val="DefaultParagraphFont"/>
    <w:link w:val="Heading5"/>
    <w:uiPriority w:val="9"/>
    <w:semiHidden/>
    <w:rsid w:val="00FE2C63"/>
    <w:rPr>
      <w:rFonts w:eastAsiaTheme="majorEastAsia" w:cstheme="majorBidi"/>
      <w:color w:val="000000" w:themeColor="accent1" w:themeShade="BF"/>
    </w:rPr>
  </w:style>
  <w:style w:type="character" w:customStyle="1" w:styleId="Heading6Char">
    <w:name w:val="Heading 6 Char"/>
    <w:basedOn w:val="DefaultParagraphFont"/>
    <w:link w:val="Heading6"/>
    <w:uiPriority w:val="9"/>
    <w:semiHidden/>
    <w:rsid w:val="00FE2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C63"/>
    <w:rPr>
      <w:rFonts w:eastAsiaTheme="majorEastAsia" w:cstheme="majorBidi"/>
      <w:color w:val="272727" w:themeColor="text1" w:themeTint="D8"/>
    </w:rPr>
  </w:style>
  <w:style w:type="paragraph" w:styleId="Title">
    <w:name w:val="Title"/>
    <w:basedOn w:val="Normal"/>
    <w:next w:val="Normal"/>
    <w:link w:val="TitleChar"/>
    <w:uiPriority w:val="10"/>
    <w:qFormat/>
    <w:rsid w:val="005D107F"/>
    <w:pPr>
      <w:spacing w:after="80"/>
      <w:contextualSpacing/>
    </w:pPr>
    <w:rPr>
      <w:rFonts w:eastAsiaTheme="majorEastAsia" w:cstheme="majorBidi"/>
      <w:b/>
      <w:color w:val="043956" w:themeColor="accent2"/>
      <w:spacing w:val="-10"/>
      <w:kern w:val="28"/>
      <w:sz w:val="56"/>
      <w:szCs w:val="56"/>
    </w:rPr>
  </w:style>
  <w:style w:type="character" w:customStyle="1" w:styleId="TitleChar">
    <w:name w:val="Title Char"/>
    <w:basedOn w:val="DefaultParagraphFont"/>
    <w:link w:val="Title"/>
    <w:uiPriority w:val="10"/>
    <w:rsid w:val="005D107F"/>
    <w:rPr>
      <w:rFonts w:ascii="Verdana" w:eastAsiaTheme="majorEastAsia" w:hAnsi="Verdana" w:cstheme="majorBidi"/>
      <w:b/>
      <w:color w:val="043956" w:themeColor="accent2"/>
      <w:spacing w:val="-10"/>
      <w:kern w:val="28"/>
      <w:sz w:val="56"/>
      <w:szCs w:val="56"/>
    </w:rPr>
  </w:style>
  <w:style w:type="paragraph" w:styleId="Subtitle">
    <w:name w:val="Subtitle"/>
    <w:basedOn w:val="Normal"/>
    <w:next w:val="Normal"/>
    <w:link w:val="SubtitleChar"/>
    <w:autoRedefine/>
    <w:uiPriority w:val="11"/>
    <w:qFormat/>
    <w:rsid w:val="00D62CA2"/>
    <w:rPr>
      <w:rFonts w:eastAsiaTheme="majorEastAsia" w:cstheme="majorBidi"/>
      <w:b/>
      <w:color w:val="A848B4" w:themeColor="accent6"/>
      <w:spacing w:val="15"/>
      <w:sz w:val="40"/>
      <w:szCs w:val="28"/>
    </w:rPr>
  </w:style>
  <w:style w:type="character" w:customStyle="1" w:styleId="SubtitleChar">
    <w:name w:val="Subtitle Char"/>
    <w:basedOn w:val="DefaultParagraphFont"/>
    <w:link w:val="Subtitle"/>
    <w:uiPriority w:val="11"/>
    <w:rsid w:val="00D62CA2"/>
    <w:rPr>
      <w:rFonts w:ascii="Verdana" w:eastAsiaTheme="majorEastAsia" w:hAnsi="Verdana" w:cstheme="majorBidi"/>
      <w:b/>
      <w:color w:val="A848B4" w:themeColor="accent6"/>
      <w:spacing w:val="15"/>
      <w:sz w:val="40"/>
      <w:szCs w:val="28"/>
    </w:rPr>
  </w:style>
  <w:style w:type="paragraph" w:styleId="Quote">
    <w:name w:val="Quote"/>
    <w:basedOn w:val="Normal"/>
    <w:next w:val="Normal"/>
    <w:link w:val="QuoteChar"/>
    <w:uiPriority w:val="29"/>
    <w:qFormat/>
    <w:rsid w:val="00113E02"/>
    <w:pPr>
      <w:spacing w:before="200"/>
      <w:ind w:left="862" w:right="862"/>
    </w:pPr>
    <w:rPr>
      <w:i/>
      <w:iCs/>
      <w:color w:val="A848B4" w:themeColor="accent4"/>
    </w:rPr>
  </w:style>
  <w:style w:type="character" w:customStyle="1" w:styleId="QuoteChar">
    <w:name w:val="Quote Char"/>
    <w:basedOn w:val="DefaultParagraphFont"/>
    <w:link w:val="Quote"/>
    <w:uiPriority w:val="29"/>
    <w:rsid w:val="00113E02"/>
    <w:rPr>
      <w:rFonts w:ascii="Verdana" w:hAnsi="Verdana"/>
      <w:i/>
      <w:iCs/>
      <w:color w:val="A848B4" w:themeColor="accent4"/>
      <w:sz w:val="22"/>
    </w:rPr>
  </w:style>
  <w:style w:type="paragraph" w:styleId="ListParagraph">
    <w:name w:val="List Paragraph"/>
    <w:basedOn w:val="Normal"/>
    <w:uiPriority w:val="34"/>
    <w:qFormat/>
    <w:rsid w:val="00FE2C63"/>
    <w:pPr>
      <w:ind w:left="720"/>
      <w:contextualSpacing/>
    </w:pPr>
  </w:style>
  <w:style w:type="character" w:styleId="IntenseEmphasis">
    <w:name w:val="Intense Emphasis"/>
    <w:basedOn w:val="DefaultParagraphFont"/>
    <w:uiPriority w:val="21"/>
    <w:qFormat/>
    <w:rsid w:val="00FE2C63"/>
    <w:rPr>
      <w:i/>
      <w:iCs/>
      <w:color w:val="000000" w:themeColor="accent1" w:themeShade="BF"/>
    </w:rPr>
  </w:style>
  <w:style w:type="paragraph" w:styleId="IntenseQuote">
    <w:name w:val="Intense Quote"/>
    <w:basedOn w:val="Normal"/>
    <w:next w:val="Normal"/>
    <w:link w:val="IntenseQuoteChar"/>
    <w:uiPriority w:val="30"/>
    <w:qFormat/>
    <w:rsid w:val="00FE2C63"/>
    <w:pPr>
      <w:pBdr>
        <w:top w:val="single" w:sz="4" w:space="10" w:color="000000" w:themeColor="accent1" w:themeShade="BF"/>
        <w:bottom w:val="single" w:sz="4" w:space="10" w:color="000000" w:themeColor="accent1" w:themeShade="BF"/>
      </w:pBdr>
      <w:spacing w:before="360" w:after="360"/>
      <w:ind w:left="864" w:right="864"/>
      <w:jc w:val="center"/>
    </w:pPr>
    <w:rPr>
      <w:i/>
      <w:iCs/>
      <w:color w:val="000000" w:themeColor="accent1" w:themeShade="BF"/>
    </w:rPr>
  </w:style>
  <w:style w:type="character" w:customStyle="1" w:styleId="IntenseQuoteChar">
    <w:name w:val="Intense Quote Char"/>
    <w:basedOn w:val="DefaultParagraphFont"/>
    <w:link w:val="IntenseQuote"/>
    <w:uiPriority w:val="30"/>
    <w:rsid w:val="00FE2C63"/>
    <w:rPr>
      <w:i/>
      <w:iCs/>
      <w:color w:val="000000" w:themeColor="accent1" w:themeShade="BF"/>
    </w:rPr>
  </w:style>
  <w:style w:type="character" w:styleId="IntenseReference">
    <w:name w:val="Intense Reference"/>
    <w:basedOn w:val="DefaultParagraphFont"/>
    <w:uiPriority w:val="32"/>
    <w:qFormat/>
    <w:rsid w:val="00FE2C63"/>
    <w:rPr>
      <w:b/>
      <w:bCs/>
      <w:smallCaps/>
      <w:color w:val="000000" w:themeColor="accent1" w:themeShade="BF"/>
      <w:spacing w:val="5"/>
    </w:rPr>
  </w:style>
  <w:style w:type="paragraph" w:styleId="Header">
    <w:name w:val="header"/>
    <w:basedOn w:val="Normal"/>
    <w:link w:val="HeaderChar"/>
    <w:uiPriority w:val="99"/>
    <w:unhideWhenUsed/>
    <w:rsid w:val="00C03E65"/>
    <w:pPr>
      <w:tabs>
        <w:tab w:val="center" w:pos="4513"/>
        <w:tab w:val="right" w:pos="9026"/>
      </w:tabs>
    </w:pPr>
  </w:style>
  <w:style w:type="character" w:customStyle="1" w:styleId="HeaderChar">
    <w:name w:val="Header Char"/>
    <w:basedOn w:val="DefaultParagraphFont"/>
    <w:link w:val="Header"/>
    <w:uiPriority w:val="99"/>
    <w:rsid w:val="00C03E65"/>
  </w:style>
  <w:style w:type="paragraph" w:styleId="Footer">
    <w:name w:val="footer"/>
    <w:basedOn w:val="Normal"/>
    <w:link w:val="FooterChar"/>
    <w:uiPriority w:val="99"/>
    <w:unhideWhenUsed/>
    <w:rsid w:val="00C03E65"/>
    <w:pPr>
      <w:tabs>
        <w:tab w:val="center" w:pos="4513"/>
        <w:tab w:val="right" w:pos="9026"/>
      </w:tabs>
    </w:pPr>
  </w:style>
  <w:style w:type="character" w:customStyle="1" w:styleId="FooterChar">
    <w:name w:val="Footer Char"/>
    <w:basedOn w:val="DefaultParagraphFont"/>
    <w:link w:val="Footer"/>
    <w:uiPriority w:val="99"/>
    <w:rsid w:val="00C03E65"/>
  </w:style>
  <w:style w:type="numbering" w:customStyle="1" w:styleId="Arrows">
    <w:name w:val="Arrows"/>
    <w:uiPriority w:val="99"/>
    <w:rsid w:val="00F52E54"/>
    <w:pPr>
      <w:numPr>
        <w:numId w:val="1"/>
      </w:numPr>
    </w:pPr>
  </w:style>
  <w:style w:type="paragraph" w:styleId="NoSpacing">
    <w:name w:val="No Spacing"/>
    <w:uiPriority w:val="1"/>
    <w:qFormat/>
    <w:rsid w:val="008B35EA"/>
    <w:rPr>
      <w:rFonts w:ascii="Verdana" w:hAnsi="Verdana"/>
      <w:sz w:val="22"/>
    </w:rPr>
  </w:style>
  <w:style w:type="table" w:styleId="TableGrid">
    <w:name w:val="Table Grid"/>
    <w:basedOn w:val="TableNormal"/>
    <w:uiPriority w:val="39"/>
    <w:rsid w:val="008A3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8A363F"/>
    <w:tblPr>
      <w:tblStyleRowBandSize w:val="1"/>
      <w:tblStyleColBandSize w:val="1"/>
      <w:tblBorders>
        <w:top w:val="single" w:sz="4" w:space="0" w:color="CB90D2" w:themeColor="accent4" w:themeTint="99"/>
        <w:left w:val="single" w:sz="4" w:space="0" w:color="CB90D2" w:themeColor="accent4" w:themeTint="99"/>
        <w:bottom w:val="single" w:sz="4" w:space="0" w:color="CB90D2" w:themeColor="accent4" w:themeTint="99"/>
        <w:right w:val="single" w:sz="4" w:space="0" w:color="CB90D2" w:themeColor="accent4" w:themeTint="99"/>
        <w:insideH w:val="single" w:sz="4" w:space="0" w:color="CB90D2" w:themeColor="accent4" w:themeTint="99"/>
        <w:insideV w:val="single" w:sz="4" w:space="0" w:color="CB90D2" w:themeColor="accent4" w:themeTint="99"/>
      </w:tblBorders>
    </w:tblPr>
    <w:tblStylePr w:type="firstRow">
      <w:rPr>
        <w:b/>
        <w:bCs/>
        <w:color w:val="FFFFFF" w:themeColor="background1"/>
      </w:rPr>
      <w:tblPr/>
      <w:tcPr>
        <w:tcBorders>
          <w:top w:val="single" w:sz="4" w:space="0" w:color="A848B4" w:themeColor="accent4"/>
          <w:left w:val="single" w:sz="4" w:space="0" w:color="A848B4" w:themeColor="accent4"/>
          <w:bottom w:val="single" w:sz="4" w:space="0" w:color="A848B4" w:themeColor="accent4"/>
          <w:right w:val="single" w:sz="4" w:space="0" w:color="A848B4" w:themeColor="accent4"/>
          <w:insideH w:val="nil"/>
          <w:insideV w:val="nil"/>
        </w:tcBorders>
        <w:shd w:val="clear" w:color="auto" w:fill="A848B4" w:themeFill="accent4"/>
      </w:tcPr>
    </w:tblStylePr>
    <w:tblStylePr w:type="lastRow">
      <w:rPr>
        <w:b/>
        <w:bCs/>
      </w:rPr>
      <w:tblPr/>
      <w:tcPr>
        <w:tcBorders>
          <w:top w:val="double" w:sz="4" w:space="0" w:color="A848B4" w:themeColor="accent4"/>
        </w:tcBorders>
      </w:tcPr>
    </w:tblStylePr>
    <w:tblStylePr w:type="firstCol">
      <w:rPr>
        <w:b/>
        <w:bCs/>
      </w:rPr>
    </w:tblStylePr>
    <w:tblStylePr w:type="lastCol">
      <w:rPr>
        <w:b/>
        <w:bCs/>
      </w:rPr>
    </w:tblStylePr>
    <w:tblStylePr w:type="band1Vert">
      <w:tblPr/>
      <w:tcPr>
        <w:shd w:val="clear" w:color="auto" w:fill="EDDAF0" w:themeFill="accent4" w:themeFillTint="33"/>
      </w:tcPr>
    </w:tblStylePr>
    <w:tblStylePr w:type="band1Horz">
      <w:tblPr/>
      <w:tcPr>
        <w:shd w:val="clear" w:color="auto" w:fill="EDDAF0" w:themeFill="accent4" w:themeFillTint="33"/>
      </w:tcPr>
    </w:tblStylePr>
  </w:style>
  <w:style w:type="table" w:styleId="GridTable1Light-Accent6">
    <w:name w:val="Grid Table 1 Light Accent 6"/>
    <w:basedOn w:val="TableNormal"/>
    <w:uiPriority w:val="46"/>
    <w:rsid w:val="00FA6FB5"/>
    <w:tblPr>
      <w:tblStyleRowBandSize w:val="1"/>
      <w:tblStyleColBandSize w:val="1"/>
      <w:tblBorders>
        <w:top w:val="single" w:sz="4" w:space="0" w:color="DCB5E1" w:themeColor="accent6" w:themeTint="66"/>
        <w:left w:val="single" w:sz="4" w:space="0" w:color="DCB5E1" w:themeColor="accent6" w:themeTint="66"/>
        <w:bottom w:val="single" w:sz="4" w:space="0" w:color="DCB5E1" w:themeColor="accent6" w:themeTint="66"/>
        <w:right w:val="single" w:sz="4" w:space="0" w:color="DCB5E1" w:themeColor="accent6" w:themeTint="66"/>
        <w:insideH w:val="single" w:sz="4" w:space="0" w:color="DCB5E1" w:themeColor="accent6" w:themeTint="66"/>
        <w:insideV w:val="single" w:sz="4" w:space="0" w:color="DCB5E1" w:themeColor="accent6" w:themeTint="66"/>
      </w:tblBorders>
    </w:tblPr>
    <w:tblStylePr w:type="firstRow">
      <w:rPr>
        <w:b/>
        <w:bCs/>
      </w:rPr>
      <w:tblPr/>
      <w:tcPr>
        <w:tcBorders>
          <w:bottom w:val="single" w:sz="12" w:space="0" w:color="CB90D2" w:themeColor="accent6" w:themeTint="99"/>
        </w:tcBorders>
      </w:tcPr>
    </w:tblStylePr>
    <w:tblStylePr w:type="lastRow">
      <w:rPr>
        <w:b/>
        <w:bCs/>
      </w:rPr>
      <w:tblPr/>
      <w:tcPr>
        <w:tcBorders>
          <w:top w:val="double" w:sz="2" w:space="0" w:color="CB90D2"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FA6FB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FA6FB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FA6FB5"/>
    <w:rPr>
      <w:color w:val="7D368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48B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48B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48B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48B4" w:themeColor="accent6"/>
        </w:tcBorders>
        <w:shd w:val="clear" w:color="auto" w:fill="FFFFFF" w:themeFill="background1"/>
      </w:tcPr>
    </w:tblStylePr>
    <w:tblStylePr w:type="band1Vert">
      <w:tblPr/>
      <w:tcPr>
        <w:shd w:val="clear" w:color="auto" w:fill="EDDAF0" w:themeFill="accent6" w:themeFillTint="33"/>
      </w:tcPr>
    </w:tblStylePr>
    <w:tblStylePr w:type="band1Horz">
      <w:tblPr/>
      <w:tcPr>
        <w:shd w:val="clear" w:color="auto" w:fill="EDDA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6">
    <w:name w:val="List Table 5 Dark Accent 6"/>
    <w:basedOn w:val="TableNormal"/>
    <w:uiPriority w:val="50"/>
    <w:rsid w:val="00FA6FB5"/>
    <w:rPr>
      <w:color w:val="FFFFFF" w:themeColor="background1"/>
    </w:rPr>
    <w:tblPr>
      <w:tblStyleRowBandSize w:val="1"/>
      <w:tblStyleColBandSize w:val="1"/>
      <w:tblBorders>
        <w:top w:val="single" w:sz="24" w:space="0" w:color="A848B4" w:themeColor="accent6"/>
        <w:left w:val="single" w:sz="24" w:space="0" w:color="A848B4" w:themeColor="accent6"/>
        <w:bottom w:val="single" w:sz="24" w:space="0" w:color="A848B4" w:themeColor="accent6"/>
        <w:right w:val="single" w:sz="24" w:space="0" w:color="A848B4" w:themeColor="accent6"/>
      </w:tblBorders>
    </w:tblPr>
    <w:tcPr>
      <w:shd w:val="clear" w:color="auto" w:fill="A848B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Heading">
    <w:name w:val="TOC Heading"/>
    <w:basedOn w:val="Heading1"/>
    <w:next w:val="Normal"/>
    <w:uiPriority w:val="39"/>
    <w:unhideWhenUsed/>
    <w:qFormat/>
    <w:rsid w:val="00FF47F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526F31"/>
    <w:pPr>
      <w:spacing w:after="100"/>
    </w:pPr>
  </w:style>
  <w:style w:type="paragraph" w:styleId="TOC2">
    <w:name w:val="toc 2"/>
    <w:basedOn w:val="Normal"/>
    <w:next w:val="Normal"/>
    <w:autoRedefine/>
    <w:uiPriority w:val="39"/>
    <w:unhideWhenUsed/>
    <w:rsid w:val="00526F31"/>
    <w:pPr>
      <w:spacing w:after="100"/>
      <w:ind w:left="220"/>
    </w:pPr>
  </w:style>
  <w:style w:type="character" w:styleId="Hyperlink">
    <w:name w:val="Hyperlink"/>
    <w:basedOn w:val="DefaultParagraphFont"/>
    <w:uiPriority w:val="99"/>
    <w:unhideWhenUsed/>
    <w:rsid w:val="00526F31"/>
    <w:rPr>
      <w:color w:val="043956" w:themeColor="hyperlink"/>
      <w:u w:val="single"/>
    </w:rPr>
  </w:style>
  <w:style w:type="character" w:styleId="PlaceholderText">
    <w:name w:val="Placeholder Text"/>
    <w:basedOn w:val="DefaultParagraphFont"/>
    <w:uiPriority w:val="99"/>
    <w:semiHidden/>
    <w:rsid w:val="00D86F0D"/>
    <w:rPr>
      <w:color w:val="666666"/>
    </w:rPr>
  </w:style>
  <w:style w:type="table" w:styleId="GridTable4-Accent2">
    <w:name w:val="Grid Table 4 Accent 2"/>
    <w:basedOn w:val="TableNormal"/>
    <w:uiPriority w:val="49"/>
    <w:rsid w:val="005F007D"/>
    <w:tblPr>
      <w:tblStyleRowBandSize w:val="1"/>
      <w:tblStyleColBandSize w:val="1"/>
      <w:tblBorders>
        <w:top w:val="single" w:sz="4" w:space="0" w:color="0EA1F3" w:themeColor="accent2" w:themeTint="99"/>
        <w:left w:val="single" w:sz="4" w:space="0" w:color="0EA1F3" w:themeColor="accent2" w:themeTint="99"/>
        <w:bottom w:val="single" w:sz="4" w:space="0" w:color="0EA1F3" w:themeColor="accent2" w:themeTint="99"/>
        <w:right w:val="single" w:sz="4" w:space="0" w:color="0EA1F3" w:themeColor="accent2" w:themeTint="99"/>
        <w:insideH w:val="single" w:sz="4" w:space="0" w:color="0EA1F3" w:themeColor="accent2" w:themeTint="99"/>
        <w:insideV w:val="single" w:sz="4" w:space="0" w:color="0EA1F3" w:themeColor="accent2" w:themeTint="99"/>
      </w:tblBorders>
    </w:tblPr>
    <w:tblStylePr w:type="firstRow">
      <w:rPr>
        <w:b/>
        <w:bCs/>
        <w:color w:val="FFFFFF" w:themeColor="background1"/>
      </w:rPr>
      <w:tblPr/>
      <w:tcPr>
        <w:tcBorders>
          <w:top w:val="single" w:sz="4" w:space="0" w:color="043956" w:themeColor="accent2"/>
          <w:left w:val="single" w:sz="4" w:space="0" w:color="043956" w:themeColor="accent2"/>
          <w:bottom w:val="single" w:sz="4" w:space="0" w:color="043956" w:themeColor="accent2"/>
          <w:right w:val="single" w:sz="4" w:space="0" w:color="043956" w:themeColor="accent2"/>
          <w:insideH w:val="nil"/>
          <w:insideV w:val="nil"/>
        </w:tcBorders>
        <w:shd w:val="clear" w:color="auto" w:fill="043956" w:themeFill="accent2"/>
      </w:tcPr>
    </w:tblStylePr>
    <w:tblStylePr w:type="lastRow">
      <w:rPr>
        <w:b/>
        <w:bCs/>
      </w:rPr>
      <w:tblPr/>
      <w:tcPr>
        <w:tcBorders>
          <w:top w:val="double" w:sz="4" w:space="0" w:color="043956" w:themeColor="accent2"/>
        </w:tcBorders>
      </w:tcPr>
    </w:tblStylePr>
    <w:tblStylePr w:type="firstCol">
      <w:rPr>
        <w:b/>
        <w:bCs/>
      </w:rPr>
    </w:tblStylePr>
    <w:tblStylePr w:type="lastCol">
      <w:rPr>
        <w:b/>
        <w:bCs/>
      </w:rPr>
    </w:tblStylePr>
    <w:tblStylePr w:type="band1Vert">
      <w:tblPr/>
      <w:tcPr>
        <w:shd w:val="clear" w:color="auto" w:fill="AEDFFB" w:themeFill="accent2" w:themeFillTint="33"/>
      </w:tcPr>
    </w:tblStylePr>
    <w:tblStylePr w:type="band1Horz">
      <w:tblPr/>
      <w:tcPr>
        <w:shd w:val="clear" w:color="auto" w:fill="AEDFFB" w:themeFill="accent2" w:themeFillTint="33"/>
      </w:tcPr>
    </w:tblStylePr>
  </w:style>
  <w:style w:type="character" w:styleId="UnresolvedMention">
    <w:name w:val="Unresolved Mention"/>
    <w:basedOn w:val="DefaultParagraphFont"/>
    <w:uiPriority w:val="99"/>
    <w:semiHidden/>
    <w:unhideWhenUsed/>
    <w:rsid w:val="005F007D"/>
    <w:rPr>
      <w:color w:val="605E5C"/>
      <w:shd w:val="clear" w:color="auto" w:fill="E1DFDD"/>
    </w:rPr>
  </w:style>
  <w:style w:type="character" w:styleId="FollowedHyperlink">
    <w:name w:val="FollowedHyperlink"/>
    <w:basedOn w:val="DefaultParagraphFont"/>
    <w:uiPriority w:val="99"/>
    <w:semiHidden/>
    <w:unhideWhenUsed/>
    <w:rsid w:val="005F007D"/>
    <w:rPr>
      <w:color w:val="A848B4" w:themeColor="followedHyperlink"/>
      <w:u w:val="single"/>
    </w:rPr>
  </w:style>
  <w:style w:type="paragraph" w:styleId="TOC3">
    <w:name w:val="toc 3"/>
    <w:basedOn w:val="Normal"/>
    <w:next w:val="Normal"/>
    <w:autoRedefine/>
    <w:uiPriority w:val="39"/>
    <w:unhideWhenUsed/>
    <w:rsid w:val="00FF47F5"/>
    <w:pPr>
      <w:spacing w:after="100"/>
      <w:ind w:left="440"/>
    </w:pPr>
  </w:style>
  <w:style w:type="paragraph" w:styleId="FootnoteText">
    <w:name w:val="footnote text"/>
    <w:basedOn w:val="Normal"/>
    <w:link w:val="FootnoteTextChar"/>
    <w:uiPriority w:val="99"/>
    <w:semiHidden/>
    <w:unhideWhenUsed/>
    <w:rsid w:val="00F77997"/>
    <w:rPr>
      <w:sz w:val="20"/>
      <w:szCs w:val="20"/>
    </w:rPr>
  </w:style>
  <w:style w:type="character" w:customStyle="1" w:styleId="FootnoteTextChar">
    <w:name w:val="Footnote Text Char"/>
    <w:basedOn w:val="DefaultParagraphFont"/>
    <w:link w:val="FootnoteText"/>
    <w:uiPriority w:val="99"/>
    <w:semiHidden/>
    <w:rsid w:val="00F77997"/>
    <w:rPr>
      <w:rFonts w:ascii="Verdana" w:hAnsi="Verdana"/>
      <w:sz w:val="20"/>
      <w:szCs w:val="20"/>
    </w:rPr>
  </w:style>
  <w:style w:type="character" w:styleId="FootnoteReference">
    <w:name w:val="footnote reference"/>
    <w:semiHidden/>
    <w:rsid w:val="00F77997"/>
    <w:rPr>
      <w:vertAlign w:val="superscript"/>
    </w:rPr>
  </w:style>
  <w:style w:type="table" w:styleId="GridTable6Colorful-Accent2">
    <w:name w:val="Grid Table 6 Colorful Accent 2"/>
    <w:basedOn w:val="TableNormal"/>
    <w:uiPriority w:val="51"/>
    <w:rsid w:val="00F77997"/>
    <w:rPr>
      <w:color w:val="032A40" w:themeColor="accent2" w:themeShade="BF"/>
    </w:rPr>
    <w:tblPr>
      <w:tblStyleRowBandSize w:val="1"/>
      <w:tblStyleColBandSize w:val="1"/>
      <w:tblBorders>
        <w:top w:val="single" w:sz="4" w:space="0" w:color="0EA1F3" w:themeColor="accent2" w:themeTint="99"/>
        <w:left w:val="single" w:sz="4" w:space="0" w:color="0EA1F3" w:themeColor="accent2" w:themeTint="99"/>
        <w:bottom w:val="single" w:sz="4" w:space="0" w:color="0EA1F3" w:themeColor="accent2" w:themeTint="99"/>
        <w:right w:val="single" w:sz="4" w:space="0" w:color="0EA1F3" w:themeColor="accent2" w:themeTint="99"/>
        <w:insideH w:val="single" w:sz="4" w:space="0" w:color="0EA1F3" w:themeColor="accent2" w:themeTint="99"/>
        <w:insideV w:val="single" w:sz="4" w:space="0" w:color="0EA1F3" w:themeColor="accent2" w:themeTint="99"/>
      </w:tblBorders>
    </w:tblPr>
    <w:tblStylePr w:type="firstRow">
      <w:rPr>
        <w:b/>
        <w:bCs/>
      </w:rPr>
      <w:tblPr/>
      <w:tcPr>
        <w:tcBorders>
          <w:bottom w:val="single" w:sz="12" w:space="0" w:color="0EA1F3" w:themeColor="accent2" w:themeTint="99"/>
        </w:tcBorders>
      </w:tcPr>
    </w:tblStylePr>
    <w:tblStylePr w:type="lastRow">
      <w:rPr>
        <w:b/>
        <w:bCs/>
      </w:rPr>
      <w:tblPr/>
      <w:tcPr>
        <w:tcBorders>
          <w:top w:val="double" w:sz="4" w:space="0" w:color="0EA1F3" w:themeColor="accent2" w:themeTint="99"/>
        </w:tcBorders>
      </w:tcPr>
    </w:tblStylePr>
    <w:tblStylePr w:type="firstCol">
      <w:rPr>
        <w:b/>
        <w:bCs/>
      </w:rPr>
    </w:tblStylePr>
    <w:tblStylePr w:type="lastCol">
      <w:rPr>
        <w:b/>
        <w:bCs/>
      </w:rPr>
    </w:tblStylePr>
    <w:tblStylePr w:type="band1Vert">
      <w:tblPr/>
      <w:tcPr>
        <w:shd w:val="clear" w:color="auto" w:fill="AEDFFB" w:themeFill="accent2" w:themeFillTint="33"/>
      </w:tcPr>
    </w:tblStylePr>
    <w:tblStylePr w:type="band1Horz">
      <w:tblPr/>
      <w:tcPr>
        <w:shd w:val="clear" w:color="auto" w:fill="AEDFFB" w:themeFill="accent2" w:themeFillTint="33"/>
      </w:tcPr>
    </w:tblStylePr>
  </w:style>
  <w:style w:type="table" w:styleId="GridTable1Light-Accent2">
    <w:name w:val="Grid Table 1 Light Accent 2"/>
    <w:basedOn w:val="TableNormal"/>
    <w:uiPriority w:val="46"/>
    <w:rsid w:val="00F77997"/>
    <w:tblPr>
      <w:tblStyleRowBandSize w:val="1"/>
      <w:tblStyleColBandSize w:val="1"/>
      <w:tblBorders>
        <w:top w:val="single" w:sz="4" w:space="0" w:color="5EC0F7" w:themeColor="accent2" w:themeTint="66"/>
        <w:left w:val="single" w:sz="4" w:space="0" w:color="5EC0F7" w:themeColor="accent2" w:themeTint="66"/>
        <w:bottom w:val="single" w:sz="4" w:space="0" w:color="5EC0F7" w:themeColor="accent2" w:themeTint="66"/>
        <w:right w:val="single" w:sz="4" w:space="0" w:color="5EC0F7" w:themeColor="accent2" w:themeTint="66"/>
        <w:insideH w:val="single" w:sz="4" w:space="0" w:color="5EC0F7" w:themeColor="accent2" w:themeTint="66"/>
        <w:insideV w:val="single" w:sz="4" w:space="0" w:color="5EC0F7" w:themeColor="accent2" w:themeTint="66"/>
      </w:tblBorders>
    </w:tblPr>
    <w:tblStylePr w:type="firstRow">
      <w:rPr>
        <w:b/>
        <w:bCs/>
      </w:rPr>
      <w:tblPr/>
      <w:tcPr>
        <w:tcBorders>
          <w:bottom w:val="single" w:sz="12" w:space="0" w:color="0EA1F3" w:themeColor="accent2" w:themeTint="99"/>
        </w:tcBorders>
      </w:tcPr>
    </w:tblStylePr>
    <w:tblStylePr w:type="lastRow">
      <w:rPr>
        <w:b/>
        <w:bCs/>
      </w:rPr>
      <w:tblPr/>
      <w:tcPr>
        <w:tcBorders>
          <w:top w:val="double" w:sz="2" w:space="0" w:color="0EA1F3" w:themeColor="accent2" w:themeTint="99"/>
        </w:tcBorders>
      </w:tcPr>
    </w:tblStylePr>
    <w:tblStylePr w:type="firstCol">
      <w:rPr>
        <w:b/>
        <w:bCs/>
      </w:rPr>
    </w:tblStylePr>
    <w:tblStylePr w:type="lastCol">
      <w:rPr>
        <w:b/>
        <w:bCs/>
      </w:rPr>
    </w:tblStylePr>
  </w:style>
  <w:style w:type="paragraph" w:styleId="CommentText">
    <w:name w:val="annotation text"/>
    <w:basedOn w:val="Normal"/>
    <w:link w:val="CommentTextChar"/>
    <w:rsid w:val="00BB46E7"/>
    <w:rPr>
      <w:rFonts w:ascii="Arial" w:eastAsia="Times New Roman" w:hAnsi="Arial" w:cs="Arial"/>
      <w:kern w:val="0"/>
      <w:sz w:val="20"/>
      <w:szCs w:val="20"/>
      <w:lang w:val="en-US"/>
      <w14:ligatures w14:val="none"/>
    </w:rPr>
  </w:style>
  <w:style w:type="character" w:customStyle="1" w:styleId="CommentTextChar">
    <w:name w:val="Comment Text Char"/>
    <w:basedOn w:val="DefaultParagraphFont"/>
    <w:link w:val="CommentText"/>
    <w:rsid w:val="00BB46E7"/>
    <w:rPr>
      <w:rFonts w:ascii="Arial" w:eastAsia="Times New Roman" w:hAnsi="Arial" w:cs="Arial"/>
      <w:kern w:val="0"/>
      <w:sz w:val="20"/>
      <w:szCs w:val="20"/>
      <w:lang w:val="en-US"/>
      <w14:ligatures w14:val="none"/>
    </w:rPr>
  </w:style>
  <w:style w:type="paragraph" w:styleId="BodyText">
    <w:name w:val="Body Text"/>
    <w:basedOn w:val="Normal"/>
    <w:link w:val="BodyTextChar"/>
    <w:rsid w:val="00ED23B0"/>
    <w:rPr>
      <w:rFonts w:ascii="Arial" w:eastAsia="Times New Roman" w:hAnsi="Arial" w:cs="Times New Roman"/>
      <w:kern w:val="0"/>
      <w:szCs w:val="20"/>
      <w:lang w:eastAsia="en-GB"/>
      <w14:ligatures w14:val="none"/>
    </w:rPr>
  </w:style>
  <w:style w:type="character" w:customStyle="1" w:styleId="BodyTextChar">
    <w:name w:val="Body Text Char"/>
    <w:basedOn w:val="DefaultParagraphFont"/>
    <w:link w:val="BodyText"/>
    <w:rsid w:val="00ED23B0"/>
    <w:rPr>
      <w:rFonts w:ascii="Arial" w:eastAsia="Times New Roman" w:hAnsi="Arial" w:cs="Times New Roman"/>
      <w:kern w:val="0"/>
      <w:sz w:val="22"/>
      <w:szCs w:val="20"/>
      <w:lang w:eastAsia="en-GB"/>
      <w14:ligatures w14:val="none"/>
    </w:rPr>
  </w:style>
  <w:style w:type="paragraph" w:customStyle="1" w:styleId="Normal1">
    <w:name w:val="Normal1"/>
    <w:basedOn w:val="Normal"/>
    <w:rsid w:val="00ED23B0"/>
    <w:pPr>
      <w:spacing w:before="120" w:after="120"/>
    </w:pPr>
    <w:rPr>
      <w:rFonts w:ascii="Arial" w:eastAsia="Times New Roman" w:hAnsi="Arial" w:cs="Times New Roman"/>
      <w:b/>
      <w:kern w:val="0"/>
      <w:szCs w:val="20"/>
      <w14:ligatures w14:val="none"/>
    </w:rPr>
  </w:style>
  <w:style w:type="paragraph" w:styleId="BodyText2">
    <w:name w:val="Body Text 2"/>
    <w:basedOn w:val="Normal"/>
    <w:link w:val="BodyText2Char"/>
    <w:rsid w:val="001829BB"/>
    <w:pPr>
      <w:spacing w:after="120" w:line="480" w:lineRule="auto"/>
    </w:pPr>
    <w:rPr>
      <w:rFonts w:ascii="Arial" w:eastAsia="Times New Roman" w:hAnsi="Arial" w:cs="Arial"/>
      <w:kern w:val="0"/>
      <w:szCs w:val="22"/>
      <w:lang w:val="en-US"/>
      <w14:ligatures w14:val="none"/>
    </w:rPr>
  </w:style>
  <w:style w:type="character" w:customStyle="1" w:styleId="BodyText2Char">
    <w:name w:val="Body Text 2 Char"/>
    <w:basedOn w:val="DefaultParagraphFont"/>
    <w:link w:val="BodyText2"/>
    <w:rsid w:val="001829BB"/>
    <w:rPr>
      <w:rFonts w:ascii="Arial" w:eastAsia="Times New Roman" w:hAnsi="Arial" w:cs="Arial"/>
      <w:kern w:val="0"/>
      <w:sz w:val="22"/>
      <w:szCs w:val="22"/>
      <w:lang w:val="en-US"/>
      <w14:ligatures w14:val="none"/>
    </w:rPr>
  </w:style>
  <w:style w:type="paragraph" w:styleId="NormalWeb">
    <w:name w:val="Normal (Web)"/>
    <w:basedOn w:val="Normal"/>
    <w:rsid w:val="00C3153B"/>
    <w:pPr>
      <w:spacing w:before="100" w:beforeAutospacing="1" w:after="100" w:afterAutospacing="1"/>
    </w:pPr>
    <w:rPr>
      <w:rFonts w:ascii="Times New Roman" w:eastAsia="Times New Roman" w:hAnsi="Times New Roman" w:cs="Times New Roman"/>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Quals%20Dev%20NEW\04.%20Branding%20Documents\2025%20Branding\SEG%20Awards\Awards%20Purpose%20Statement%20Template.dotx" TargetMode="External"/></Relationships>
</file>

<file path=word/theme/theme1.xml><?xml version="1.0" encoding="utf-8"?>
<a:theme xmlns:a="http://schemas.openxmlformats.org/drawingml/2006/main" name="Office Theme">
  <a:themeElements>
    <a:clrScheme name="SEG - Awards">
      <a:dk1>
        <a:sysClr val="windowText" lastClr="000000"/>
      </a:dk1>
      <a:lt1>
        <a:sysClr val="window" lastClr="FFFFFF"/>
      </a:lt1>
      <a:dk2>
        <a:srgbClr val="44546A"/>
      </a:dk2>
      <a:lt2>
        <a:srgbClr val="E7E6E6"/>
      </a:lt2>
      <a:accent1>
        <a:srgbClr val="000000"/>
      </a:accent1>
      <a:accent2>
        <a:srgbClr val="043956"/>
      </a:accent2>
      <a:accent3>
        <a:srgbClr val="12EACC"/>
      </a:accent3>
      <a:accent4>
        <a:srgbClr val="A848B4"/>
      </a:accent4>
      <a:accent5>
        <a:srgbClr val="12EACC"/>
      </a:accent5>
      <a:accent6>
        <a:srgbClr val="A848B4"/>
      </a:accent6>
      <a:hlink>
        <a:srgbClr val="043956"/>
      </a:hlink>
      <a:folHlink>
        <a:srgbClr val="A848B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A3558-E4D6-4D9F-B473-2177D045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Awards Purpose Statement Template</Template>
  <TotalTime>32</TotalTime>
  <Pages>83</Pages>
  <Words>8437</Words>
  <Characters>48096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Sergeant</dc:creator>
  <cp:keywords/>
  <dc:description/>
  <cp:lastModifiedBy>Melanie Sergeant</cp:lastModifiedBy>
  <cp:revision>10</cp:revision>
  <cp:lastPrinted>2026-05-22T15:05:00Z</cp:lastPrinted>
  <dcterms:created xsi:type="dcterms:W3CDTF">2026-05-15T09:56:00Z</dcterms:created>
  <dcterms:modified xsi:type="dcterms:W3CDTF">2026-05-22T15:05:00Z</dcterms:modified>
</cp:coreProperties>
</file>